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2A09" w:rsidRDefault="00F02A09" w:rsidP="00F02A09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7919"/>
      </w:tblGrid>
      <w:tr w:rsidR="0090596C" w:rsidRPr="002F67DE" w:rsidTr="00696D81">
        <w:trPr>
          <w:cantSplit/>
        </w:trPr>
        <w:tc>
          <w:tcPr>
            <w:tcW w:w="5000" w:type="pct"/>
            <w:gridSpan w:val="2"/>
            <w:shd w:val="clear" w:color="auto" w:fill="auto"/>
          </w:tcPr>
          <w:p w:rsidR="00650259" w:rsidRPr="002F67DE" w:rsidRDefault="002A34FE" w:rsidP="00694E7F">
            <w:pPr>
              <w:pStyle w:val="Heading1"/>
              <w:outlineLvl w:val="0"/>
              <w:rPr>
                <w:b/>
              </w:rPr>
            </w:pPr>
            <w:r>
              <w:t>Project Details</w:t>
            </w:r>
          </w:p>
        </w:tc>
      </w:tr>
      <w:tr w:rsidR="001B6D36" w:rsidRPr="002F67DE" w:rsidTr="00696D81">
        <w:trPr>
          <w:cantSplit/>
        </w:trPr>
        <w:tc>
          <w:tcPr>
            <w:tcW w:w="1334" w:type="pct"/>
          </w:tcPr>
          <w:p w:rsidR="001B6D36" w:rsidRPr="00FD6BA4" w:rsidRDefault="0076217B" w:rsidP="00B376F8">
            <w:pPr>
              <w:pStyle w:val="Promptleads"/>
            </w:pPr>
            <w:r>
              <w:t>Project Title</w:t>
            </w:r>
          </w:p>
        </w:tc>
        <w:sdt>
          <w:sdtPr>
            <w:rPr>
              <w:rFonts w:cs="Arial"/>
              <w:szCs w:val="18"/>
            </w:rPr>
            <w:alias w:val="Project"/>
            <w:tag w:val="Current Project"/>
            <w:id w:val="-1760517876"/>
            <w:placeholder>
              <w:docPart w:val="929FB5EF40244B8BB2A69C1FA841C930"/>
            </w:placeholder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</w:tcPr>
              <w:p w:rsidR="001B6D36" w:rsidRPr="002029B4" w:rsidRDefault="008B3A51" w:rsidP="008676AF">
                <w:pPr>
                  <w:rPr>
                    <w:rFonts w:cs="Arial"/>
                    <w:szCs w:val="18"/>
                  </w:rPr>
                </w:pPr>
                <w:r>
                  <w:rPr>
                    <w:b/>
                  </w:rPr>
                  <w:t>Professional Consulting Services for 2022-2025 Regional Street Renewal Program – Leila Avenue, Partridge Avenue, and McGregor Street</w:t>
                </w:r>
              </w:p>
            </w:tc>
          </w:sdtContent>
        </w:sdt>
      </w:tr>
      <w:tr w:rsidR="00751F8F" w:rsidRPr="002F67DE" w:rsidTr="00696D81">
        <w:trPr>
          <w:cantSplit/>
        </w:trPr>
        <w:tc>
          <w:tcPr>
            <w:tcW w:w="1334" w:type="pct"/>
            <w:vAlign w:val="bottom"/>
          </w:tcPr>
          <w:p w:rsidR="00751F8F" w:rsidRPr="00FD6BA4" w:rsidRDefault="0076217B" w:rsidP="00B376F8">
            <w:pPr>
              <w:pStyle w:val="Promptleads"/>
            </w:pPr>
            <w:r>
              <w:t>RFP #</w:t>
            </w:r>
          </w:p>
        </w:tc>
        <w:bookmarkStart w:id="0" w:name="RFPNumber" w:displacedByCustomXml="next"/>
        <w:sdt>
          <w:sdtPr>
            <w:rPr>
              <w:rFonts w:cs="Arial"/>
              <w:szCs w:val="18"/>
            </w:rPr>
            <w:alias w:val="RFP#"/>
            <w:tag w:val="RFP#"/>
            <w:id w:val="93683163"/>
            <w:placeholder>
              <w:docPart w:val="01941D2C1BF44C2A90A36AE8CB83D4F6"/>
            </w:placeholder>
            <w:text w:multiLine="1"/>
          </w:sdtPr>
          <w:sdtEndPr/>
          <w:sdtContent>
            <w:tc>
              <w:tcPr>
                <w:tcW w:w="3666" w:type="pct"/>
                <w:tcBorders>
                  <w:bottom w:val="single" w:sz="4" w:space="0" w:color="123985" w:themeColor="accent1"/>
                </w:tcBorders>
                <w:vAlign w:val="bottom"/>
              </w:tcPr>
              <w:p w:rsidR="00751F8F" w:rsidRPr="002029B4" w:rsidRDefault="008B3A51" w:rsidP="0080480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Fonts w:cs="Arial"/>
                    <w:szCs w:val="18"/>
                  </w:rPr>
                  <w:t>218</w:t>
                </w:r>
                <w:r w:rsidR="00CF3471">
                  <w:rPr>
                    <w:rFonts w:cs="Arial"/>
                    <w:szCs w:val="18"/>
                  </w:rPr>
                  <w:t>-2023</w:t>
                </w:r>
              </w:p>
            </w:tc>
          </w:sdtContent>
        </w:sdt>
        <w:bookmarkEnd w:id="0" w:displacedByCustomXml="prev"/>
      </w:tr>
    </w:tbl>
    <w:p w:rsidR="00E916E0" w:rsidRDefault="00E916E0" w:rsidP="002A34FE">
      <w:pPr>
        <w:pStyle w:val="teenyspac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79"/>
      </w:tblGrid>
      <w:tr w:rsidR="00E916E0" w:rsidRPr="002F67DE" w:rsidTr="002F30B0">
        <w:trPr>
          <w:trHeight w:val="20"/>
        </w:trPr>
        <w:tc>
          <w:tcPr>
            <w:tcW w:w="10779" w:type="dxa"/>
            <w:vAlign w:val="center"/>
          </w:tcPr>
          <w:p w:rsidR="00E916E0" w:rsidRPr="00B64E55" w:rsidRDefault="00E916E0" w:rsidP="002F30B0">
            <w:pPr>
              <w:pStyle w:val="Title"/>
            </w:pPr>
            <w:bookmarkStart w:id="1" w:name="_Hlk521325785"/>
            <w:r>
              <w:rPr>
                <w:rStyle w:val="TitleChar"/>
                <w:caps/>
              </w:rPr>
              <w:t>Section C</w:t>
            </w:r>
            <w:r w:rsidRPr="00B64E55">
              <w:rPr>
                <w:rStyle w:val="TitleChar"/>
                <w:caps/>
              </w:rPr>
              <w:t>: Experience of Proponent and Subc</w:t>
            </w:r>
            <w:r w:rsidR="007C708A">
              <w:rPr>
                <w:rStyle w:val="TitleChar"/>
                <w:caps/>
              </w:rPr>
              <w:t>onsultant</w:t>
            </w:r>
            <w:r w:rsidRPr="00B64E55">
              <w:rPr>
                <w:rStyle w:val="TitleChar"/>
                <w:caps/>
              </w:rPr>
              <w:t>s</w:t>
            </w:r>
          </w:p>
        </w:tc>
      </w:tr>
      <w:bookmarkEnd w:id="1"/>
    </w:tbl>
    <w:p w:rsidR="00E916E0" w:rsidRDefault="00E916E0" w:rsidP="002A34FE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8F5850" w:rsidRPr="002F67DE" w:rsidTr="00696D81">
        <w:trPr>
          <w:cantSplit/>
          <w:tblHeader/>
        </w:trPr>
        <w:tc>
          <w:tcPr>
            <w:tcW w:w="5000" w:type="pct"/>
            <w:gridSpan w:val="4"/>
            <w:shd w:val="clear" w:color="auto" w:fill="auto"/>
          </w:tcPr>
          <w:p w:rsidR="008F5850" w:rsidRPr="00694E7F" w:rsidRDefault="008F5850" w:rsidP="008C1D3C">
            <w:pPr>
              <w:pStyle w:val="Heading1"/>
              <w:outlineLvl w:val="0"/>
            </w:pPr>
            <w:r>
              <w:t>Firm Profile</w:t>
            </w:r>
            <w:r w:rsidR="008F6CCD">
              <w:t xml:space="preserve"> – MAX</w:t>
            </w:r>
            <w:r w:rsidR="007F583F">
              <w:t>imum</w:t>
            </w:r>
            <w:r w:rsidR="008F6CCD">
              <w:t xml:space="preserve"> TWO PAGES</w:t>
            </w:r>
          </w:p>
        </w:tc>
      </w:tr>
      <w:tr w:rsidR="00317341" w:rsidRPr="002029B4" w:rsidTr="00DA3521">
        <w:trPr>
          <w:cantSplit/>
        </w:trPr>
        <w:tc>
          <w:tcPr>
            <w:tcW w:w="1334" w:type="pct"/>
            <w:gridSpan w:val="2"/>
          </w:tcPr>
          <w:p w:rsidR="00317341" w:rsidRPr="00FD6BA4" w:rsidRDefault="00317341" w:rsidP="00B376F8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305131116"/>
            <w:placeholder>
              <w:docPart w:val="8AC6053B098347C1B9F4821F8F9179A6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dotted" w:sz="4" w:space="0" w:color="123985" w:themeColor="accent1"/>
                </w:tcBorders>
              </w:tcPr>
              <w:p w:rsidR="00317341" w:rsidRPr="002029B4" w:rsidRDefault="00317341" w:rsidP="008C1D3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  <w:rFonts w:cs="Arial"/>
                    <w:szCs w:val="18"/>
                  </w:rPr>
                  <w:t>Consulting Firm Name</w:t>
                </w:r>
              </w:p>
            </w:tc>
          </w:sdtContent>
        </w:sdt>
      </w:tr>
      <w:tr w:rsidR="00317341" w:rsidRPr="002029B4" w:rsidTr="00DA3521">
        <w:trPr>
          <w:cantSplit/>
        </w:trPr>
        <w:tc>
          <w:tcPr>
            <w:tcW w:w="1334" w:type="pct"/>
            <w:gridSpan w:val="2"/>
          </w:tcPr>
          <w:p w:rsidR="00317341" w:rsidRPr="00FD6BA4" w:rsidRDefault="00317341" w:rsidP="00B376F8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36398213"/>
            <w:placeholder>
              <w:docPart w:val="05851DA2D0554AE1879F373112493A71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317341" w:rsidRPr="002029B4" w:rsidRDefault="00317341" w:rsidP="008C1D3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Business Address</w:t>
                </w:r>
              </w:p>
            </w:tc>
          </w:sdtContent>
        </w:sdt>
      </w:tr>
      <w:tr w:rsidR="00317341" w:rsidRPr="002029B4" w:rsidTr="00DA3521">
        <w:trPr>
          <w:cantSplit/>
        </w:trPr>
        <w:tc>
          <w:tcPr>
            <w:tcW w:w="1334" w:type="pct"/>
            <w:gridSpan w:val="2"/>
          </w:tcPr>
          <w:p w:rsidR="00317341" w:rsidRPr="00FD6BA4" w:rsidRDefault="00317341" w:rsidP="00B376F8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-1965111734"/>
            <w:placeholder>
              <w:docPart w:val="C06E1940F3754352A180BE930A03FD13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:rsidR="00F81651" w:rsidRPr="00F81651" w:rsidRDefault="00F81651" w:rsidP="00F81651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F81651">
                  <w:rPr>
                    <w:rStyle w:val="PlaceholderText"/>
                    <w:rFonts w:cs="Arial"/>
                    <w:szCs w:val="18"/>
                  </w:rPr>
                  <w:t>general firm profile information, including years in business, average volume of work,</w:t>
                </w:r>
              </w:p>
              <w:p w:rsidR="00F81651" w:rsidRPr="00F81651" w:rsidRDefault="00F81651" w:rsidP="00F81651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F81651">
                  <w:rPr>
                    <w:rStyle w:val="PlaceholderText"/>
                    <w:rFonts w:cs="Arial"/>
                    <w:szCs w:val="18"/>
                  </w:rPr>
                  <w:t>number of employees, typical services performed and available, including local office</w:t>
                </w:r>
              </w:p>
              <w:p w:rsidR="00317341" w:rsidRPr="002029B4" w:rsidRDefault="00F81651" w:rsidP="00F81651">
                <w:r w:rsidRPr="00F81651">
                  <w:rPr>
                    <w:rStyle w:val="PlaceholderText"/>
                    <w:rFonts w:cs="Arial"/>
                    <w:szCs w:val="18"/>
                  </w:rPr>
                  <w:t>information, and other pertinent information for the Proponent</w:t>
                </w:r>
              </w:p>
            </w:tc>
          </w:sdtContent>
        </w:sdt>
      </w:tr>
      <w:tr w:rsidR="00317341" w:rsidRPr="002029B4" w:rsidTr="00DA3521">
        <w:trPr>
          <w:cantSplit/>
        </w:trPr>
        <w:tc>
          <w:tcPr>
            <w:tcW w:w="1334" w:type="pct"/>
            <w:gridSpan w:val="2"/>
          </w:tcPr>
          <w:p w:rsidR="00317341" w:rsidRPr="002029B4" w:rsidRDefault="00B202D2" w:rsidP="00B376F8">
            <w:pPr>
              <w:pStyle w:val="Promptleads"/>
            </w:pPr>
            <w:r>
              <w:t>Firm Experience</w:t>
            </w:r>
          </w:p>
        </w:tc>
        <w:sdt>
          <w:sdtPr>
            <w:id w:val="-1181348707"/>
            <w:placeholder>
              <w:docPart w:val="8A86EABDFDCB495495F1DB9DAC6C1FF9"/>
            </w:placeholder>
            <w:showingPlcHdr/>
          </w:sdtPr>
          <w:sdtEndPr/>
          <w:sdtContent>
            <w:bookmarkStart w:id="2" w:name="_GoBack" w:displacedByCustomXml="prev"/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317341" w:rsidRPr="002029B4" w:rsidRDefault="00F81651" w:rsidP="00F81651">
                <w:r>
                  <w:rPr>
                    <w:rStyle w:val="PlaceholderText"/>
                    <w:rFonts w:cs="Arial"/>
                    <w:szCs w:val="18"/>
                  </w:rPr>
                  <w:t>S</w:t>
                </w:r>
                <w:r>
                  <w:rPr>
                    <w:rStyle w:val="PlaceholderText"/>
                  </w:rPr>
                  <w:t>ummary of the reference projects below: d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etails demonstrating the history and experience of the Proponent in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providing design, management of construction and contract administration services on a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MINIMUM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 xml:space="preserve"> of three local projects of similar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c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omplexity, scope and value</w:t>
                </w:r>
                <w:r w:rsidRPr="002029B4">
                  <w:rPr>
                    <w:rStyle w:val="PlaceholderText"/>
                    <w:rFonts w:cs="Arial"/>
                    <w:szCs w:val="18"/>
                  </w:rPr>
                  <w:t>.</w:t>
                </w:r>
              </w:p>
            </w:tc>
            <w:bookmarkEnd w:id="2" w:displacedByCustomXml="next"/>
          </w:sdtContent>
        </w:sdt>
      </w:tr>
      <w:tr w:rsidR="00251398" w:rsidRPr="002F67DE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1796024858"/>
            <w:placeholder>
              <w:docPart w:val="3B94BE87F64747A6A72DB24DE29F13DE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:rsidR="00251398" w:rsidRPr="009003CA" w:rsidRDefault="00251398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sz="4" w:space="0" w:color="123985" w:themeColor="accent1"/>
              <w:bottom w:val="dotted" w:sz="4" w:space="0" w:color="4178E5" w:themeColor="accent1" w:themeTint="99"/>
            </w:tcBorders>
          </w:tcPr>
          <w:p w:rsidR="00251398" w:rsidRPr="002029B4" w:rsidRDefault="00FF3673" w:rsidP="00696D81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2003103937"/>
                <w:placeholder>
                  <w:docPart w:val="9EAC93BA4A9D4CB7997F17846F563A0D"/>
                </w:placeholder>
                <w:showingPlcHdr/>
                <w:text w:multiLine="1"/>
              </w:sdtPr>
              <w:sdtEndPr/>
              <w:sdtContent>
                <w:r w:rsidR="003F6DB3">
                  <w:rPr>
                    <w:rStyle w:val="PlaceholderText"/>
                  </w:rPr>
                  <w:t>B</w:t>
                </w:r>
                <w:r w:rsidR="003F6DB3" w:rsidRPr="001F0797">
                  <w:rPr>
                    <w:rStyle w:val="PlaceholderText"/>
                  </w:rPr>
                  <w:t xml:space="preserve">rief </w:t>
                </w:r>
                <w:r w:rsidR="003F6DB3">
                  <w:rPr>
                    <w:rStyle w:val="PlaceholderText"/>
                  </w:rPr>
                  <w:t xml:space="preserve">project </w:t>
                </w:r>
                <w:r w:rsidR="003F6DB3" w:rsidRPr="001F0797">
                  <w:rPr>
                    <w:rStyle w:val="PlaceholderText"/>
                  </w:rPr>
                  <w:t>description; reference information such as Tender number</w:t>
                </w:r>
                <w:r w:rsidR="003F6DB3">
                  <w:rPr>
                    <w:rStyle w:val="PlaceholderText"/>
                  </w:rPr>
                  <w:t>; details as per</w:t>
                </w:r>
                <w:r w:rsidR="00E916E0">
                  <w:rPr>
                    <w:rStyle w:val="PlaceholderText"/>
                  </w:rPr>
                  <w:t xml:space="preserve"> the</w:t>
                </w:r>
                <w:r w:rsidR="003F6DB3">
                  <w:rPr>
                    <w:rStyle w:val="PlaceholderText"/>
                  </w:rPr>
                  <w:t xml:space="preserve"> </w:t>
                </w:r>
                <w:r w:rsidR="003F6DB3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</w:tr>
      <w:tr w:rsidR="00251398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251398" w:rsidRPr="009003CA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508262013"/>
            <w:placeholder>
              <w:docPart w:val="5C0CE74F93D54BD9B1D20FFB6F198456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251398" w:rsidRPr="002029B4" w:rsidRDefault="00251398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66772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1398" w:rsidRPr="002F67DE" w:rsidTr="00DA3521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746614270"/>
            <w:placeholder>
              <w:docPart w:val="C2B3B9BCB4684DD0A76AD6C61828179D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251398" w:rsidRPr="009003CA" w:rsidRDefault="00251398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832028509"/>
            <w:placeholder>
              <w:docPart w:val="B16853350EF04421B842017CF27EED16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:rsidR="00251398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="00251398"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="00251398" w:rsidRPr="001F0797">
                  <w:rPr>
                    <w:rStyle w:val="PlaceholderText"/>
                  </w:rPr>
                  <w:t>description; reference information such as Tender number</w:t>
                </w:r>
                <w:r w:rsidR="004D2143">
                  <w:rPr>
                    <w:rStyle w:val="PlaceholderText"/>
                  </w:rPr>
                  <w:t xml:space="preserve">; </w:t>
                </w:r>
                <w:r w:rsidR="00E916E0">
                  <w:rPr>
                    <w:rStyle w:val="PlaceholderText"/>
                  </w:rPr>
                  <w:t xml:space="preserve">details as per the </w:t>
                </w:r>
                <w:r w:rsidR="00E916E0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</w:tr>
      <w:tr w:rsidR="00251398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251398" w:rsidRPr="00DB301B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-1467730731"/>
            <w:placeholder>
              <w:docPart w:val="5173BE8D3A7246378D8560F80F093205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251398" w:rsidRPr="002029B4" w:rsidRDefault="00251398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727190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A34FE" w:rsidRPr="002F67DE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803731514"/>
            <w:placeholder>
              <w:docPart w:val="13AB970A99E14CF0AD26CABE9AE446D3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2A34FE" w:rsidRPr="009003CA" w:rsidRDefault="002A34FE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3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777451857"/>
            <w:placeholder>
              <w:docPart w:val="4053327015244180B6B5A001186A7F05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:rsidR="002A34FE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</w:t>
                </w:r>
                <w:r w:rsidR="00E916E0">
                  <w:rPr>
                    <w:rStyle w:val="PlaceholderText"/>
                  </w:rPr>
                  <w:t xml:space="preserve">details as per the </w:t>
                </w:r>
                <w:r w:rsidR="00E916E0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</w:tr>
      <w:tr w:rsidR="002A34FE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2A34FE" w:rsidRPr="00DB301B" w:rsidRDefault="002A34FE" w:rsidP="00975444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406204304"/>
            <w:placeholder>
              <w:docPart w:val="14762583C8F642988D430C967F8C3F68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:rsidR="002A34FE" w:rsidRPr="002029B4" w:rsidRDefault="002A34FE" w:rsidP="00975444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:rsidR="002A34FE" w:rsidRPr="002029B4" w:rsidRDefault="002A34FE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156423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1398" w:rsidRPr="002F67DE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-945531757"/>
            <w:placeholder>
              <w:docPart w:val="78B4177EFCAF4758B6A263918B5889F8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251398" w:rsidRPr="009003CA" w:rsidRDefault="00251398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 w:rsidR="007B4309">
                  <w:rPr>
                    <w:rStyle w:val="PlaceholderText"/>
                    <w:b/>
                  </w:rPr>
                  <w:t>4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355811046"/>
            <w:placeholder>
              <w:docPart w:val="5DE70FFB1D444AAFA24FE2DF303E31FF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:rsidR="00251398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</w:t>
                </w:r>
                <w:r w:rsidR="00E916E0">
                  <w:rPr>
                    <w:rStyle w:val="PlaceholderText"/>
                  </w:rPr>
                  <w:t xml:space="preserve">details as per the </w:t>
                </w:r>
                <w:r w:rsidR="00E916E0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B of the RFP</w:t>
                </w:r>
                <w:r w:rsidR="00975444">
                  <w:rPr>
                    <w:rStyle w:val="PlaceholderText"/>
                    <w:i/>
                  </w:rPr>
                  <w:br/>
                </w:r>
                <w:r w:rsidR="004D2143">
                  <w:rPr>
                    <w:rStyle w:val="PlaceholderText"/>
                  </w:rPr>
                  <w:br/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 w:rsid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THREE </w:t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>projects</w:t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A</w:t>
                </w:r>
                <w:r w:rsidR="00975444"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projects may be provided to demonstrate further experience</w:t>
                </w:r>
                <w:r w:rsid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="00975444"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</w:t>
                </w:r>
                <w:r w:rsid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specific</w:t>
                </w:r>
                <w:r w:rsidR="00975444"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="00975444"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>Delete extra rows</w:t>
                </w:r>
                <w:r w:rsid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 w:rsidR="00F81651"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 w:rsidR="00F81651"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</w:tr>
      <w:tr w:rsidR="00251398" w:rsidRPr="002F67DE" w:rsidTr="007B4309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251398" w:rsidRPr="00DB301B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520886722"/>
            <w:placeholder>
              <w:docPart w:val="9A17BB34D4974588AC27A68AA9503335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4178E5" w:themeColor="accent1" w:themeTint="99"/>
                  <w:bottom w:val="single" w:sz="4" w:space="0" w:color="123985"/>
                </w:tcBorders>
              </w:tcPr>
              <w:p w:rsidR="00251398" w:rsidRPr="002029B4" w:rsidRDefault="007B4309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-401222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F5850" w:rsidRPr="005F2892" w:rsidTr="00696D81">
        <w:trPr>
          <w:cantSplit/>
        </w:trPr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:rsidR="008F5850" w:rsidRPr="00FD6BA4" w:rsidRDefault="008F5850" w:rsidP="004B4E21">
            <w:pPr>
              <w:pStyle w:val="NoSpacing"/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:rsidR="008F5850" w:rsidRPr="005F2892" w:rsidRDefault="008F5850" w:rsidP="004B4E21">
            <w:pPr>
              <w:pStyle w:val="NoSpacing"/>
            </w:pPr>
          </w:p>
        </w:tc>
      </w:tr>
    </w:tbl>
    <w:p w:rsidR="00F02A09" w:rsidRDefault="00F02A09" w:rsidP="00F02A09">
      <w:pPr>
        <w:pStyle w:val="teenyspacer"/>
      </w:pPr>
    </w:p>
    <w:p w:rsidR="00317341" w:rsidRDefault="00317341" w:rsidP="00DF0EB0">
      <w:pPr>
        <w:pStyle w:val="teenyspacer"/>
      </w:pPr>
    </w:p>
    <w:p w:rsidR="006006D3" w:rsidRDefault="006006D3">
      <w:pPr>
        <w:spacing w:before="100" w:after="200"/>
        <w:rPr>
          <w:sz w:val="12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DC745C" w:rsidRPr="002F67DE" w:rsidTr="002F30B0">
        <w:trPr>
          <w:cantSplit/>
          <w:tblHeader/>
        </w:trPr>
        <w:tc>
          <w:tcPr>
            <w:tcW w:w="5000" w:type="pct"/>
            <w:gridSpan w:val="4"/>
            <w:shd w:val="clear" w:color="auto" w:fill="auto"/>
          </w:tcPr>
          <w:p w:rsidR="00DC745C" w:rsidRPr="00694E7F" w:rsidRDefault="00DC745C" w:rsidP="002F30B0">
            <w:pPr>
              <w:pStyle w:val="Heading1"/>
              <w:outlineLvl w:val="0"/>
            </w:pPr>
            <w:r>
              <w:lastRenderedPageBreak/>
              <w:t>Sub-Consultant Profile – MAXimum TWO PAGES per Firm</w:t>
            </w:r>
          </w:p>
        </w:tc>
      </w:tr>
      <w:tr w:rsidR="00DC745C" w:rsidRPr="002029B4" w:rsidTr="00DA3521">
        <w:trPr>
          <w:cantSplit/>
        </w:trPr>
        <w:tc>
          <w:tcPr>
            <w:tcW w:w="1334" w:type="pct"/>
            <w:gridSpan w:val="2"/>
          </w:tcPr>
          <w:p w:rsidR="00DC745C" w:rsidRPr="00FD6BA4" w:rsidRDefault="00DC745C" w:rsidP="002F30B0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-562478053"/>
            <w:placeholder>
              <w:docPart w:val="B3D2A58EFA974213959F1801D489D040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dotted" w:sz="4" w:space="0" w:color="123985" w:themeColor="accent1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  <w:rFonts w:cs="Arial"/>
                    <w:szCs w:val="18"/>
                  </w:rPr>
                  <w:t>Consulting Firm Name</w:t>
                </w:r>
              </w:p>
            </w:tc>
          </w:sdtContent>
        </w:sdt>
      </w:tr>
      <w:tr w:rsidR="00DC745C" w:rsidRPr="002029B4" w:rsidTr="00DA3521">
        <w:trPr>
          <w:cantSplit/>
        </w:trPr>
        <w:tc>
          <w:tcPr>
            <w:tcW w:w="1334" w:type="pct"/>
            <w:gridSpan w:val="2"/>
          </w:tcPr>
          <w:p w:rsidR="00DC745C" w:rsidRPr="00FD6BA4" w:rsidRDefault="00DC745C" w:rsidP="002F30B0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148330795"/>
            <w:placeholder>
              <w:docPart w:val="A2A4BFCB27C740E7BE7C4A9714270881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Business Address</w:t>
                </w:r>
              </w:p>
            </w:tc>
          </w:sdtContent>
        </w:sdt>
      </w:tr>
      <w:tr w:rsidR="00DC745C" w:rsidRPr="002029B4" w:rsidTr="00DA3521">
        <w:trPr>
          <w:cantSplit/>
        </w:trPr>
        <w:tc>
          <w:tcPr>
            <w:tcW w:w="1334" w:type="pct"/>
            <w:gridSpan w:val="2"/>
          </w:tcPr>
          <w:p w:rsidR="00DC745C" w:rsidRPr="00FD6BA4" w:rsidRDefault="00DC745C" w:rsidP="002F30B0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536554681"/>
            <w:placeholder>
              <w:docPart w:val="E1AFADB590E649F78BEF4DF1987A1E4E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:rsidR="00DC745C" w:rsidRPr="002A34FE" w:rsidRDefault="00DC745C" w:rsidP="00F81651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B202D2">
                  <w:rPr>
                    <w:rStyle w:val="PlaceholderText"/>
                    <w:rFonts w:cs="Arial"/>
                    <w:szCs w:val="18"/>
                  </w:rPr>
                  <w:t>g</w:t>
                </w:r>
                <w:r w:rsidRPr="002A34FE">
                  <w:rPr>
                    <w:rStyle w:val="PlaceholderText"/>
                    <w:rFonts w:cs="Arial"/>
                    <w:szCs w:val="18"/>
                  </w:rPr>
                  <w:t>eneral firm profile information, including years in business, average volume of work,</w:t>
                </w:r>
              </w:p>
              <w:p w:rsidR="00DC745C" w:rsidRPr="002A34FE" w:rsidRDefault="00DC745C" w:rsidP="00F81651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2A34FE">
                  <w:rPr>
                    <w:rStyle w:val="PlaceholderText"/>
                    <w:rFonts w:cs="Arial"/>
                    <w:szCs w:val="18"/>
                  </w:rPr>
                  <w:t>number of employees, typical services performed and available, including local office</w:t>
                </w:r>
              </w:p>
              <w:p w:rsidR="00DC745C" w:rsidRPr="002029B4" w:rsidRDefault="00DC745C" w:rsidP="00F81651">
                <w:r w:rsidRPr="002A34FE">
                  <w:rPr>
                    <w:rStyle w:val="PlaceholderText"/>
                    <w:rFonts w:cs="Arial"/>
                    <w:szCs w:val="18"/>
                  </w:rPr>
                  <w:t>information, and other pertinent information for the Proponent and all Subconsultants</w:t>
                </w:r>
              </w:p>
            </w:tc>
          </w:sdtContent>
        </w:sdt>
      </w:tr>
      <w:tr w:rsidR="00DC745C" w:rsidRPr="002029B4" w:rsidTr="00DA3521">
        <w:trPr>
          <w:cantSplit/>
        </w:trPr>
        <w:tc>
          <w:tcPr>
            <w:tcW w:w="1334" w:type="pct"/>
            <w:gridSpan w:val="2"/>
          </w:tcPr>
          <w:p w:rsidR="00DC745C" w:rsidRPr="002029B4" w:rsidRDefault="00DC745C" w:rsidP="002F30B0">
            <w:pPr>
              <w:pStyle w:val="Promptleads"/>
            </w:pPr>
            <w:r>
              <w:t>Firm Experience</w:t>
            </w:r>
          </w:p>
        </w:tc>
        <w:sdt>
          <w:sdtPr>
            <w:id w:val="220799199"/>
            <w:placeholder>
              <w:docPart w:val="DCF0B341F3A14E72B5FB01BBAA1BF880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DC745C" w:rsidRPr="002029B4" w:rsidRDefault="00F81651" w:rsidP="00F81651">
                <w:r>
                  <w:rPr>
                    <w:rStyle w:val="PlaceholderText"/>
                    <w:rFonts w:cs="Arial"/>
                    <w:szCs w:val="18"/>
                  </w:rPr>
                  <w:t>S</w:t>
                </w:r>
                <w:r>
                  <w:rPr>
                    <w:rStyle w:val="PlaceholderText"/>
                  </w:rPr>
                  <w:t>ummary of the reference projects below: d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etails demonstrating the history and experience of the Proponent in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providing design, management of construction and contract administration services on a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MINIMUM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 xml:space="preserve"> of three local projects of similar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c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omplexity, scope and value</w:t>
                </w:r>
                <w:r w:rsidR="00DC745C" w:rsidRPr="002029B4">
                  <w:rPr>
                    <w:rStyle w:val="PlaceholderText"/>
                    <w:rFonts w:cs="Arial"/>
                    <w:szCs w:val="18"/>
                  </w:rPr>
                  <w:t>.</w:t>
                </w:r>
              </w:p>
            </w:tc>
          </w:sdtContent>
        </w:sdt>
      </w:tr>
      <w:tr w:rsidR="00DC745C" w:rsidRPr="002F67DE" w:rsidTr="002F30B0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1202583923"/>
            <w:placeholder>
              <w:docPart w:val="7DFD1601D1204F9487D5FCC1F45635E4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sz="4" w:space="0" w:color="123985" w:themeColor="accent1"/>
              <w:bottom w:val="dotted" w:sz="4" w:space="0" w:color="4178E5" w:themeColor="accent1" w:themeTint="99"/>
            </w:tcBorders>
          </w:tcPr>
          <w:p w:rsidR="00DC745C" w:rsidRPr="002029B4" w:rsidRDefault="00FF3673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567087545"/>
                <w:placeholder>
                  <w:docPart w:val="33A0B25498EA4D66B686E822D25366F8"/>
                </w:placeholder>
                <w:showingPlcHdr/>
                <w:text w:multiLine="1"/>
              </w:sdtPr>
              <w:sdtEndPr/>
              <w:sdtContent>
                <w:r w:rsidR="00DC745C">
                  <w:rPr>
                    <w:rStyle w:val="PlaceholderText"/>
                  </w:rPr>
                  <w:t>B</w:t>
                </w:r>
                <w:r w:rsidR="00DC745C" w:rsidRPr="001F0797">
                  <w:rPr>
                    <w:rStyle w:val="PlaceholderText"/>
                  </w:rPr>
                  <w:t xml:space="preserve">rief </w:t>
                </w:r>
                <w:r w:rsidR="00DC745C">
                  <w:rPr>
                    <w:rStyle w:val="PlaceholderText"/>
                  </w:rPr>
                  <w:t xml:space="preserve">project </w:t>
                </w:r>
                <w:r w:rsidR="00DC745C" w:rsidRPr="001F0797">
                  <w:rPr>
                    <w:rStyle w:val="PlaceholderText"/>
                  </w:rPr>
                  <w:t>description; reference information such as Tender number</w:t>
                </w:r>
                <w:r w:rsidR="00DC745C">
                  <w:rPr>
                    <w:rStyle w:val="PlaceholderText"/>
                  </w:rPr>
                  <w:t xml:space="preserve">; details as per the </w:t>
                </w:r>
                <w:r w:rsidR="00DC745C" w:rsidRPr="003F6DB3">
                  <w:rPr>
                    <w:rStyle w:val="PlaceholderText"/>
                    <w:i/>
                  </w:rPr>
                  <w:t>“</w:t>
                </w:r>
                <w:r w:rsidR="00DC745C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DC745C">
                  <w:rPr>
                    <w:rStyle w:val="PlaceholderText"/>
                    <w:i/>
                  </w:rPr>
                  <w:t>s”</w:t>
                </w:r>
                <w:r w:rsidR="00DC745C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DC745C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DC745C" w:rsidRPr="009003CA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858865687"/>
            <w:placeholder>
              <w:docPart w:val="C05C09438AF74FC2B1287895316B7040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2468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2039466895"/>
            <w:placeholder>
              <w:docPart w:val="A8D6E9EADD2B45AD9DC9988E3D725E8F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1639877560"/>
            <w:placeholder>
              <w:docPart w:val="8CDE623A00424EFDA9C57122360F428B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>
                  <w:rPr>
                    <w:rStyle w:val="PlaceholderText"/>
                    <w:i/>
                  </w:rPr>
                  <w:t>s”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474108383"/>
            <w:placeholder>
              <w:docPart w:val="BDC96116975D4698978886163E78E5BD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-1706014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-451019590"/>
            <w:placeholder>
              <w:docPart w:val="E599C075006D4C8A920CA10E33D86CE8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3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649989052"/>
            <w:placeholder>
              <w:docPart w:val="441374A2C284478BB312E8BD53CEBAB6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>
                  <w:rPr>
                    <w:rStyle w:val="PlaceholderText"/>
                    <w:i/>
                  </w:rPr>
                  <w:t>s”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876044632"/>
            <w:placeholder>
              <w:docPart w:val="B598538D212044D891AC8D8A24BB350C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-121589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:rsidTr="002F30B0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452292408"/>
            <w:placeholder>
              <w:docPart w:val="5A6A707CEFB446979C0E67CFCB3029B5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55061228"/>
            <w:placeholder>
              <w:docPart w:val="0B29A2510490443D9E08A987273C145B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>
                  <w:rPr>
                    <w:rStyle w:val="PlaceholderText"/>
                    <w:i/>
                  </w:rPr>
                  <w:t>s”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THREE 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>projects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projects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>Delete extra rows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 w:rsidR="00F81651"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 w:rsidR="00F81651"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-529029067"/>
            <w:placeholder>
              <w:docPart w:val="DE748F4EE998485387C2AA7FE940861B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1369559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5F2892" w:rsidTr="002F30B0">
        <w:trPr>
          <w:cantSplit/>
        </w:trPr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:rsidR="00DC745C" w:rsidRPr="00FD6BA4" w:rsidRDefault="00DC745C" w:rsidP="005C7222">
            <w:pPr>
              <w:pStyle w:val="teenyspacer"/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:rsidR="00DC745C" w:rsidRPr="005F2892" w:rsidRDefault="00DC745C" w:rsidP="005C7222">
            <w:pPr>
              <w:pStyle w:val="teenyspacer"/>
            </w:pPr>
          </w:p>
        </w:tc>
      </w:tr>
    </w:tbl>
    <w:p w:rsidR="00317341" w:rsidRDefault="00317341" w:rsidP="00D10D38">
      <w:pPr>
        <w:pStyle w:val="teenyspacer"/>
      </w:pPr>
    </w:p>
    <w:p w:rsidR="00317341" w:rsidRDefault="00317341" w:rsidP="00F91921"/>
    <w:p w:rsidR="001B6D36" w:rsidRDefault="001B6D36" w:rsidP="00F91921">
      <w:pPr>
        <w:sectPr w:rsidR="001B6D36" w:rsidSect="00FD7939">
          <w:footerReference w:type="default" r:id="rId11"/>
          <w:headerReference w:type="first" r:id="rId12"/>
          <w:footerReference w:type="first" r:id="rId13"/>
          <w:pgSz w:w="12240" w:h="15840" w:code="1"/>
          <w:pgMar w:top="851" w:right="720" w:bottom="720" w:left="720" w:header="567" w:footer="232" w:gutter="0"/>
          <w:cols w:space="720"/>
          <w:titlePg/>
          <w:docGrid w:linePitch="381"/>
        </w:sectPr>
      </w:pPr>
    </w:p>
    <w:p w:rsidR="0007618A" w:rsidRDefault="0007618A" w:rsidP="00DF0EB0">
      <w:pPr>
        <w:pStyle w:val="teenyspacer"/>
      </w:pPr>
    </w:p>
    <w:p w:rsidR="00240095" w:rsidRPr="00B64E55" w:rsidRDefault="00240095" w:rsidP="00240095">
      <w:pPr>
        <w:pStyle w:val="Title"/>
      </w:pPr>
      <w:r>
        <w:rPr>
          <w:rStyle w:val="TitleChar"/>
          <w:caps/>
        </w:rPr>
        <w:t>Section D</w:t>
      </w:r>
      <w:r w:rsidRPr="00B64E55">
        <w:rPr>
          <w:rStyle w:val="TitleChar"/>
          <w:caps/>
        </w:rPr>
        <w:t xml:space="preserve">: Experience of </w:t>
      </w:r>
      <w:r>
        <w:rPr>
          <w:rStyle w:val="TitleChar"/>
          <w:caps/>
        </w:rPr>
        <w:t>Key Personnel Assigned to the Project</w:t>
      </w:r>
    </w:p>
    <w:p w:rsidR="00240095" w:rsidRDefault="00240095" w:rsidP="00DF0EB0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476C09" w:rsidRPr="00776B11" w:rsidTr="00EE200F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6E1C23" w:rsidRPr="00776B11" w:rsidRDefault="006E1C23" w:rsidP="00786411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6E1C23" w:rsidRPr="00095F3C" w:rsidRDefault="00FF3673" w:rsidP="00786411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628172230"/>
                <w:placeholder>
                  <w:docPart w:val="D7153B8D13C943CD98C29D6F7B73BB6B"/>
                </w:placeholder>
                <w:showingPlcHdr/>
                <w:text w:multiLine="1"/>
              </w:sdtPr>
              <w:sdtEndPr/>
              <w:sdtContent>
                <w:r w:rsidR="00776B11" w:rsidRPr="00095F3C">
                  <w:rPr>
                    <w:rStyle w:val="PlaceholderText"/>
                    <w:b/>
                    <w:i/>
                    <w:sz w:val="22"/>
                  </w:rPr>
                  <w:t>Person 1</w:t>
                </w:r>
              </w:sdtContent>
            </w:sdt>
            <w:r w:rsidR="006E1C23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6E1C23" w:rsidRPr="00776B11" w:rsidRDefault="006E1C23" w:rsidP="00786411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6E1C23" w:rsidRPr="00776B11" w:rsidRDefault="00FF3673" w:rsidP="00786411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1150445634"/>
                <w:placeholder>
                  <w:docPart w:val="06C32F37FC064CBD9A0EAEBABC67E019"/>
                </w:placeholder>
                <w:showingPlcHdr/>
                <w:text w:multiLine="1"/>
              </w:sdtPr>
              <w:sdtEndPr/>
              <w:sdtContent>
                <w:r w:rsidR="00776B11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ED4034" w:rsidRPr="0007618A" w:rsidTr="00476C09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7F50FC" w:rsidRPr="009003CA" w:rsidRDefault="007F50FC" w:rsidP="00786411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7F50FC" w:rsidRPr="0007618A" w:rsidRDefault="00FF3673" w:rsidP="00786411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92758210"/>
                <w:placeholder>
                  <w:docPart w:val="52552F77EC68451F8344D7B244BFB143"/>
                </w:placeholder>
                <w:showingPlcHdr/>
                <w:text w:multiLine="1"/>
              </w:sdtPr>
              <w:sdtEndPr/>
              <w:sdtContent>
                <w:r w:rsidR="006E1C23">
                  <w:rPr>
                    <w:rStyle w:val="PlaceholderText"/>
                  </w:rPr>
                  <w:t>job title</w:t>
                </w:r>
                <w:r w:rsidR="0080480C">
                  <w:rPr>
                    <w:rStyle w:val="PlaceholderText"/>
                  </w:rPr>
                  <w:t xml:space="preserve">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1215464687"/>
              <w:placeholder>
                <w:docPart w:val="78210338A52C47BF888A8509AA55AFD7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905457535"/>
              <w:placeholder>
                <w:docPart w:val="D9DB05AC338A4B4883BFDFEC77D89200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FB02A9" w:rsidRPr="00FE6480" w:rsidTr="00EE200F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FB02A9" w:rsidRPr="00FE6480" w:rsidRDefault="00FB02A9" w:rsidP="00786411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FB02A9" w:rsidRPr="00FE6480" w:rsidRDefault="00FB02A9" w:rsidP="00786411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FB02A9" w:rsidRPr="00FE6480" w:rsidRDefault="00FB02A9" w:rsidP="00786411">
            <w:pPr>
              <w:pStyle w:val="teenyspacer"/>
              <w:keepNext/>
            </w:pPr>
          </w:p>
        </w:tc>
      </w:tr>
      <w:tr w:rsidR="00CC1E10" w:rsidRPr="002F67DE" w:rsidTr="002F30B0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CC1E10" w:rsidRPr="00FD6BA4" w:rsidRDefault="00CC1E10" w:rsidP="00786411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CC1E10" w:rsidRPr="002029B4" w:rsidRDefault="00FF3673" w:rsidP="00786411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380895788"/>
                <w:placeholder>
                  <w:docPart w:val="C1E204D210FC4146AAB314E0581F85AA"/>
                </w:placeholder>
                <w:showingPlcHdr/>
                <w:text w:multiLine="1"/>
              </w:sdtPr>
              <w:sdtEndPr/>
              <w:sdtContent>
                <w:r w:rsidR="00CC1E10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CC1E10" w:rsidRPr="002029B4" w:rsidRDefault="00CC1E10" w:rsidP="00564BD0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CC1E10" w:rsidRPr="002029B4" w:rsidRDefault="00CC1E10" w:rsidP="00786411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CC1E10" w:rsidRDefault="00CC1E10" w:rsidP="00FB02A9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CC1E10" w:rsidRDefault="00CC1E1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CC1E10" w:rsidRPr="002029B4" w:rsidRDefault="00CC1E10" w:rsidP="00564BD0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CC1E10" w:rsidRPr="00644BC7" w:rsidRDefault="00CC1E10" w:rsidP="00FB02A9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1952058556"/>
            <w:placeholder>
              <w:docPart w:val="0B1840544EA34F9EA3B39CD9B71473B8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CC1E10" w:rsidRPr="00644BC7" w:rsidRDefault="00CC1E1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CC1E10" w:rsidRPr="00644BC7" w:rsidRDefault="00CC1E10" w:rsidP="00FB02A9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921723112"/>
            <w:placeholder>
              <w:docPart w:val="7D9ABB9CC85C4CA0A8D20B6A8B259E98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CC1E10" w:rsidRPr="00644BC7" w:rsidRDefault="00CC1E1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CC1E10" w:rsidRPr="00644BC7" w:rsidRDefault="00CC1E10" w:rsidP="002F30B0">
            <w:pPr>
              <w:pStyle w:val="teenyspacer"/>
            </w:pPr>
          </w:p>
        </w:tc>
      </w:tr>
      <w:tr w:rsidR="002F30B0" w:rsidRPr="002F67DE" w:rsidTr="002F30B0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FB02A9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-88621186"/>
            <w:placeholder>
              <w:docPart w:val="71F89398DA594B188179AE4A830E1975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2F30B0" w:rsidRDefault="002F30B0" w:rsidP="00FB02A9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2F30B0" w:rsidRDefault="002F30B0" w:rsidP="00564BD0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2F30B0" w:rsidRDefault="002F30B0" w:rsidP="00FB02A9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895322201"/>
            <w:placeholder>
              <w:docPart w:val="2CD1241734BC486487C19681AEE50DE9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2F30B0" w:rsidRDefault="002F30B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2F30B0" w:rsidRDefault="002F30B0" w:rsidP="00FB02A9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338886353"/>
            <w:placeholder>
              <w:docPart w:val="3CA325E397934F1AA6FA5000522E3B73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2F30B0" w:rsidRDefault="002F30B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teenyspacer"/>
            </w:pP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FB02A9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2F30B0" w:rsidRDefault="002F30B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2F30B0" w:rsidRDefault="002F30B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2F30B0" w:rsidRDefault="002F30B0" w:rsidP="00FB02A9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2F30B0" w:rsidRDefault="002F30B0" w:rsidP="00916E01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2F30B0" w:rsidRDefault="002F30B0" w:rsidP="00FB02A9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2F30B0" w:rsidRDefault="002F30B0" w:rsidP="00916E01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teenyspacer"/>
            </w:pPr>
          </w:p>
        </w:tc>
      </w:tr>
      <w:tr w:rsidR="00EE200F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CC1E10" w:rsidRDefault="00CC1E10" w:rsidP="00FB02A9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CC1E10" w:rsidRDefault="00CC1E1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CC1E10" w:rsidRDefault="00CC1E1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CC1E10" w:rsidRDefault="00CC1E10" w:rsidP="00CC1E10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CC1E10" w:rsidRDefault="00CC1E10" w:rsidP="00CC1E10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CC1E10" w:rsidRDefault="00CC1E10" w:rsidP="00CC1E10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CC1E10" w:rsidRDefault="00CC1E10" w:rsidP="00CC1E10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CC1E10" w:rsidRDefault="00CC1E10" w:rsidP="00CC1E10">
            <w:pPr>
              <w:pStyle w:val="teenyspacer"/>
              <w:jc w:val="center"/>
            </w:pPr>
          </w:p>
        </w:tc>
      </w:tr>
      <w:tr w:rsidR="002F30B0" w:rsidRPr="002F67DE" w:rsidTr="00742B33">
        <w:trPr>
          <w:cantSplit/>
          <w:trHeight w:val="17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FB02A9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2F30B0" w:rsidRDefault="002F30B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2F30B0" w:rsidRDefault="002F30B0" w:rsidP="00CC1E10">
            <w:pPr>
              <w:pStyle w:val="teenyspacer"/>
              <w:jc w:val="center"/>
            </w:pPr>
          </w:p>
        </w:tc>
      </w:tr>
      <w:tr w:rsidR="00AE3E94" w:rsidRPr="00D10D38" w:rsidTr="00476C09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AE3E94" w:rsidRPr="00316E51" w:rsidRDefault="00AE3E94" w:rsidP="00AE3E94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bookmarkStart w:id="3" w:name="_Hlk137752580"/>
      <w:tr w:rsidR="00AE3E94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AE3E94" w:rsidRDefault="00FF3673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940578858"/>
                <w:placeholder>
                  <w:docPart w:val="89ED535C8A2746F2A5A7AFEB89385D4E"/>
                </w:placeholder>
                <w:showingPlcHdr/>
                <w:text w:multiLine="1"/>
              </w:sdtPr>
              <w:sdtEndPr/>
              <w:sdtContent>
                <w:r w:rsidR="00AE3E94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AE3E94">
              <w:rPr>
                <w:rFonts w:cs="Arial"/>
                <w:b/>
                <w:szCs w:val="18"/>
              </w:rPr>
              <w:t xml:space="preserve"> </w:t>
            </w:r>
          </w:p>
          <w:p w:rsidR="00AE3E94" w:rsidRPr="00E029C8" w:rsidRDefault="00FF3673" w:rsidP="00AE3E94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459840159"/>
                <w:placeholder>
                  <w:docPart w:val="32BA3973B85E4C21AA495AC9E59B84CF"/>
                </w:placeholder>
                <w:showingPlcHdr/>
                <w:text w:multiLine="1"/>
              </w:sdtPr>
              <w:sdtEndPr/>
              <w:sdtContent>
                <w:r w:rsidR="00AE3E94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56773054"/>
            <w:placeholder>
              <w:docPart w:val="E1A711373540444B8B28E62A99943469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410499128"/>
              <w:placeholder>
                <w:docPart w:val="8157386AD308442CACE547934B7F5034"/>
              </w:placeholder>
              <w:showingPlcHdr/>
              <w:text w:multiLine="1"/>
            </w:sdtPr>
            <w:sdtEndPr/>
            <w:sdtContent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bookmarkEnd w:id="3"/>
      <w:tr w:rsidR="00AE3E94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AE3E94" w:rsidRPr="009003CA" w:rsidRDefault="00AE3E94" w:rsidP="00AE3E94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970320377"/>
            <w:placeholder>
              <w:docPart w:val="CC79A4B3592B41339A7645BFDC4F7F3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AE3E94" w:rsidRPr="002029B4" w:rsidRDefault="00564BD0" w:rsidP="00AE3E94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(Optional) a</w:t>
                </w:r>
                <w:r w:rsidR="00AE3E94">
                  <w:rPr>
                    <w:rStyle w:val="PlaceholderText"/>
                  </w:rPr>
                  <w:t xml:space="preserve">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EE200F" w:rsidRDefault="00FF3673" w:rsidP="00EE200F">
            <w:pPr>
              <w:ind w:left="252" w:hanging="252"/>
            </w:pPr>
            <w:sdt>
              <w:sdtPr>
                <w:id w:val="-1221127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</w:r>
            <w:r w:rsidR="00AE3E94">
              <w:t xml:space="preserve">City of Winnipeg </w:t>
            </w:r>
            <w:r w:rsidR="00EE200F">
              <w:br/>
            </w:r>
            <w:r w:rsidR="00AE3E94">
              <w:t xml:space="preserve">Project </w:t>
            </w:r>
          </w:p>
          <w:p w:rsidR="00AE3E94" w:rsidRPr="002029B4" w:rsidRDefault="00FF3673" w:rsidP="00EE200F">
            <w:pPr>
              <w:ind w:left="252" w:hanging="252"/>
            </w:pPr>
            <w:sdt>
              <w:sdtPr>
                <w:id w:val="1702425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361565442"/>
                <w:placeholder>
                  <w:docPart w:val="ECE76F8D46214532819357257C06039F"/>
                </w:placeholder>
                <w:showingPlcHdr/>
                <w:text w:multiLine="1"/>
              </w:sdtPr>
              <w:sdtEndPr/>
              <w:sdtContent>
                <w:r w:rsidR="00AE3E94">
                  <w:rPr>
                    <w:rStyle w:val="PlaceholderText"/>
                  </w:rPr>
                  <w:t>Other</w:t>
                </w:r>
              </w:sdtContent>
            </w:sdt>
            <w:r w:rsidR="00AE3E94">
              <w:t xml:space="preserve"> </w:t>
            </w:r>
          </w:p>
        </w:tc>
      </w:tr>
      <w:tr w:rsidR="00AE3E94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bookmarkStart w:id="4" w:name="_Hlk137752632" w:displacedByCustomXml="next"/>
          <w:sdt>
            <w:sdtPr>
              <w:rPr>
                <w:rFonts w:cs="Arial"/>
                <w:b/>
                <w:szCs w:val="18"/>
              </w:rPr>
              <w:alias w:val="Ref Project"/>
              <w:id w:val="1524444563"/>
              <w:placeholder>
                <w:docPart w:val="FD5BD66999A54EF1968414C6325E7847"/>
              </w:placeholder>
              <w:showingPlcHdr/>
              <w:text w:multiLine="1"/>
            </w:sdtPr>
            <w:sdtEndPr/>
            <w:sdtContent>
              <w:p w:rsidR="00AE3E94" w:rsidRDefault="00AE3E94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AE3E94" w:rsidRPr="009003CA" w:rsidRDefault="00FF3673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06909582"/>
                <w:placeholder>
                  <w:docPart w:val="7687EC7E351F46F4BC183E6FBFBFEAFA"/>
                </w:placeholder>
                <w:showingPlcHdr/>
                <w:text w:multiLine="1"/>
              </w:sdtPr>
              <w:sdtEndPr/>
              <w:sdtContent>
                <w:r w:rsidR="00AE3E94" w:rsidRPr="00E029C8">
                  <w:rPr>
                    <w:rStyle w:val="PlaceholderText"/>
                  </w:rPr>
                  <w:t xml:space="preserve">Reference information for Project </w:t>
                </w:r>
                <w:r w:rsidR="00AE3E94">
                  <w:rPr>
                    <w:rStyle w:val="PlaceholderText"/>
                  </w:rPr>
                  <w:t>2</w:t>
                </w:r>
                <w:r w:rsidR="00AE3E94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206246244"/>
            <w:placeholder>
              <w:docPart w:val="18F6A4C3626F42FE978B8ACF09C9C6F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958410569"/>
              <w:placeholder>
                <w:docPart w:val="DC65182120DD4110B0C86A5E76DF87D7"/>
              </w:placeholder>
              <w:showingPlcHdr/>
              <w:text w:multiLine="1"/>
            </w:sdtPr>
            <w:sdtEndPr/>
            <w:sdtContent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bookmarkEnd w:id="4"/>
      <w:tr w:rsidR="00EE200F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EE200F" w:rsidRPr="009003CA" w:rsidRDefault="00EE200F" w:rsidP="00EE200F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584414135"/>
            <w:placeholder>
              <w:docPart w:val="3DF2244433A74F30B96E34686AF48D14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EE200F" w:rsidRPr="002029B4" w:rsidRDefault="00564BD0" w:rsidP="00EE200F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</w:t>
                </w:r>
                <w:r w:rsidR="00EE200F">
                  <w:rPr>
                    <w:rStyle w:val="PlaceholderText"/>
                  </w:rPr>
                  <w:t xml:space="preserve">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564BD0" w:rsidRDefault="00FF3673" w:rsidP="00564BD0">
            <w:pPr>
              <w:ind w:left="252" w:hanging="252"/>
            </w:pPr>
            <w:sdt>
              <w:sdtPr>
                <w:id w:val="-330288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  <w:t xml:space="preserve">City of Winnipeg </w:t>
            </w:r>
            <w:r w:rsidR="00EE200F">
              <w:br/>
              <w:t xml:space="preserve">Project </w:t>
            </w:r>
          </w:p>
          <w:p w:rsidR="00EE200F" w:rsidRPr="002029B4" w:rsidRDefault="00FF3673" w:rsidP="00564BD0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600554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-320740683"/>
                <w:placeholder>
                  <w:docPart w:val="35429B04A2A145D583AE7A1BF5967D0D"/>
                </w:placeholder>
                <w:showingPlcHdr/>
                <w:text w:multiLine="1"/>
              </w:sdtPr>
              <w:sdtEndPr/>
              <w:sdtContent>
                <w:r w:rsidR="00EE200F">
                  <w:rPr>
                    <w:rStyle w:val="PlaceholderText"/>
                  </w:rPr>
                  <w:t>Other</w:t>
                </w:r>
              </w:sdtContent>
            </w:sdt>
            <w:r w:rsidR="00EE200F">
              <w:t xml:space="preserve"> </w:t>
            </w:r>
          </w:p>
        </w:tc>
      </w:tr>
      <w:tr w:rsidR="00AE3E94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690186311"/>
              <w:placeholder>
                <w:docPart w:val="8FDEBC917A93454F90609394E469AC87"/>
              </w:placeholder>
              <w:showingPlcHdr/>
              <w:text w:multiLine="1"/>
            </w:sdtPr>
            <w:sdtEndPr/>
            <w:sdtContent>
              <w:p w:rsidR="00AE3E94" w:rsidRDefault="00AE3E94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AE3E94" w:rsidRPr="009003CA" w:rsidRDefault="00FF3673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434749163"/>
                <w:placeholder>
                  <w:docPart w:val="583FE4F274624D8A8EF315E998401DBA"/>
                </w:placeholder>
                <w:showingPlcHdr/>
                <w:text w:multiLine="1"/>
              </w:sdtPr>
              <w:sdtEndPr/>
              <w:sdtContent>
                <w:r w:rsidR="00AE3E94" w:rsidRPr="00E029C8">
                  <w:rPr>
                    <w:rStyle w:val="PlaceholderText"/>
                  </w:rPr>
                  <w:t xml:space="preserve">Reference information for Project </w:t>
                </w:r>
                <w:r w:rsidR="00AE3E94">
                  <w:rPr>
                    <w:rStyle w:val="PlaceholderText"/>
                  </w:rPr>
                  <w:t>3</w:t>
                </w:r>
                <w:r w:rsidR="00AE3E94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AE3E94" w:rsidRPr="002029B4" w:rsidRDefault="00FF3673" w:rsidP="00AE3E94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532619631"/>
                <w:placeholder>
                  <w:docPart w:val="37F08F38D1E044D0A583BBBCC3297AFF"/>
                </w:placeholder>
                <w:showingPlcHdr/>
                <w:text w:multiLine="1"/>
              </w:sdtPr>
              <w:sdtEndPr/>
              <w:sdtContent>
                <w:r w:rsidR="00564BD0">
                  <w:rPr>
                    <w:rStyle w:val="PlaceholderText"/>
                  </w:rPr>
                  <w:t>B</w:t>
                </w:r>
                <w:r w:rsidR="00564BD0" w:rsidRPr="001F0797">
                  <w:rPr>
                    <w:rStyle w:val="PlaceholderText"/>
                  </w:rPr>
                  <w:t xml:space="preserve">rief </w:t>
                </w:r>
                <w:r w:rsidR="00564BD0">
                  <w:rPr>
                    <w:rStyle w:val="PlaceholderText"/>
                  </w:rPr>
                  <w:t xml:space="preserve">project </w:t>
                </w:r>
                <w:r w:rsidR="00564BD0" w:rsidRPr="001F0797">
                  <w:rPr>
                    <w:rStyle w:val="PlaceholderText"/>
                  </w:rPr>
                  <w:t xml:space="preserve">description; </w:t>
                </w:r>
                <w:r w:rsidR="00564BD0">
                  <w:rPr>
                    <w:rStyle w:val="PlaceholderText"/>
                  </w:rPr>
                  <w:t xml:space="preserve">relevance to current project; details as per the </w:t>
                </w:r>
                <w:r w:rsidR="00564BD0" w:rsidRPr="003F6DB3">
                  <w:rPr>
                    <w:rStyle w:val="PlaceholderText"/>
                    <w:i/>
                  </w:rPr>
                  <w:t>“</w:t>
                </w:r>
                <w:r w:rsidR="00564BD0">
                  <w:rPr>
                    <w:rStyle w:val="PlaceholderText"/>
                    <w:i/>
                  </w:rPr>
                  <w:t>Experience of Key Personnel Assigned to the Project”</w:t>
                </w:r>
                <w:r w:rsidR="00564BD0" w:rsidRPr="00E916E0">
                  <w:rPr>
                    <w:rStyle w:val="PlaceholderText"/>
                  </w:rPr>
                  <w:t xml:space="preserve"> section in </w:t>
                </w:r>
                <w:r w:rsidR="00564BD0">
                  <w:rPr>
                    <w:rStyle w:val="PlaceholderText"/>
                  </w:rPr>
                  <w:t>PART</w:t>
                </w:r>
                <w:r w:rsidR="00564BD0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407540745"/>
              <w:placeholder>
                <w:docPart w:val="D1287CEFC8F04CFF8C872421959C1B40"/>
              </w:placeholder>
              <w:showingPlcHdr/>
              <w:text w:multiLine="1"/>
            </w:sdtPr>
            <w:sdtEndPr/>
            <w:sdtContent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E200F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EE200F" w:rsidRPr="009003CA" w:rsidRDefault="00EE200F" w:rsidP="00EE200F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981037649"/>
            <w:placeholder>
              <w:docPart w:val="D2747ED1368241DBB8C0021A8992CCB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EE200F" w:rsidRPr="002029B4" w:rsidRDefault="00564BD0" w:rsidP="00EE200F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</w:t>
                </w:r>
                <w:r w:rsidR="00EE200F">
                  <w:rPr>
                    <w:rStyle w:val="PlaceholderText"/>
                  </w:rPr>
                  <w:t xml:space="preserve">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564BD0" w:rsidRDefault="00FF3673" w:rsidP="00564BD0">
            <w:pPr>
              <w:ind w:left="252" w:hanging="252"/>
            </w:pPr>
            <w:sdt>
              <w:sdtPr>
                <w:id w:val="215175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  <w:t xml:space="preserve">City of Winnipeg </w:t>
            </w:r>
            <w:r w:rsidR="00EE200F">
              <w:br/>
              <w:t xml:space="preserve">Project </w:t>
            </w:r>
          </w:p>
          <w:p w:rsidR="00EE200F" w:rsidRPr="002029B4" w:rsidRDefault="00FF3673" w:rsidP="00564BD0">
            <w:pPr>
              <w:ind w:left="252" w:hanging="252"/>
            </w:pPr>
            <w:sdt>
              <w:sdtPr>
                <w:id w:val="42033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-920793935"/>
                <w:placeholder>
                  <w:docPart w:val="A79385F8F96E430BA4723EC085E4EC7C"/>
                </w:placeholder>
                <w:showingPlcHdr/>
                <w:text w:multiLine="1"/>
              </w:sdtPr>
              <w:sdtEndPr/>
              <w:sdtContent>
                <w:r w:rsidR="00EE200F">
                  <w:rPr>
                    <w:rStyle w:val="PlaceholderText"/>
                  </w:rPr>
                  <w:t>Other</w:t>
                </w:r>
              </w:sdtContent>
            </w:sdt>
            <w:r w:rsidR="00EE200F">
              <w:t xml:space="preserve"> </w:t>
            </w:r>
          </w:p>
        </w:tc>
      </w:tr>
      <w:tr w:rsidR="00AE3E94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453220795"/>
              <w:placeholder>
                <w:docPart w:val="79F9C10BB8694A9BAB225A14D7ED5B01"/>
              </w:placeholder>
              <w:showingPlcHdr/>
              <w:text w:multiLine="1"/>
            </w:sdtPr>
            <w:sdtEndPr/>
            <w:sdtContent>
              <w:p w:rsidR="00AE3E94" w:rsidRDefault="00AE3E94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AE3E94" w:rsidRPr="009003CA" w:rsidRDefault="00FF3673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284421491"/>
                <w:placeholder>
                  <w:docPart w:val="211E079CF3FB455D809BCC1E74488A18"/>
                </w:placeholder>
                <w:showingPlcHdr/>
                <w:text w:multiLine="1"/>
              </w:sdtPr>
              <w:sdtEndPr/>
              <w:sdtContent>
                <w:r w:rsidR="00AE3E94" w:rsidRPr="00E029C8">
                  <w:rPr>
                    <w:rStyle w:val="PlaceholderText"/>
                  </w:rPr>
                  <w:t xml:space="preserve">Reference information for Project </w:t>
                </w:r>
                <w:r w:rsidR="00AE3E94">
                  <w:rPr>
                    <w:rStyle w:val="PlaceholderText"/>
                  </w:rPr>
                  <w:t>4</w:t>
                </w:r>
                <w:r w:rsidR="00AE3E94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104287"/>
            <w:placeholder>
              <w:docPart w:val="DEEBD581F15F48F491F8B94A6B95CD1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68064586"/>
              <w:placeholder>
                <w:docPart w:val="1EA965934F4D4505B6475AA5CB6F979E"/>
              </w:placeholder>
              <w:showingPlcHdr/>
              <w:text w:multiLine="1"/>
            </w:sdtPr>
            <w:sdtEndPr/>
            <w:sdtContent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564BD0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564BD0" w:rsidRPr="009003CA" w:rsidRDefault="00564BD0" w:rsidP="00564BD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967589494"/>
            <w:placeholder>
              <w:docPart w:val="DF14E671241C436A8691B4960A866BBE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564BD0" w:rsidRPr="002029B4" w:rsidRDefault="00564BD0" w:rsidP="00564BD0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564BD0" w:rsidRDefault="00FF3673" w:rsidP="00564BD0">
            <w:pPr>
              <w:ind w:left="252" w:hanging="252"/>
            </w:pPr>
            <w:sdt>
              <w:sdtPr>
                <w:id w:val="-1146431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B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64BD0">
              <w:t xml:space="preserve"> </w:t>
            </w:r>
            <w:r w:rsidR="00564BD0">
              <w:tab/>
              <w:t xml:space="preserve">City of Winnipeg </w:t>
            </w:r>
            <w:r w:rsidR="00564BD0">
              <w:br/>
              <w:t xml:space="preserve">Project </w:t>
            </w:r>
          </w:p>
          <w:p w:rsidR="00564BD0" w:rsidRPr="002029B4" w:rsidRDefault="00FF3673" w:rsidP="00564BD0">
            <w:pPr>
              <w:ind w:left="252" w:hanging="252"/>
            </w:pPr>
            <w:sdt>
              <w:sdtPr>
                <w:id w:val="993454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B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64BD0">
              <w:tab/>
            </w:r>
            <w:sdt>
              <w:sdtPr>
                <w:alias w:val="Owner"/>
                <w:tag w:val="Owner"/>
                <w:id w:val="-1462562487"/>
                <w:placeholder>
                  <w:docPart w:val="23CF2BDCFA7542489B58080F424CCAC3"/>
                </w:placeholder>
                <w:showingPlcHdr/>
                <w:text w:multiLine="1"/>
              </w:sdtPr>
              <w:sdtEndPr/>
              <w:sdtContent>
                <w:r w:rsidR="00564BD0">
                  <w:rPr>
                    <w:rStyle w:val="PlaceholderText"/>
                  </w:rPr>
                  <w:t>Other</w:t>
                </w:r>
              </w:sdtContent>
            </w:sdt>
            <w:r w:rsidR="00564BD0">
              <w:t xml:space="preserve"> </w:t>
            </w:r>
          </w:p>
        </w:tc>
      </w:tr>
      <w:tr w:rsidR="00AE3E94" w:rsidRPr="002F67DE" w:rsidTr="005C121A">
        <w:trPr>
          <w:cantSplit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AE3E94" w:rsidRDefault="00AE3E94" w:rsidP="00EE200F">
            <w:pPr>
              <w:pStyle w:val="teenyspacer"/>
              <w:keepNext/>
            </w:pPr>
          </w:p>
        </w:tc>
      </w:tr>
    </w:tbl>
    <w:p w:rsidR="00DA3521" w:rsidRDefault="00DA3521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2F30B0" w:rsidRPr="00776B11" w:rsidTr="002F30B0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2F30B0" w:rsidRPr="00776B11" w:rsidRDefault="002F30B0" w:rsidP="002F30B0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2F30B0" w:rsidRPr="00095F3C" w:rsidRDefault="00FF3673" w:rsidP="002F30B0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263074703"/>
                <w:placeholder>
                  <w:docPart w:val="FA0187A5651B48288A2EF97AF79EB98F"/>
                </w:placeholder>
                <w:showingPlcHdr/>
                <w:text w:multiLine="1"/>
              </w:sdtPr>
              <w:sdtEndPr/>
              <w:sdtContent>
                <w:r w:rsidR="002F30B0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2</w:t>
                </w:r>
              </w:sdtContent>
            </w:sdt>
            <w:r w:rsidR="002F30B0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2F30B0" w:rsidRPr="00776B11" w:rsidRDefault="002F30B0" w:rsidP="002F30B0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2F30B0" w:rsidRPr="00776B11" w:rsidRDefault="00FF3673" w:rsidP="002F30B0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932770179"/>
                <w:placeholder>
                  <w:docPart w:val="A8EB21BB42174E2CA31E0D27BA79913C"/>
                </w:placeholder>
                <w:showingPlcHdr/>
                <w:text w:multiLine="1"/>
              </w:sdtPr>
              <w:sdtEndPr/>
              <w:sdtContent>
                <w:r w:rsidR="002F30B0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2F30B0" w:rsidRPr="0007618A" w:rsidTr="002F30B0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2F30B0" w:rsidRPr="009003CA" w:rsidRDefault="002F30B0" w:rsidP="002F30B0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2F30B0" w:rsidRPr="0007618A" w:rsidRDefault="00FF3673" w:rsidP="002F30B0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74169523"/>
                <w:placeholder>
                  <w:docPart w:val="FD2A15FD747841FAA6F6D2CF2894AC1D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727832114"/>
              <w:placeholder>
                <w:docPart w:val="B34E13E526844610945724DE7198A231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209695003"/>
              <w:placeholder>
                <w:docPart w:val="CC3D2E5CE1624515BAA617375FD8BA97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2F30B0" w:rsidRPr="00FE6480" w:rsidTr="002F30B0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2F30B0" w:rsidRPr="00FE6480" w:rsidRDefault="002F30B0" w:rsidP="002F30B0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2F30B0" w:rsidRPr="00FE6480" w:rsidRDefault="002F30B0" w:rsidP="002F30B0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2F30B0" w:rsidRPr="00FE6480" w:rsidRDefault="002F30B0" w:rsidP="002F30B0">
            <w:pPr>
              <w:pStyle w:val="teenyspacer"/>
              <w:keepNext/>
            </w:pP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2F30B0" w:rsidRPr="00FD6BA4" w:rsidRDefault="002F30B0" w:rsidP="002F30B0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2F30B0" w:rsidRPr="002029B4" w:rsidRDefault="00FF3673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2142612464"/>
                <w:placeholder>
                  <w:docPart w:val="EB4B2C3CA0724133829F0FBB20F4B7BD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2F30B0" w:rsidRPr="002029B4" w:rsidRDefault="002F30B0" w:rsidP="002F30B0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2F30B0" w:rsidRPr="002029B4" w:rsidRDefault="002F30B0" w:rsidP="002F30B0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2F30B0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2F30B0" w:rsidRPr="002029B4" w:rsidRDefault="002F30B0" w:rsidP="002F30B0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2F30B0" w:rsidRPr="00644BC7" w:rsidRDefault="002F30B0" w:rsidP="002F30B0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1767953429"/>
            <w:placeholder>
              <w:docPart w:val="5C8FF224067841739736B6C6B7BA9EA3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2F30B0" w:rsidRPr="00644BC7" w:rsidRDefault="002F30B0" w:rsidP="002F30B0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2F30B0" w:rsidRPr="00644BC7" w:rsidRDefault="002F30B0" w:rsidP="002F30B0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1903746436"/>
            <w:placeholder>
              <w:docPart w:val="CB21F8874F7347D09CDE06E6E204CB24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2F30B0" w:rsidRPr="00644BC7" w:rsidRDefault="002F30B0" w:rsidP="002F30B0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2F30B0" w:rsidRPr="00644BC7" w:rsidRDefault="002F30B0" w:rsidP="002F30B0">
            <w:pPr>
              <w:pStyle w:val="teenyspacer"/>
            </w:pPr>
          </w:p>
        </w:tc>
      </w:tr>
      <w:tr w:rsidR="002F30B0" w:rsidRPr="002F67DE" w:rsidTr="002F30B0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2F30B0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1152103200"/>
            <w:placeholder>
              <w:docPart w:val="54D6669799914C38A4A556B8D55A171D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2F30B0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840973724"/>
            <w:placeholder>
              <w:docPart w:val="356ECCEA064443B2A8B5CB516ADF3584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2F30B0" w:rsidRDefault="002F30B0" w:rsidP="002F30B0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2F30B0" w:rsidRDefault="002F30B0" w:rsidP="002F30B0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-708953217"/>
            <w:placeholder>
              <w:docPart w:val="E9F9B9626FC449AB9B126870AC6FC414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2F30B0" w:rsidRDefault="002F30B0" w:rsidP="002F30B0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teenyspacer"/>
            </w:pP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2F30B0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2F30B0" w:rsidRDefault="002F30B0" w:rsidP="002F30B0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2F30B0" w:rsidRDefault="002F30B0" w:rsidP="002F30B0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2F30B0" w:rsidRDefault="002F30B0" w:rsidP="002F30B0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teenyspacer"/>
            </w:pP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2F30B0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2F30B0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</w:tr>
      <w:tr w:rsidR="002F30B0" w:rsidRPr="00D10D38" w:rsidTr="002F30B0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2F30B0" w:rsidRPr="00316E51" w:rsidRDefault="002F30B0" w:rsidP="002F30B0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2F30B0" w:rsidRDefault="00FF3673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936445601"/>
                <w:placeholder>
                  <w:docPart w:val="4B08C436D61B4B2192AF34D6436AC432"/>
                </w:placeholder>
                <w:showingPlcHdr/>
                <w:text w:multiLine="1"/>
              </w:sdtPr>
              <w:sdtEndPr/>
              <w:sdtContent>
                <w:r w:rsidR="002F30B0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2F30B0">
              <w:rPr>
                <w:rFonts w:cs="Arial"/>
                <w:b/>
                <w:szCs w:val="18"/>
              </w:rPr>
              <w:t xml:space="preserve"> </w:t>
            </w:r>
          </w:p>
          <w:p w:rsidR="002F30B0" w:rsidRPr="00E029C8" w:rsidRDefault="00FF3673" w:rsidP="002F30B0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848145555"/>
                <w:placeholder>
                  <w:docPart w:val="58094A4993A94C159D79FC3132ECF0F7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354967161"/>
            <w:placeholder>
              <w:docPart w:val="F7FBC11637E84DADBE01A2F97C60A3E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624508549"/>
              <w:placeholder>
                <w:docPart w:val="5486185E6AF34F359325ACCD44C47875"/>
              </w:placeholder>
              <w:showingPlcHdr/>
              <w:text w:multiLine="1"/>
            </w:sdtPr>
            <w:sdtEndPr/>
            <w:sdtContent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15128860"/>
            <w:placeholder>
              <w:docPart w:val="63E8DB4D4BA44D8B956BEED8852D46B8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2F30B0" w:rsidRDefault="00FF3673" w:rsidP="002F30B0">
            <w:pPr>
              <w:ind w:left="252" w:hanging="252"/>
            </w:pPr>
            <w:sdt>
              <w:sdtPr>
                <w:id w:val="1152950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:rsidR="002F30B0" w:rsidRPr="002029B4" w:rsidRDefault="00FF3673" w:rsidP="002F30B0">
            <w:pPr>
              <w:ind w:left="252" w:hanging="252"/>
            </w:pPr>
            <w:sdt>
              <w:sdtPr>
                <w:id w:val="-130330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2002003052"/>
                <w:placeholder>
                  <w:docPart w:val="F04FDCDED3EF4F33A3C97B7725880F3C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2115735101"/>
              <w:placeholder>
                <w:docPart w:val="36F95BFA055E48E391DEE7C0551F601A"/>
              </w:placeholder>
              <w:showingPlcHdr/>
              <w:text w:multiLine="1"/>
            </w:sdtPr>
            <w:sdtEndPr/>
            <w:sdtContent>
              <w:p w:rsidR="002F30B0" w:rsidRDefault="002F30B0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2F30B0" w:rsidRPr="009003CA" w:rsidRDefault="00FF3673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34352992"/>
                <w:placeholder>
                  <w:docPart w:val="3061D99256414692B582E5AF5203F64C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 xml:space="preserve">Reference information for Project </w:t>
                </w:r>
                <w:r w:rsidR="002F30B0">
                  <w:rPr>
                    <w:rStyle w:val="PlaceholderText"/>
                  </w:rPr>
                  <w:t>2</w:t>
                </w:r>
                <w:r w:rsidR="002F30B0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064014883"/>
            <w:placeholder>
              <w:docPart w:val="5788CF215166481690E50155C569EC4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255988595"/>
              <w:placeholder>
                <w:docPart w:val="704A133FD373458A83BBD107D6DED3B0"/>
              </w:placeholder>
              <w:showingPlcHdr/>
              <w:text w:multiLine="1"/>
            </w:sdtPr>
            <w:sdtEndPr/>
            <w:sdtContent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487210776"/>
            <w:placeholder>
              <w:docPart w:val="5ACEDFB71FDC4E66BC3300ED411FFB56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2F30B0" w:rsidRDefault="00FF3673" w:rsidP="002F30B0">
            <w:pPr>
              <w:ind w:left="252" w:hanging="252"/>
            </w:pPr>
            <w:sdt>
              <w:sdtPr>
                <w:id w:val="47834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:rsidR="002F30B0" w:rsidRPr="002029B4" w:rsidRDefault="00FF3673" w:rsidP="002F30B0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935357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1625802418"/>
                <w:placeholder>
                  <w:docPart w:val="2BFC5E8E3F6840ACA8D9355AFEBFDC07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214790785"/>
              <w:placeholder>
                <w:docPart w:val="1509F4A83BEC40C7B72FF48BA08C9DA4"/>
              </w:placeholder>
              <w:showingPlcHdr/>
              <w:text w:multiLine="1"/>
            </w:sdtPr>
            <w:sdtEndPr/>
            <w:sdtContent>
              <w:p w:rsidR="002F30B0" w:rsidRDefault="002F30B0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2F30B0" w:rsidRPr="009003CA" w:rsidRDefault="00FF3673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88266857"/>
                <w:placeholder>
                  <w:docPart w:val="7C4BDA026263412FA11177C41B04766A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 xml:space="preserve">Reference information for Project </w:t>
                </w:r>
                <w:r w:rsidR="002F30B0">
                  <w:rPr>
                    <w:rStyle w:val="PlaceholderText"/>
                  </w:rPr>
                  <w:t>3</w:t>
                </w:r>
                <w:r w:rsidR="002F30B0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2F30B0" w:rsidRPr="002029B4" w:rsidRDefault="00FF3673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135719077"/>
                <w:placeholder>
                  <w:docPart w:val="2C4BB4C9C54443ACAFB49C7F3E527CA4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B</w:t>
                </w:r>
                <w:r w:rsidR="002F30B0" w:rsidRPr="001F0797">
                  <w:rPr>
                    <w:rStyle w:val="PlaceholderText"/>
                  </w:rPr>
                  <w:t xml:space="preserve">rief </w:t>
                </w:r>
                <w:r w:rsidR="002F30B0">
                  <w:rPr>
                    <w:rStyle w:val="PlaceholderText"/>
                  </w:rPr>
                  <w:t xml:space="preserve">project </w:t>
                </w:r>
                <w:r w:rsidR="002F30B0" w:rsidRPr="001F0797">
                  <w:rPr>
                    <w:rStyle w:val="PlaceholderText"/>
                  </w:rPr>
                  <w:t xml:space="preserve">description; </w:t>
                </w:r>
                <w:r w:rsidR="002F30B0">
                  <w:rPr>
                    <w:rStyle w:val="PlaceholderText"/>
                  </w:rPr>
                  <w:t xml:space="preserve">relevance to current project; details as per the </w:t>
                </w:r>
                <w:r w:rsidR="002F30B0" w:rsidRPr="003F6DB3">
                  <w:rPr>
                    <w:rStyle w:val="PlaceholderText"/>
                    <w:i/>
                  </w:rPr>
                  <w:t>“</w:t>
                </w:r>
                <w:r w:rsidR="002F30B0">
                  <w:rPr>
                    <w:rStyle w:val="PlaceholderText"/>
                    <w:i/>
                  </w:rPr>
                  <w:t>Experience of Key Personnel Assigned to the Project”</w:t>
                </w:r>
                <w:r w:rsidR="002F30B0" w:rsidRPr="00E916E0">
                  <w:rPr>
                    <w:rStyle w:val="PlaceholderText"/>
                  </w:rPr>
                  <w:t xml:space="preserve"> section in </w:t>
                </w:r>
                <w:r w:rsidR="002F30B0">
                  <w:rPr>
                    <w:rStyle w:val="PlaceholderText"/>
                  </w:rPr>
                  <w:t>PART</w:t>
                </w:r>
                <w:r w:rsidR="002F30B0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116952989"/>
              <w:placeholder>
                <w:docPart w:val="958FD7FD642A48F0BD893B0CED483C24"/>
              </w:placeholder>
              <w:showingPlcHdr/>
              <w:text w:multiLine="1"/>
            </w:sdtPr>
            <w:sdtEndPr/>
            <w:sdtContent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798803679"/>
            <w:placeholder>
              <w:docPart w:val="90C058729AC94832A2C91B097D1F62E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2F30B0" w:rsidRDefault="00FF3673" w:rsidP="002F30B0">
            <w:pPr>
              <w:ind w:left="252" w:hanging="252"/>
            </w:pPr>
            <w:sdt>
              <w:sdtPr>
                <w:id w:val="-1390725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:rsidR="002F30B0" w:rsidRPr="002029B4" w:rsidRDefault="00FF3673" w:rsidP="002F30B0">
            <w:pPr>
              <w:ind w:left="252" w:hanging="252"/>
            </w:pPr>
            <w:sdt>
              <w:sdtPr>
                <w:id w:val="-290518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-794600077"/>
                <w:placeholder>
                  <w:docPart w:val="02D100EFA24A43E6B49F3C9A7A714FFA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577403532"/>
              <w:placeholder>
                <w:docPart w:val="7F8F9750AC6545C995F593F7DC083BE2"/>
              </w:placeholder>
              <w:showingPlcHdr/>
              <w:text w:multiLine="1"/>
            </w:sdtPr>
            <w:sdtEndPr/>
            <w:sdtContent>
              <w:p w:rsidR="002F30B0" w:rsidRDefault="002F30B0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2F30B0" w:rsidRPr="009003CA" w:rsidRDefault="00FF3673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71436791"/>
                <w:placeholder>
                  <w:docPart w:val="549969720D3948F389A8AF76F1286137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 xml:space="preserve">Reference information for Project </w:t>
                </w:r>
                <w:r w:rsidR="002F30B0">
                  <w:rPr>
                    <w:rStyle w:val="PlaceholderText"/>
                  </w:rPr>
                  <w:t>4</w:t>
                </w:r>
                <w:r w:rsidR="002F30B0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07119600"/>
            <w:placeholder>
              <w:docPart w:val="D7B1DA0C1E9841DFABBB9E564FBE25C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446158041"/>
              <w:placeholder>
                <w:docPart w:val="3DE0E0FDF9404131B97DB42F64427A06"/>
              </w:placeholder>
              <w:showingPlcHdr/>
              <w:text w:multiLine="1"/>
            </w:sdtPr>
            <w:sdtEndPr/>
            <w:sdtContent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814949267"/>
            <w:placeholder>
              <w:docPart w:val="1A3E6A9241904247A1C0A8366C41E26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2F30B0" w:rsidRDefault="00FF3673" w:rsidP="002F30B0">
            <w:pPr>
              <w:ind w:left="252" w:hanging="252"/>
            </w:pPr>
            <w:sdt>
              <w:sdtPr>
                <w:id w:val="-1459644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:rsidR="002F30B0" w:rsidRPr="002029B4" w:rsidRDefault="00FF3673" w:rsidP="002F30B0">
            <w:pPr>
              <w:ind w:left="252" w:hanging="252"/>
            </w:pPr>
            <w:sdt>
              <w:sdtPr>
                <w:id w:val="1474180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-1715351041"/>
                <w:placeholder>
                  <w:docPart w:val="14F089C5862A4031AA708B8872F7ADE7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:rsidTr="002F30B0">
        <w:trPr>
          <w:cantSplit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2F30B0" w:rsidRDefault="002F30B0" w:rsidP="002F30B0">
            <w:pPr>
              <w:pStyle w:val="teenyspacer"/>
              <w:keepNext/>
            </w:pPr>
          </w:p>
        </w:tc>
      </w:tr>
    </w:tbl>
    <w:p w:rsidR="000A687B" w:rsidRDefault="000A687B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0A687B" w:rsidRPr="00776B11" w:rsidTr="00206C3D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0A687B" w:rsidRPr="00095F3C" w:rsidRDefault="00FF3673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384305558"/>
                <w:placeholder>
                  <w:docPart w:val="0CDEE911A74A460887FFC3CD21E53734"/>
                </w:placeholder>
                <w:showingPlcHdr/>
                <w:text w:multiLine="1"/>
              </w:sdtPr>
              <w:sdtEndPr/>
              <w:sdtContent>
                <w:r w:rsidR="000A687B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3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0A687B" w:rsidRPr="00776B11" w:rsidRDefault="00FF3673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76466351"/>
                <w:placeholder>
                  <w:docPart w:val="AB1335EA1FC7404FBF1BE6F0239C15EA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A687B" w:rsidRPr="0007618A" w:rsidTr="00206C3D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0A687B" w:rsidRPr="0007618A" w:rsidRDefault="00FF3673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172485829"/>
                <w:placeholder>
                  <w:docPart w:val="4459F307223A4C489259C2F10999859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474985133"/>
              <w:placeholder>
                <w:docPart w:val="7DE077ABE87F49ECBA00B8241A4F4DFC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1285725879"/>
              <w:placeholder>
                <w:docPart w:val="D333B27773704F4582C0E41A440B88B9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A687B" w:rsidRPr="00FE6480" w:rsidTr="00206C3D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0A687B" w:rsidRPr="00FE6480" w:rsidRDefault="000A687B" w:rsidP="00206C3D">
            <w:pPr>
              <w:pStyle w:val="teenyspacer"/>
              <w:keepNext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0A687B" w:rsidRPr="00FD6BA4" w:rsidRDefault="000A687B" w:rsidP="00206C3D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0A687B" w:rsidRPr="002029B4" w:rsidRDefault="00FF3673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280154599"/>
                <w:placeholder>
                  <w:docPart w:val="1AC5E54C3E0D4229817A0F7BA681DF7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332986200"/>
            <w:placeholder>
              <w:docPart w:val="DCBCA2A5F0854BF380FF6797F533BAC0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1568533390"/>
            <w:placeholder>
              <w:docPart w:val="2ADE7B0AC05F40818F4B141BA9A85BB1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416139544"/>
            <w:placeholder>
              <w:docPart w:val="601123AF1A844D28AC334D67DAB2DE1C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0A687B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-206260590"/>
            <w:placeholder>
              <w:docPart w:val="AA75B26CAB56468BAF1D05F710195064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1869032799"/>
            <w:placeholder>
              <w:docPart w:val="F697082057414F509A711F6FB6C1F579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D10D38" w:rsidTr="00206C3D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0A687B" w:rsidRPr="00316E51" w:rsidRDefault="000A687B" w:rsidP="00206C3D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0A687B" w:rsidRDefault="00FF3673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1957298736"/>
                <w:placeholder>
                  <w:docPart w:val="D08B639734BC4DCE991ACB2FB2CC0555"/>
                </w:placeholder>
                <w:showingPlcHdr/>
                <w:text w:multiLine="1"/>
              </w:sdtPr>
              <w:sdtEndPr/>
              <w:sdtContent>
                <w:r w:rsidR="000A687B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:rsidR="000A687B" w:rsidRPr="00E029C8" w:rsidRDefault="00FF3673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42395273"/>
                <w:placeholder>
                  <w:docPart w:val="32DB0437A42743EC817D3EBAC595776D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773862642"/>
            <w:placeholder>
              <w:docPart w:val="F414DD43C9E746C9A407A2D8B6BAC108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941879716"/>
              <w:placeholder>
                <w:docPart w:val="77607DDE23764C6BA2583D9F02CDE578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646813157"/>
            <w:placeholder>
              <w:docPart w:val="5A842F4660CD4F2F8F7CF8495695583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FF3673" w:rsidP="00206C3D">
            <w:pPr>
              <w:ind w:left="252" w:hanging="252"/>
            </w:pPr>
            <w:sdt>
              <w:sdtPr>
                <w:id w:val="-1892872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FF3673" w:rsidP="00206C3D">
            <w:pPr>
              <w:ind w:left="252" w:hanging="252"/>
            </w:pPr>
            <w:sdt>
              <w:sdtPr>
                <w:id w:val="-1025011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2127041890"/>
                <w:placeholder>
                  <w:docPart w:val="CC2CC88F66F04AD799AE9FB6F5FE791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467745735"/>
              <w:placeholder>
                <w:docPart w:val="986F780096704ADAAA8BED52E80FCE26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0A687B" w:rsidRPr="009003CA" w:rsidRDefault="00FF3673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000118333"/>
                <w:placeholder>
                  <w:docPart w:val="51ADB6A6D7AD4D688694D44A6F5D127A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2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235676831"/>
            <w:placeholder>
              <w:docPart w:val="5C9D02E2D8934C3BAC40E7ECF8B55C49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065458576"/>
              <w:placeholder>
                <w:docPart w:val="F21DADE474D14949A5869838DBB51BE5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46367449"/>
            <w:placeholder>
              <w:docPart w:val="9B2358E967EE4B0C85D807A8DF4AC82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FF3673" w:rsidP="00206C3D">
            <w:pPr>
              <w:ind w:left="252" w:hanging="252"/>
            </w:pPr>
            <w:sdt>
              <w:sdtPr>
                <w:id w:val="27275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FF3673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970728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511920688"/>
                <w:placeholder>
                  <w:docPart w:val="6B998A5FBA2A4ED9A9EACDB004E9486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426913660"/>
              <w:placeholder>
                <w:docPart w:val="95090EA5BA75439893421E0C7D10D3E7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0A687B" w:rsidRPr="009003CA" w:rsidRDefault="00FF3673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2029944964"/>
                <w:placeholder>
                  <w:docPart w:val="B23452C31AEC416E97E698565602D963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3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0A687B" w:rsidRPr="002029B4" w:rsidRDefault="00FF3673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547804522"/>
                <w:placeholder>
                  <w:docPart w:val="C9D6F2CF896A4EEC9AB153E993C5503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B</w:t>
                </w:r>
                <w:r w:rsidR="000A687B" w:rsidRPr="001F0797">
                  <w:rPr>
                    <w:rStyle w:val="PlaceholderText"/>
                  </w:rPr>
                  <w:t xml:space="preserve">rief </w:t>
                </w:r>
                <w:r w:rsidR="000A687B">
                  <w:rPr>
                    <w:rStyle w:val="PlaceholderText"/>
                  </w:rPr>
                  <w:t xml:space="preserve">project </w:t>
                </w:r>
                <w:r w:rsidR="000A687B" w:rsidRPr="001F0797">
                  <w:rPr>
                    <w:rStyle w:val="PlaceholderText"/>
                  </w:rPr>
                  <w:t xml:space="preserve">description; </w:t>
                </w:r>
                <w:r w:rsidR="000A687B">
                  <w:rPr>
                    <w:rStyle w:val="PlaceholderText"/>
                  </w:rPr>
                  <w:t xml:space="preserve">relevance to current project; details as per the </w:t>
                </w:r>
                <w:r w:rsidR="000A687B" w:rsidRPr="003F6DB3">
                  <w:rPr>
                    <w:rStyle w:val="PlaceholderText"/>
                    <w:i/>
                  </w:rPr>
                  <w:t>“</w:t>
                </w:r>
                <w:r w:rsidR="000A687B">
                  <w:rPr>
                    <w:rStyle w:val="PlaceholderText"/>
                    <w:i/>
                  </w:rPr>
                  <w:t>Experience of Key Personnel Assigned to the Project”</w:t>
                </w:r>
                <w:r w:rsidR="000A687B" w:rsidRPr="00E916E0">
                  <w:rPr>
                    <w:rStyle w:val="PlaceholderText"/>
                  </w:rPr>
                  <w:t xml:space="preserve"> section in </w:t>
                </w:r>
                <w:r w:rsidR="000A687B">
                  <w:rPr>
                    <w:rStyle w:val="PlaceholderText"/>
                  </w:rPr>
                  <w:t>PART</w:t>
                </w:r>
                <w:r w:rsidR="000A687B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45312789"/>
              <w:placeholder>
                <w:docPart w:val="9BA67284C89442D0AC6BD8AD41755BCA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248646677"/>
            <w:placeholder>
              <w:docPart w:val="DF7A6727DDD84D33A5F5B292E2ECE8E4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FF3673" w:rsidP="00206C3D">
            <w:pPr>
              <w:ind w:left="252" w:hanging="252"/>
            </w:pPr>
            <w:sdt>
              <w:sdtPr>
                <w:id w:val="1935465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FF3673" w:rsidP="00206C3D">
            <w:pPr>
              <w:ind w:left="252" w:hanging="252"/>
            </w:pPr>
            <w:sdt>
              <w:sdtPr>
                <w:id w:val="1521510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1001114474"/>
                <w:placeholder>
                  <w:docPart w:val="0377FDDF13B84D7A8A126EE9DFB0D27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537112055"/>
              <w:placeholder>
                <w:docPart w:val="B377ECD60AF5476284B4B13213A0B98A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0A687B" w:rsidRPr="009003CA" w:rsidRDefault="00FF3673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407278724"/>
                <w:placeholder>
                  <w:docPart w:val="51A3D714E8084CD99092B31B0F866066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4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6876302"/>
            <w:placeholder>
              <w:docPart w:val="313D7369DAA74A34B6168CC09671EE1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92501977"/>
              <w:placeholder>
                <w:docPart w:val="424A101A40E34F20B3E1EA40554ED46B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040895450"/>
            <w:placeholder>
              <w:docPart w:val="28312CB9F32F4D3CA05D04A4C32E995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0A687B" w:rsidRDefault="00FF3673" w:rsidP="00206C3D">
            <w:pPr>
              <w:ind w:left="252" w:hanging="252"/>
            </w:pPr>
            <w:sdt>
              <w:sdtPr>
                <w:id w:val="619731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FF3673" w:rsidP="00206C3D">
            <w:pPr>
              <w:ind w:left="252" w:hanging="252"/>
            </w:pPr>
            <w:sdt>
              <w:sdtPr>
                <w:id w:val="-1932957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680967502"/>
                <w:placeholder>
                  <w:docPart w:val="23E304839A2B466FB516352DB65E949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206C3D">
        <w:trPr>
          <w:cantSplit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0A687B" w:rsidRDefault="000A687B" w:rsidP="00206C3D">
            <w:pPr>
              <w:pStyle w:val="teenyspacer"/>
              <w:keepNext/>
            </w:pPr>
          </w:p>
        </w:tc>
      </w:tr>
    </w:tbl>
    <w:p w:rsidR="000A687B" w:rsidRDefault="000A687B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0A687B" w:rsidRPr="00776B11" w:rsidTr="00206C3D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0A687B" w:rsidRPr="00095F3C" w:rsidRDefault="00FF3673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959946637"/>
                <w:placeholder>
                  <w:docPart w:val="5954F73FED914EA3921B707218338A6A"/>
                </w:placeholder>
                <w:showingPlcHdr/>
                <w:text w:multiLine="1"/>
              </w:sdtPr>
              <w:sdtEndPr/>
              <w:sdtContent>
                <w:r w:rsidR="000A687B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4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0A687B" w:rsidRPr="00776B11" w:rsidRDefault="00FF3673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2119205217"/>
                <w:placeholder>
                  <w:docPart w:val="4E5779A88C8C4177853A95D077E2AB05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A687B" w:rsidRPr="0007618A" w:rsidTr="00206C3D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0A687B" w:rsidRPr="0007618A" w:rsidRDefault="00FF3673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487170314"/>
                <w:placeholder>
                  <w:docPart w:val="C213258BECDA4537A8A96E9AD52C69E8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732849985"/>
              <w:placeholder>
                <w:docPart w:val="24839207D39D4CDA98AB0E7011CEC2BB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997154118"/>
              <w:placeholder>
                <w:docPart w:val="A2AC51990E2F4BD3B9B93901304CA42A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A687B" w:rsidRPr="00FE6480" w:rsidTr="00206C3D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0A687B" w:rsidRPr="00FE6480" w:rsidRDefault="000A687B" w:rsidP="00206C3D">
            <w:pPr>
              <w:pStyle w:val="teenyspacer"/>
              <w:keepNext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0A687B" w:rsidRPr="00FD6BA4" w:rsidRDefault="000A687B" w:rsidP="00206C3D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0A687B" w:rsidRPr="002029B4" w:rsidRDefault="00FF3673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838033592"/>
                <w:placeholder>
                  <w:docPart w:val="0A53AB6DC154456BBF8DDB8D6EBF1201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764732350"/>
            <w:placeholder>
              <w:docPart w:val="29DE1D99E9C045349596CDA6D722900B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1477648103"/>
            <w:placeholder>
              <w:docPart w:val="A9AE6AF9CD784D4481E56D2208AD2F7A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-627710147"/>
            <w:placeholder>
              <w:docPart w:val="C90602ABCDF9470C93516FFCF64B5B92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0A687B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-2075115189"/>
            <w:placeholder>
              <w:docPart w:val="2FD7538176E64F249DBEC07F5E4A9C73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441814767"/>
            <w:placeholder>
              <w:docPart w:val="F54FB13B52CB45F0BBDD5E4447EE7EDC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D10D38" w:rsidTr="00206C3D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0A687B" w:rsidRPr="00316E51" w:rsidRDefault="000A687B" w:rsidP="00206C3D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0A687B" w:rsidRDefault="00FF3673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1667779457"/>
                <w:placeholder>
                  <w:docPart w:val="A2445D61F79447B3BA56447C7B0DDE0A"/>
                </w:placeholder>
                <w:showingPlcHdr/>
                <w:text w:multiLine="1"/>
              </w:sdtPr>
              <w:sdtEndPr/>
              <w:sdtContent>
                <w:r w:rsidR="000A687B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:rsidR="000A687B" w:rsidRPr="00E029C8" w:rsidRDefault="00FF3673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927352151"/>
                <w:placeholder>
                  <w:docPart w:val="76C028BD099A4552960F2E3A6AE7D732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027219828"/>
            <w:placeholder>
              <w:docPart w:val="1610E132558E42E5A2E9CAC20C79874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22191768"/>
              <w:placeholder>
                <w:docPart w:val="D880862C64654517975C70B9DEA0301F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560856958"/>
            <w:placeholder>
              <w:docPart w:val="25861604557443F4841507CA119BD94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FF3673" w:rsidP="00206C3D">
            <w:pPr>
              <w:ind w:left="252" w:hanging="252"/>
            </w:pPr>
            <w:sdt>
              <w:sdtPr>
                <w:id w:val="2023423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FF3673" w:rsidP="00206C3D">
            <w:pPr>
              <w:ind w:left="252" w:hanging="252"/>
            </w:pPr>
            <w:sdt>
              <w:sdtPr>
                <w:id w:val="-1840837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315002756"/>
                <w:placeholder>
                  <w:docPart w:val="433BBBE7DBC44146A270BD447067562A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301580080"/>
              <w:placeholder>
                <w:docPart w:val="05BB49EC9CAB413B8D3919B3C354A18E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0A687B" w:rsidRPr="009003CA" w:rsidRDefault="00FF3673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1989235"/>
                <w:placeholder>
                  <w:docPart w:val="8507AE1A903C476E8CFDCE13657B5661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2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948885670"/>
            <w:placeholder>
              <w:docPart w:val="98FB2120DD364405BCCA056592C5D46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574401927"/>
              <w:placeholder>
                <w:docPart w:val="0FF35E7148954DF98AC0DD60918E568C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2052495450"/>
            <w:placeholder>
              <w:docPart w:val="4F88F0AA138846EDB8F466314352F3AB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FF3673" w:rsidP="00206C3D">
            <w:pPr>
              <w:ind w:left="252" w:hanging="252"/>
            </w:pPr>
            <w:sdt>
              <w:sdtPr>
                <w:id w:val="510809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FF3673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827364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2045378"/>
                <w:placeholder>
                  <w:docPart w:val="2B8B2D6D47304B799144C7617E866F53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000194551"/>
              <w:placeholder>
                <w:docPart w:val="0980FF967EDD43619F9547FD9FF17B89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0A687B" w:rsidRPr="009003CA" w:rsidRDefault="00FF3673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140228938"/>
                <w:placeholder>
                  <w:docPart w:val="E935FCFD64E94DA5BB4190CE1451F10B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3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0A687B" w:rsidRPr="002029B4" w:rsidRDefault="00FF3673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439261395"/>
                <w:placeholder>
                  <w:docPart w:val="F187563AF8724F179232DAAAB4D1F49C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B</w:t>
                </w:r>
                <w:r w:rsidR="000A687B" w:rsidRPr="001F0797">
                  <w:rPr>
                    <w:rStyle w:val="PlaceholderText"/>
                  </w:rPr>
                  <w:t xml:space="preserve">rief </w:t>
                </w:r>
                <w:r w:rsidR="000A687B">
                  <w:rPr>
                    <w:rStyle w:val="PlaceholderText"/>
                  </w:rPr>
                  <w:t xml:space="preserve">project </w:t>
                </w:r>
                <w:r w:rsidR="000A687B" w:rsidRPr="001F0797">
                  <w:rPr>
                    <w:rStyle w:val="PlaceholderText"/>
                  </w:rPr>
                  <w:t xml:space="preserve">description; </w:t>
                </w:r>
                <w:r w:rsidR="000A687B">
                  <w:rPr>
                    <w:rStyle w:val="PlaceholderText"/>
                  </w:rPr>
                  <w:t xml:space="preserve">relevance to current project; details as per the </w:t>
                </w:r>
                <w:r w:rsidR="000A687B" w:rsidRPr="003F6DB3">
                  <w:rPr>
                    <w:rStyle w:val="PlaceholderText"/>
                    <w:i/>
                  </w:rPr>
                  <w:t>“</w:t>
                </w:r>
                <w:r w:rsidR="000A687B">
                  <w:rPr>
                    <w:rStyle w:val="PlaceholderText"/>
                    <w:i/>
                  </w:rPr>
                  <w:t>Experience of Key Personnel Assigned to the Project”</w:t>
                </w:r>
                <w:r w:rsidR="000A687B" w:rsidRPr="00E916E0">
                  <w:rPr>
                    <w:rStyle w:val="PlaceholderText"/>
                  </w:rPr>
                  <w:t xml:space="preserve"> section in </w:t>
                </w:r>
                <w:r w:rsidR="000A687B">
                  <w:rPr>
                    <w:rStyle w:val="PlaceholderText"/>
                  </w:rPr>
                  <w:t>PART</w:t>
                </w:r>
                <w:r w:rsidR="000A687B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842215175"/>
              <w:placeholder>
                <w:docPart w:val="35F07BF3C6E74B368D6414B864A95370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2100561849"/>
            <w:placeholder>
              <w:docPart w:val="E0B3949463D94679B173552AA8D1B92B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FF3673" w:rsidP="00206C3D">
            <w:pPr>
              <w:ind w:left="252" w:hanging="252"/>
            </w:pPr>
            <w:sdt>
              <w:sdtPr>
                <w:id w:val="820543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FF3673" w:rsidP="00206C3D">
            <w:pPr>
              <w:ind w:left="252" w:hanging="252"/>
            </w:pPr>
            <w:sdt>
              <w:sdtPr>
                <w:id w:val="-958563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432898806"/>
                <w:placeholder>
                  <w:docPart w:val="A60FA0C88F7F41AAA345A242360E1CEC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297107724"/>
              <w:placeholder>
                <w:docPart w:val="0F3C81C8AE49463B86187A69BE9268A5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0A687B" w:rsidRPr="009003CA" w:rsidRDefault="00FF3673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785616154"/>
                <w:placeholder>
                  <w:docPart w:val="0F9026A3E7D740CDAC379BCEF32AC18C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4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646508701"/>
            <w:placeholder>
              <w:docPart w:val="423B7BB11A86448397A01D5D799083BE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882234013"/>
              <w:placeholder>
                <w:docPart w:val="74BA4E2E3A4F48019A8CEAB7C06EEE04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37434875"/>
            <w:placeholder>
              <w:docPart w:val="5D685EE7B1774462B11B0F230069256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0A687B" w:rsidRDefault="00FF3673" w:rsidP="00206C3D">
            <w:pPr>
              <w:ind w:left="252" w:hanging="252"/>
            </w:pPr>
            <w:sdt>
              <w:sdtPr>
                <w:id w:val="568457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FF3673" w:rsidP="00206C3D">
            <w:pPr>
              <w:ind w:left="252" w:hanging="252"/>
            </w:pPr>
            <w:sdt>
              <w:sdtPr>
                <w:id w:val="-1471357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48259592"/>
                <w:placeholder>
                  <w:docPart w:val="A4C5B1943E354A538297C10B66CCB240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206C3D">
        <w:trPr>
          <w:cantSplit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0A687B" w:rsidRDefault="000A687B" w:rsidP="00206C3D">
            <w:pPr>
              <w:pStyle w:val="teenyspacer"/>
              <w:keepNext/>
            </w:pPr>
          </w:p>
        </w:tc>
      </w:tr>
    </w:tbl>
    <w:p w:rsidR="00975444" w:rsidRDefault="00975444" w:rsidP="00975444">
      <w:pPr>
        <w:pStyle w:val="NoSpacing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0A687B" w:rsidRPr="00776B11" w:rsidTr="00206C3D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0A687B" w:rsidRPr="00095F3C" w:rsidRDefault="00FF3673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2079862828"/>
                <w:placeholder>
                  <w:docPart w:val="E92606F360E9499CBE96815D5DEC2E6A"/>
                </w:placeholder>
                <w:showingPlcHdr/>
                <w:text w:multiLine="1"/>
              </w:sdtPr>
              <w:sdtEndPr/>
              <w:sdtContent>
                <w:r w:rsidR="000A687B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5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0A687B" w:rsidRPr="00776B11" w:rsidRDefault="00FF3673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640529817"/>
                <w:placeholder>
                  <w:docPart w:val="16BC8100FCCB4A59AC46176088EB401B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A687B" w:rsidRPr="0007618A" w:rsidTr="00206C3D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0A687B" w:rsidRPr="0007618A" w:rsidRDefault="00FF3673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1950348546"/>
                <w:placeholder>
                  <w:docPart w:val="87E86E9D1DFF44A49E31C4E34AB32755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2122563289"/>
              <w:placeholder>
                <w:docPart w:val="E601162543754D40B72827DB39A95677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295293931"/>
              <w:placeholder>
                <w:docPart w:val="6A0FE273A0954BD7BA144F1B6677EFE5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A687B" w:rsidRPr="00FE6480" w:rsidTr="00206C3D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0A687B" w:rsidRPr="00FE6480" w:rsidRDefault="000A687B" w:rsidP="00206C3D">
            <w:pPr>
              <w:pStyle w:val="teenyspacer"/>
              <w:keepNext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0A687B" w:rsidRPr="00FD6BA4" w:rsidRDefault="000A687B" w:rsidP="00206C3D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0A687B" w:rsidRPr="002029B4" w:rsidRDefault="00FF3673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-908303199"/>
                <w:placeholder>
                  <w:docPart w:val="9A0CC90BC2DF44ABAC81DE992FB9634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563877155"/>
            <w:placeholder>
              <w:docPart w:val="CF513C9340F3463EA687F619CC89A44A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178583533"/>
            <w:placeholder>
              <w:docPart w:val="55C53E7CB45E426786C992626E29D1D4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196274514"/>
            <w:placeholder>
              <w:docPart w:val="6CCAD90394DF45E1B3123E82CB82A80B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0A687B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448199340"/>
            <w:placeholder>
              <w:docPart w:val="07CD2DAEC90F4DF7BAF8CD9D8334CB50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1893999690"/>
            <w:placeholder>
              <w:docPart w:val="C54507ED2F364C6CBC279E4F801A78C6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D10D38" w:rsidTr="00206C3D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0A687B" w:rsidRPr="00316E51" w:rsidRDefault="000A687B" w:rsidP="00206C3D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0A687B" w:rsidRDefault="00FF3673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1886988880"/>
                <w:placeholder>
                  <w:docPart w:val="2524591459DC41C0BB0F5168C8E92686"/>
                </w:placeholder>
                <w:showingPlcHdr/>
                <w:text w:multiLine="1"/>
              </w:sdtPr>
              <w:sdtEndPr/>
              <w:sdtContent>
                <w:r w:rsidR="000A687B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:rsidR="000A687B" w:rsidRPr="00E029C8" w:rsidRDefault="00FF3673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2113926501"/>
                <w:placeholder>
                  <w:docPart w:val="3CB7F0E5B063401D8D887E89F3ED1250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613424489"/>
            <w:placeholder>
              <w:docPart w:val="8D6BD95FD13546DEA3649EAEE031F3F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90807022"/>
              <w:placeholder>
                <w:docPart w:val="BE4E423D471544519307BE3896CA1AC9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176387545"/>
            <w:placeholder>
              <w:docPart w:val="BACD317A667D4F53A5715B93DAD74AF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FF3673" w:rsidP="00206C3D">
            <w:pPr>
              <w:ind w:left="252" w:hanging="252"/>
            </w:pPr>
            <w:sdt>
              <w:sdtPr>
                <w:id w:val="-921187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FF3673" w:rsidP="00206C3D">
            <w:pPr>
              <w:ind w:left="252" w:hanging="252"/>
            </w:pPr>
            <w:sdt>
              <w:sdtPr>
                <w:id w:val="-152153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72463753"/>
                <w:placeholder>
                  <w:docPart w:val="C19F11101DFE4903AEEB3035BD7BFB38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874573670"/>
              <w:placeholder>
                <w:docPart w:val="FAE9AD6786944CB0BB2CC021F6A7CB67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0A687B" w:rsidRPr="009003CA" w:rsidRDefault="00FF3673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786035066"/>
                <w:placeholder>
                  <w:docPart w:val="1101FD3EDA1F418C901925CB85E0B2D2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2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975251175"/>
            <w:placeholder>
              <w:docPart w:val="94DF714044CD4CA098D905A55832432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794181618"/>
              <w:placeholder>
                <w:docPart w:val="CEB7207E649B45DC81CD630A4C8072C0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2069715301"/>
            <w:placeholder>
              <w:docPart w:val="59E26A9DEA7845B4B91F10541B939563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FF3673" w:rsidP="00206C3D">
            <w:pPr>
              <w:ind w:left="252" w:hanging="252"/>
            </w:pPr>
            <w:sdt>
              <w:sdtPr>
                <w:id w:val="-445769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FF3673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1503165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41521637"/>
                <w:placeholder>
                  <w:docPart w:val="59CE7E850A454B708688D662F7807DE8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350068578"/>
              <w:placeholder>
                <w:docPart w:val="A3E08E25C93D45B29B0C084FFC0EC0B4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0A687B" w:rsidRPr="009003CA" w:rsidRDefault="00FF3673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892385759"/>
                <w:placeholder>
                  <w:docPart w:val="B00C323A57FD418D83651A516762CAB5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3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0A687B" w:rsidRPr="002029B4" w:rsidRDefault="00FF3673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45835397"/>
                <w:placeholder>
                  <w:docPart w:val="91D4B36CFE52482998592633BD428CD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B</w:t>
                </w:r>
                <w:r w:rsidR="000A687B" w:rsidRPr="001F0797">
                  <w:rPr>
                    <w:rStyle w:val="PlaceholderText"/>
                  </w:rPr>
                  <w:t xml:space="preserve">rief </w:t>
                </w:r>
                <w:r w:rsidR="000A687B">
                  <w:rPr>
                    <w:rStyle w:val="PlaceholderText"/>
                  </w:rPr>
                  <w:t xml:space="preserve">project </w:t>
                </w:r>
                <w:r w:rsidR="000A687B" w:rsidRPr="001F0797">
                  <w:rPr>
                    <w:rStyle w:val="PlaceholderText"/>
                  </w:rPr>
                  <w:t xml:space="preserve">description; </w:t>
                </w:r>
                <w:r w:rsidR="000A687B">
                  <w:rPr>
                    <w:rStyle w:val="PlaceholderText"/>
                  </w:rPr>
                  <w:t xml:space="preserve">relevance to current project; details as per the </w:t>
                </w:r>
                <w:r w:rsidR="000A687B" w:rsidRPr="003F6DB3">
                  <w:rPr>
                    <w:rStyle w:val="PlaceholderText"/>
                    <w:i/>
                  </w:rPr>
                  <w:t>“</w:t>
                </w:r>
                <w:r w:rsidR="000A687B">
                  <w:rPr>
                    <w:rStyle w:val="PlaceholderText"/>
                    <w:i/>
                  </w:rPr>
                  <w:t>Experience of Key Personnel Assigned to the Project”</w:t>
                </w:r>
                <w:r w:rsidR="000A687B" w:rsidRPr="00E916E0">
                  <w:rPr>
                    <w:rStyle w:val="PlaceholderText"/>
                  </w:rPr>
                  <w:t xml:space="preserve"> section in </w:t>
                </w:r>
                <w:r w:rsidR="000A687B">
                  <w:rPr>
                    <w:rStyle w:val="PlaceholderText"/>
                  </w:rPr>
                  <w:t>PART</w:t>
                </w:r>
                <w:r w:rsidR="000A687B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547964490"/>
              <w:placeholder>
                <w:docPart w:val="5BC92A7615BF4D2ABCE8000FE6313531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09888612"/>
            <w:placeholder>
              <w:docPart w:val="237D1A03579D40D3BEBE547CD64BAB24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FF3673" w:rsidP="00206C3D">
            <w:pPr>
              <w:ind w:left="252" w:hanging="252"/>
            </w:pPr>
            <w:sdt>
              <w:sdtPr>
                <w:id w:val="-534960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FF3673" w:rsidP="00206C3D">
            <w:pPr>
              <w:ind w:left="252" w:hanging="252"/>
            </w:pPr>
            <w:sdt>
              <w:sdtPr>
                <w:id w:val="1432322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2074769867"/>
                <w:placeholder>
                  <w:docPart w:val="90CAD0D25E514422802C54030E7F9B0C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232933240"/>
              <w:placeholder>
                <w:docPart w:val="244B3A996BCF407D8E44F9303DB9B7AE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0A687B" w:rsidRPr="009003CA" w:rsidRDefault="00FF3673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275512858"/>
                <w:placeholder>
                  <w:docPart w:val="8243560EA3774B6FBA2C2634928E9B1F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4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51358665"/>
            <w:placeholder>
              <w:docPart w:val="7EA4AEF0980F461C9878BD7C1930DAC6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551601589"/>
              <w:placeholder>
                <w:docPart w:val="5EA130585BB74FCF91175C061B6E6589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460147343"/>
            <w:placeholder>
              <w:docPart w:val="B723F6890EE04410B1DDF27CC29FB5C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0A687B" w:rsidRDefault="00FF3673" w:rsidP="00206C3D">
            <w:pPr>
              <w:ind w:left="252" w:hanging="252"/>
            </w:pPr>
            <w:sdt>
              <w:sdtPr>
                <w:id w:val="-184908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FF3673" w:rsidP="00206C3D">
            <w:pPr>
              <w:ind w:left="252" w:hanging="252"/>
            </w:pPr>
            <w:sdt>
              <w:sdtPr>
                <w:id w:val="952526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2124950"/>
                <w:placeholder>
                  <w:docPart w:val="1210D55C1CF34808AFB794006AE0E3FE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206C3D">
        <w:trPr>
          <w:cantSplit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0A687B" w:rsidRDefault="000A687B" w:rsidP="00206C3D">
            <w:pPr>
              <w:pStyle w:val="teenyspacer"/>
              <w:keepNext/>
            </w:pPr>
          </w:p>
        </w:tc>
      </w:tr>
    </w:tbl>
    <w:p w:rsidR="000A687B" w:rsidRDefault="000A687B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0A687B" w:rsidRPr="00776B11" w:rsidTr="00206C3D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0A687B" w:rsidRPr="00095F3C" w:rsidRDefault="00FF3673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4175724"/>
                <w:placeholder>
                  <w:docPart w:val="0C9DB72DB6404CB18DDC1615BEC8128E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b/>
                    <w:i/>
                    <w:sz w:val="22"/>
                  </w:rPr>
                  <w:t>Person 6</w:t>
                </w:r>
                <w:r w:rsidR="000A687B" w:rsidRPr="00776B11">
                  <w:rPr>
                    <w:rStyle w:val="PlaceholderText"/>
                    <w:b/>
                    <w:i/>
                    <w:sz w:val="22"/>
                  </w:rPr>
                  <w:br/>
                </w:r>
                <w:r w:rsidR="000A687B" w:rsidRPr="00776B11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ensure all key personnel are included – copy and paste for more tables,or delete any extra</w:t>
                </w:r>
              </w:sdtContent>
            </w:sdt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0A687B" w:rsidRPr="00776B11" w:rsidRDefault="00FF3673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974055411"/>
                <w:placeholder>
                  <w:docPart w:val="22A821955BE444F4A6CE22A50EA98807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A687B" w:rsidRPr="0007618A" w:rsidTr="00206C3D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0A687B" w:rsidRPr="0007618A" w:rsidRDefault="00FF3673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167798539"/>
                <w:placeholder>
                  <w:docPart w:val="B538A266F8264737B6169A2562FB579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325899168"/>
              <w:placeholder>
                <w:docPart w:val="33F6708D4D734BA8BB0493BFEE6248A8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1099106702"/>
              <w:placeholder>
                <w:docPart w:val="9854554777B742469D53BD13F70A0C80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A687B" w:rsidRPr="00FE6480" w:rsidTr="00206C3D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0A687B" w:rsidRPr="00FE6480" w:rsidRDefault="000A687B" w:rsidP="00206C3D">
            <w:pPr>
              <w:pStyle w:val="teenyspacer"/>
              <w:keepNext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0A687B" w:rsidRPr="00FD6BA4" w:rsidRDefault="000A687B" w:rsidP="00206C3D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0A687B" w:rsidRPr="002029B4" w:rsidRDefault="00FF3673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353998386"/>
                <w:placeholder>
                  <w:docPart w:val="6501EACADD414DC1B0F02874DDFF9F2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1214971999"/>
            <w:placeholder>
              <w:docPart w:val="87C3DAAC584D407D971B33333E39C96C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699515775"/>
            <w:placeholder>
              <w:docPart w:val="3BE7AC37BE1A4505A8D5E066086ABD1B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862242837"/>
            <w:placeholder>
              <w:docPart w:val="A8D6F271237949FB9C8022DF5DD55D96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0A687B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615181204"/>
            <w:placeholder>
              <w:docPart w:val="28A3C9710FFC4727AFA60A27CD298547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-174738818"/>
            <w:placeholder>
              <w:docPart w:val="B63E469C8C50401ABE077BD26C82AB75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D10D38" w:rsidTr="00F07AB1">
        <w:trPr>
          <w:cantSplit/>
          <w:trHeight w:val="20"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0A687B" w:rsidRPr="00316E51" w:rsidRDefault="000A687B" w:rsidP="00206C3D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0A687B" w:rsidRDefault="00FF3673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729303096"/>
                <w:placeholder>
                  <w:docPart w:val="8E6AB0C1ACA34F3383FC9F4DD3A934EA"/>
                </w:placeholder>
                <w:showingPlcHdr/>
                <w:text w:multiLine="1"/>
              </w:sdtPr>
              <w:sdtEndPr/>
              <w:sdtContent>
                <w:r w:rsidR="000A687B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:rsidR="000A687B" w:rsidRPr="00E029C8" w:rsidRDefault="00FF3673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936057234"/>
                <w:placeholder>
                  <w:docPart w:val="CF8534D0F1D24174AA7E6792E7F61634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059162962"/>
            <w:placeholder>
              <w:docPart w:val="036959D28B0E40BCA5618C9608AB4493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048563324"/>
              <w:placeholder>
                <w:docPart w:val="EDB6AADF39AA4EA980B20E798BE167D8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55980976"/>
            <w:placeholder>
              <w:docPart w:val="5840D6BE2ED04CB789AB3B0A3A09181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FF3673" w:rsidP="00206C3D">
            <w:pPr>
              <w:ind w:left="252" w:hanging="252"/>
            </w:pPr>
            <w:sdt>
              <w:sdtPr>
                <w:id w:val="1487590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FF3673" w:rsidP="00206C3D">
            <w:pPr>
              <w:ind w:left="252" w:hanging="252"/>
            </w:pPr>
            <w:sdt>
              <w:sdtPr>
                <w:id w:val="1862242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271051346"/>
                <w:placeholder>
                  <w:docPart w:val="E36375AB29CC4C4ABFFD16C8C3F7D32A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59833906"/>
              <w:placeholder>
                <w:docPart w:val="E31248533D624682845CDF07FD93C19F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0A687B" w:rsidRPr="009003CA" w:rsidRDefault="00FF3673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747316849"/>
                <w:placeholder>
                  <w:docPart w:val="BC0E9B0D027140CEBF3402EFAB8455B7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2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387853939"/>
            <w:placeholder>
              <w:docPart w:val="5D24E5BF88714545BF27B39C7EA0EBA3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905189721"/>
              <w:placeholder>
                <w:docPart w:val="00C6AFAD239F40D2803A25D9760C4323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992877266"/>
            <w:placeholder>
              <w:docPart w:val="8B57E11BC927492EA7DCF4FA163BB61E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FF3673" w:rsidP="00206C3D">
            <w:pPr>
              <w:ind w:left="252" w:hanging="252"/>
            </w:pPr>
            <w:sdt>
              <w:sdtPr>
                <w:id w:val="1953204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FF3673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388875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42477787"/>
                <w:placeholder>
                  <w:docPart w:val="EFC5F759C0514597BE8E4C4E33EDB17C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092314377"/>
              <w:placeholder>
                <w:docPart w:val="2B1346D4C9754F0A9DA3A57FE39E6A10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0A687B" w:rsidRPr="009003CA" w:rsidRDefault="00FF3673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453897425"/>
                <w:placeholder>
                  <w:docPart w:val="D95979977A7C43DC8D6FFB84F24E0CA3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3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0A687B" w:rsidRPr="002029B4" w:rsidRDefault="00FF3673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438993698"/>
                <w:placeholder>
                  <w:docPart w:val="ADEE4C7EE0534F90AF282E341819D88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B</w:t>
                </w:r>
                <w:r w:rsidR="000A687B" w:rsidRPr="001F0797">
                  <w:rPr>
                    <w:rStyle w:val="PlaceholderText"/>
                  </w:rPr>
                  <w:t xml:space="preserve">rief </w:t>
                </w:r>
                <w:r w:rsidR="000A687B">
                  <w:rPr>
                    <w:rStyle w:val="PlaceholderText"/>
                  </w:rPr>
                  <w:t xml:space="preserve">project </w:t>
                </w:r>
                <w:r w:rsidR="000A687B" w:rsidRPr="001F0797">
                  <w:rPr>
                    <w:rStyle w:val="PlaceholderText"/>
                  </w:rPr>
                  <w:t xml:space="preserve">description; </w:t>
                </w:r>
                <w:r w:rsidR="000A687B">
                  <w:rPr>
                    <w:rStyle w:val="PlaceholderText"/>
                  </w:rPr>
                  <w:t xml:space="preserve">relevance to current project; details as per the </w:t>
                </w:r>
                <w:r w:rsidR="000A687B" w:rsidRPr="003F6DB3">
                  <w:rPr>
                    <w:rStyle w:val="PlaceholderText"/>
                    <w:i/>
                  </w:rPr>
                  <w:t>“</w:t>
                </w:r>
                <w:r w:rsidR="000A687B">
                  <w:rPr>
                    <w:rStyle w:val="PlaceholderText"/>
                    <w:i/>
                  </w:rPr>
                  <w:t>Experience of Key Personnel Assigned to the Project”</w:t>
                </w:r>
                <w:r w:rsidR="000A687B" w:rsidRPr="00E916E0">
                  <w:rPr>
                    <w:rStyle w:val="PlaceholderText"/>
                  </w:rPr>
                  <w:t xml:space="preserve"> section in </w:t>
                </w:r>
                <w:r w:rsidR="000A687B">
                  <w:rPr>
                    <w:rStyle w:val="PlaceholderText"/>
                  </w:rPr>
                  <w:t>PART</w:t>
                </w:r>
                <w:r w:rsidR="000A687B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447847566"/>
              <w:placeholder>
                <w:docPart w:val="45C3A0075C614CB9ACD140F81138ECD1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5471354"/>
            <w:placeholder>
              <w:docPart w:val="B2447250F1CA4B2C8BC74C515A73302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FF3673" w:rsidP="00206C3D">
            <w:pPr>
              <w:ind w:left="252" w:hanging="252"/>
            </w:pPr>
            <w:sdt>
              <w:sdtPr>
                <w:id w:val="1929314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FF3673" w:rsidP="00206C3D">
            <w:pPr>
              <w:ind w:left="252" w:hanging="252"/>
            </w:pPr>
            <w:sdt>
              <w:sdtPr>
                <w:id w:val="-788434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420692789"/>
                <w:placeholder>
                  <w:docPart w:val="1FA5D85158C04404A6F4ED265F915377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934808984"/>
              <w:placeholder>
                <w:docPart w:val="DDBD20B8D4FB46C08F1A476F8699C151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0A687B" w:rsidRPr="009003CA" w:rsidRDefault="00FF3673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961840973"/>
                <w:placeholder>
                  <w:docPart w:val="19B673ADDECE4E61B6E9C3AE6934BCCD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4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83281667"/>
            <w:placeholder>
              <w:docPart w:val="B2435ECF9DF84E2FAABFCEDCA9B953A7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871310564"/>
              <w:placeholder>
                <w:docPart w:val="88F94A7C427347B48EC21836918DC647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22246486"/>
            <w:placeholder>
              <w:docPart w:val="853DF711F3144E62885F3516E4E7C43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0A687B" w:rsidRDefault="00FF3673" w:rsidP="00206C3D">
            <w:pPr>
              <w:ind w:left="252" w:hanging="252"/>
            </w:pPr>
            <w:sdt>
              <w:sdtPr>
                <w:id w:val="1278521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FF3673" w:rsidP="00206C3D">
            <w:pPr>
              <w:ind w:left="252" w:hanging="252"/>
            </w:pPr>
            <w:sdt>
              <w:sdtPr>
                <w:id w:val="1401176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941570246"/>
                <w:placeholder>
                  <w:docPart w:val="FC76467E24694BE7BECEDDAC853BA07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F07AB1">
        <w:trPr>
          <w:cantSplit/>
          <w:trHeight w:val="20"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0A687B" w:rsidRDefault="000A687B" w:rsidP="00206C3D">
            <w:pPr>
              <w:pStyle w:val="teenyspacer"/>
              <w:keepNext/>
            </w:pPr>
          </w:p>
        </w:tc>
      </w:tr>
    </w:tbl>
    <w:p w:rsidR="00610400" w:rsidRDefault="00610400" w:rsidP="00F07AB1">
      <w:pPr>
        <w:pStyle w:val="teenyspacer"/>
        <w:sectPr w:rsidR="00610400" w:rsidSect="00776B11">
          <w:headerReference w:type="default" r:id="rId14"/>
          <w:headerReference w:type="first" r:id="rId15"/>
          <w:pgSz w:w="12240" w:h="15840"/>
          <w:pgMar w:top="720" w:right="720" w:bottom="720" w:left="720" w:header="720" w:footer="230" w:gutter="0"/>
          <w:cols w:space="720"/>
          <w:docGrid w:linePitch="381"/>
        </w:sectPr>
      </w:pPr>
    </w:p>
    <w:p w:rsidR="00D971B9" w:rsidRDefault="00D971B9" w:rsidP="00F07AB1">
      <w:pPr>
        <w:pStyle w:val="teenyspacer"/>
      </w:pPr>
    </w:p>
    <w:sectPr w:rsidR="00D971B9" w:rsidSect="00610400">
      <w:headerReference w:type="default" r:id="rId16"/>
      <w:type w:val="continuous"/>
      <w:pgSz w:w="12240" w:h="15840"/>
      <w:pgMar w:top="465" w:right="720" w:bottom="720" w:left="720" w:header="426" w:footer="23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76E9" w:rsidRDefault="006676E9" w:rsidP="00650259">
      <w:pPr>
        <w:spacing w:after="0" w:line="240" w:lineRule="auto"/>
      </w:pPr>
      <w:r>
        <w:separator/>
      </w:r>
    </w:p>
  </w:endnote>
  <w:endnote w:type="continuationSeparator" w:id="0">
    <w:p w:rsidR="006676E9" w:rsidRDefault="006676E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820642-859D-4FCA-B69D-210DC61CC633}"/>
    <w:embedBold r:id="rId2" w:fontKey="{881DD4EE-077F-42D1-8A29-1319DA864AB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28C4AB6-7276-4381-A062-2B50AFB635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08B01520-7161-4820-A4D0-3CC1446259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EE99D5C-3710-4426-9BF0-A91699D8C9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81E0374-1792-406F-A3CF-E8127BDA8D04}"/>
    <w:embedBold r:id="rId7" w:fontKey="{E2E12326-D00E-4ADD-8B22-B5865930541B}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  <w:embedRegular r:id="rId8" w:fontKey="{C839C832-5D5E-42DC-8634-E8E7A9DE772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C39AEA36-C2EE-4D35-9E68-27488899A2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2977"/>
      <w:gridCol w:w="5812"/>
      <w:gridCol w:w="2011"/>
    </w:tblGrid>
    <w:tr w:rsidR="00742B33" w:rsidRPr="00AC543F" w:rsidTr="00742B33">
      <w:trPr>
        <w:trHeight w:val="852"/>
      </w:trPr>
      <w:tc>
        <w:tcPr>
          <w:tcW w:w="2977" w:type="dxa"/>
          <w:vAlign w:val="center"/>
        </w:tcPr>
        <w:p w:rsidR="00742B33" w:rsidRPr="00AC543F" w:rsidRDefault="00742B33" w:rsidP="00207ACE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38C2B1D9" wp14:editId="202D9C77">
                <wp:extent cx="1733550" cy="534239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210" cy="543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:rsidR="00742B33" w:rsidRPr="00F07AB1" w:rsidRDefault="00742B33" w:rsidP="00207ACE">
          <w:pPr>
            <w:pStyle w:val="Header"/>
            <w:jc w:val="center"/>
            <w:rPr>
              <w:i/>
              <w:color w:val="797979" w:themeColor="background2" w:themeShade="80"/>
            </w:rPr>
          </w:pPr>
          <w:r w:rsidRPr="00F07AB1">
            <w:rPr>
              <w:i/>
              <w:color w:val="797979" w:themeColor="background2" w:themeShade="80"/>
            </w:rPr>
            <w:t>This</w:t>
          </w:r>
          <w:r>
            <w:rPr>
              <w:i/>
              <w:color w:val="797979" w:themeColor="background2" w:themeShade="80"/>
            </w:rPr>
            <w:t xml:space="preserve"> F</w:t>
          </w:r>
          <w:r w:rsidRPr="00F07AB1">
            <w:rPr>
              <w:i/>
              <w:color w:val="797979" w:themeColor="background2" w:themeShade="80"/>
            </w:rPr>
            <w:t xml:space="preserve">orm </w:t>
          </w:r>
          <w:r>
            <w:rPr>
              <w:i/>
              <w:color w:val="797979" w:themeColor="background2" w:themeShade="80"/>
            </w:rPr>
            <w:t xml:space="preserve">Q </w:t>
          </w:r>
          <w:r w:rsidRPr="00F07AB1">
            <w:rPr>
              <w:i/>
              <w:color w:val="797979" w:themeColor="background2" w:themeShade="80"/>
            </w:rPr>
            <w:t xml:space="preserve">is in trial for this Request for Proposal. While the information </w:t>
          </w:r>
          <w:r>
            <w:rPr>
              <w:i/>
              <w:color w:val="797979" w:themeColor="background2" w:themeShade="80"/>
            </w:rPr>
            <w:t xml:space="preserve">to be </w:t>
          </w:r>
          <w:r w:rsidRPr="00F07AB1">
            <w:rPr>
              <w:i/>
              <w:color w:val="797979" w:themeColor="background2" w:themeShade="80"/>
            </w:rPr>
            <w:t xml:space="preserve">provided by the proponent </w:t>
          </w:r>
          <w:r>
            <w:rPr>
              <w:i/>
              <w:color w:val="797979" w:themeColor="background2" w:themeShade="80"/>
            </w:rPr>
            <w:t xml:space="preserve">in this form is required and </w:t>
          </w:r>
          <w:r w:rsidRPr="00F07AB1">
            <w:rPr>
              <w:i/>
              <w:color w:val="797979" w:themeColor="background2" w:themeShade="80"/>
            </w:rPr>
            <w:t xml:space="preserve">will be evaluated as per the Bidding Procedures, variations or errors in the formatting will not </w:t>
          </w:r>
          <w:r>
            <w:rPr>
              <w:i/>
              <w:color w:val="797979" w:themeColor="background2" w:themeShade="80"/>
            </w:rPr>
            <w:t>result in deductions</w:t>
          </w:r>
          <w:r w:rsidRPr="00F07AB1">
            <w:rPr>
              <w:i/>
              <w:color w:val="797979" w:themeColor="background2" w:themeShade="80"/>
            </w:rPr>
            <w:t>.</w:t>
          </w:r>
        </w:p>
      </w:tc>
      <w:tc>
        <w:tcPr>
          <w:tcW w:w="2011" w:type="dxa"/>
          <w:vAlign w:val="center"/>
        </w:tcPr>
        <w:p w:rsidR="00742B33" w:rsidRPr="00FD7939" w:rsidRDefault="00742B33" w:rsidP="00207ACE">
          <w:pPr>
            <w:pStyle w:val="Header"/>
          </w:pPr>
          <w:r w:rsidRPr="00FD7939">
            <w:t xml:space="preserve">Page </w:t>
          </w:r>
          <w:r w:rsidRPr="00FD7939">
            <w:fldChar w:fldCharType="begin"/>
          </w:r>
          <w:r w:rsidRPr="00FD7939">
            <w:instrText xml:space="preserve"> PAGE   \* MERGEFORMAT </w:instrText>
          </w:r>
          <w:r w:rsidRPr="00FD7939">
            <w:fldChar w:fldCharType="separate"/>
          </w:r>
          <w:r>
            <w:t>1</w:t>
          </w:r>
          <w:r w:rsidRPr="00FD7939">
            <w:fldChar w:fldCharType="end"/>
          </w:r>
          <w:r w:rsidRPr="00FD7939">
            <w:t xml:space="preserve"> of </w:t>
          </w:r>
          <w:fldSimple w:instr=" NUMPAGES   \* MERGEFORMAT ">
            <w:r>
              <w:t>8</w:t>
            </w:r>
          </w:fldSimple>
        </w:p>
      </w:tc>
    </w:tr>
  </w:tbl>
  <w:p w:rsidR="00742B33" w:rsidRDefault="00742B33" w:rsidP="00207ACE">
    <w:pPr>
      <w:pStyle w:val="teenyspac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2977"/>
      <w:gridCol w:w="5812"/>
      <w:gridCol w:w="2011"/>
    </w:tblGrid>
    <w:tr w:rsidR="00742B33" w:rsidRPr="00AC543F" w:rsidTr="00F07AB1">
      <w:trPr>
        <w:trHeight w:val="852"/>
      </w:trPr>
      <w:tc>
        <w:tcPr>
          <w:tcW w:w="2977" w:type="dxa"/>
          <w:vAlign w:val="center"/>
        </w:tcPr>
        <w:p w:rsidR="00742B33" w:rsidRPr="00AC543F" w:rsidRDefault="00742B33" w:rsidP="00F07AB1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177B3426" wp14:editId="6C8C54AB">
                <wp:extent cx="1733550" cy="534239"/>
                <wp:effectExtent l="0" t="0" r="0" b="0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210" cy="543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:rsidR="00742B33" w:rsidRPr="00F07AB1" w:rsidRDefault="00742B33" w:rsidP="00F07AB1">
          <w:pPr>
            <w:pStyle w:val="Header"/>
            <w:jc w:val="center"/>
            <w:rPr>
              <w:i/>
              <w:color w:val="797979" w:themeColor="background2" w:themeShade="80"/>
            </w:rPr>
          </w:pPr>
          <w:r w:rsidRPr="00F07AB1">
            <w:rPr>
              <w:i/>
              <w:color w:val="797979" w:themeColor="background2" w:themeShade="80"/>
            </w:rPr>
            <w:t>This</w:t>
          </w:r>
          <w:r>
            <w:rPr>
              <w:i/>
              <w:color w:val="797979" w:themeColor="background2" w:themeShade="80"/>
            </w:rPr>
            <w:t xml:space="preserve"> F</w:t>
          </w:r>
          <w:r w:rsidRPr="00F07AB1">
            <w:rPr>
              <w:i/>
              <w:color w:val="797979" w:themeColor="background2" w:themeShade="80"/>
            </w:rPr>
            <w:t xml:space="preserve">orm </w:t>
          </w:r>
          <w:r>
            <w:rPr>
              <w:i/>
              <w:color w:val="797979" w:themeColor="background2" w:themeShade="80"/>
            </w:rPr>
            <w:t xml:space="preserve">Q </w:t>
          </w:r>
          <w:r w:rsidRPr="00F07AB1">
            <w:rPr>
              <w:i/>
              <w:color w:val="797979" w:themeColor="background2" w:themeShade="80"/>
            </w:rPr>
            <w:t xml:space="preserve">is in trial for this Request for Proposal. While the information </w:t>
          </w:r>
          <w:r>
            <w:rPr>
              <w:i/>
              <w:color w:val="797979" w:themeColor="background2" w:themeShade="80"/>
            </w:rPr>
            <w:t xml:space="preserve">to be </w:t>
          </w:r>
          <w:r w:rsidRPr="00F07AB1">
            <w:rPr>
              <w:i/>
              <w:color w:val="797979" w:themeColor="background2" w:themeShade="80"/>
            </w:rPr>
            <w:t xml:space="preserve">provided by the proponent </w:t>
          </w:r>
          <w:r>
            <w:rPr>
              <w:i/>
              <w:color w:val="797979" w:themeColor="background2" w:themeShade="80"/>
            </w:rPr>
            <w:t xml:space="preserve">in this form is required and </w:t>
          </w:r>
          <w:r w:rsidRPr="00F07AB1">
            <w:rPr>
              <w:i/>
              <w:color w:val="797979" w:themeColor="background2" w:themeShade="80"/>
            </w:rPr>
            <w:t xml:space="preserve">will be evaluated as per the Bidding Procedures, variations or errors in the formatting will not </w:t>
          </w:r>
          <w:r>
            <w:rPr>
              <w:i/>
              <w:color w:val="797979" w:themeColor="background2" w:themeShade="80"/>
            </w:rPr>
            <w:t>result in deductions</w:t>
          </w:r>
          <w:r w:rsidRPr="00F07AB1">
            <w:rPr>
              <w:i/>
              <w:color w:val="797979" w:themeColor="background2" w:themeShade="80"/>
            </w:rPr>
            <w:t>.</w:t>
          </w:r>
        </w:p>
      </w:tc>
      <w:tc>
        <w:tcPr>
          <w:tcW w:w="2011" w:type="dxa"/>
          <w:vAlign w:val="center"/>
        </w:tcPr>
        <w:p w:rsidR="00742B33" w:rsidRPr="00FD7939" w:rsidRDefault="00742B33" w:rsidP="00F07AB1">
          <w:pPr>
            <w:pStyle w:val="Header"/>
          </w:pPr>
          <w:r w:rsidRPr="00FD7939">
            <w:t xml:space="preserve">Page </w:t>
          </w:r>
          <w:r w:rsidRPr="00FD7939">
            <w:fldChar w:fldCharType="begin"/>
          </w:r>
          <w:r w:rsidRPr="00FD7939">
            <w:instrText xml:space="preserve"> PAGE   \* MERGEFORMAT </w:instrText>
          </w:r>
          <w:r w:rsidRPr="00FD7939">
            <w:fldChar w:fldCharType="separate"/>
          </w:r>
          <w:r w:rsidRPr="00FD7939">
            <w:t>1</w:t>
          </w:r>
          <w:r w:rsidRPr="00FD7939">
            <w:fldChar w:fldCharType="end"/>
          </w:r>
          <w:r w:rsidRPr="00FD7939">
            <w:t xml:space="preserve"> of </w:t>
          </w:r>
          <w:fldSimple w:instr=" NUMPAGES   \* MERGEFORMAT ">
            <w:r w:rsidRPr="00FD7939">
              <w:t>2</w:t>
            </w:r>
          </w:fldSimple>
        </w:p>
      </w:tc>
    </w:tr>
  </w:tbl>
  <w:p w:rsidR="00742B33" w:rsidRDefault="00742B33" w:rsidP="00207ACE">
    <w:pPr>
      <w:pStyle w:val="teenyspac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76E9" w:rsidRDefault="006676E9" w:rsidP="00650259">
      <w:pPr>
        <w:spacing w:after="0" w:line="240" w:lineRule="auto"/>
      </w:pPr>
      <w:r>
        <w:separator/>
      </w:r>
    </w:p>
  </w:footnote>
  <w:footnote w:type="continuationSeparator" w:id="0">
    <w:p w:rsidR="006676E9" w:rsidRDefault="006676E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B33" w:rsidRDefault="00742B33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The City of Winnipeg</w:t>
    </w:r>
    <w:r>
      <w:tab/>
    </w:r>
    <w:r>
      <w:tab/>
      <w:t>Bid Submission</w:t>
    </w:r>
  </w:p>
  <w:p w:rsidR="00742B33" w:rsidRDefault="00742B33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 xml:space="preserve">RFP No. </w:t>
    </w:r>
    <w:r>
      <w:fldChar w:fldCharType="begin"/>
    </w:r>
    <w:r>
      <w:instrText xml:space="preserve"> REF  RFPNumber </w:instrText>
    </w:r>
    <w:r>
      <w:fldChar w:fldCharType="separate"/>
    </w:r>
    <w:sdt>
      <w:sdtPr>
        <w:rPr>
          <w:rFonts w:cs="Arial"/>
          <w:szCs w:val="18"/>
        </w:rPr>
        <w:alias w:val="RFP#"/>
        <w:tag w:val="RFP#"/>
        <w:id w:val="1841034259"/>
        <w:placeholder>
          <w:docPart w:val="91C451E0C55D4A8AA1D9AC07E21AE6C8"/>
        </w:placeholder>
        <w:text w:multiLine="1"/>
      </w:sdtPr>
      <w:sdtContent>
        <w:r w:rsidR="008B3A51">
          <w:rPr>
            <w:rFonts w:cs="Arial"/>
            <w:szCs w:val="18"/>
          </w:rPr>
          <w:t>218-2023</w:t>
        </w:r>
      </w:sdtContent>
    </w:sdt>
    <w:r>
      <w:fldChar w:fldCharType="end"/>
    </w:r>
  </w:p>
  <w:p w:rsidR="00742B33" w:rsidRPr="00206C3D" w:rsidRDefault="00742B33" w:rsidP="009C45DD">
    <w:pPr>
      <w:pStyle w:val="PlainAdminText"/>
      <w:rPr>
        <w:i/>
        <w:sz w:val="10"/>
      </w:rPr>
    </w:pPr>
    <w:r w:rsidRPr="00206C3D">
      <w:rPr>
        <w:i/>
        <w:sz w:val="10"/>
      </w:rPr>
      <w:t>PWD Template June 2023</w:t>
    </w:r>
  </w:p>
  <w:p w:rsidR="00742B33" w:rsidRPr="00B65024" w:rsidRDefault="00742B33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  <w:t>FORM</w:t>
    </w:r>
    <w:r w:rsidRPr="00B65024">
      <w:t xml:space="preserve"> Q: </w:t>
    </w:r>
    <w:r>
      <w:t>QUALIFICATIONS</w:t>
    </w:r>
  </w:p>
  <w:p w:rsidR="00742B33" w:rsidRPr="00B65024" w:rsidRDefault="00742B33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</w:r>
    <w:r w:rsidRPr="0099732D">
      <w:t>(SEE PART B – BIDDING INSTRUCTIONS)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B33" w:rsidRPr="002F67DE" w:rsidRDefault="00742B33" w:rsidP="00776B11">
    <w:pPr>
      <w:pStyle w:val="Heading1"/>
      <w:rPr>
        <w:b/>
      </w:rPr>
    </w:pPr>
    <w:r>
      <w:t>Key Personnel – MAXIMUM TWO PAGES PER PERSON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B33" w:rsidRPr="002F67DE" w:rsidRDefault="00742B33" w:rsidP="00696D81">
    <w:pPr>
      <w:pStyle w:val="Heading1"/>
      <w:rPr>
        <w:b/>
      </w:rPr>
    </w:pPr>
    <w:r>
      <w:t>Key Personnel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B33" w:rsidRPr="00610400" w:rsidRDefault="00742B33" w:rsidP="006104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BAD2762"/>
    <w:multiLevelType w:val="hybridMultilevel"/>
    <w:tmpl w:val="3A66B4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02E5E"/>
    <w:multiLevelType w:val="hybridMultilevel"/>
    <w:tmpl w:val="0A7EC106"/>
    <w:lvl w:ilvl="0" w:tplc="98B0488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9D9D9D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2F2F2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9D9D9D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2F2F2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274C5E"/>
    <w:multiLevelType w:val="multilevel"/>
    <w:tmpl w:val="F120ECEA"/>
    <w:lvl w:ilvl="0">
      <w:start w:val="1"/>
      <w:numFmt w:val="upperRoman"/>
      <w:pStyle w:val="Heading1-numbered"/>
      <w:lvlText w:val="Part 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-numbered"/>
      <w:lvlText w:val="%1 - %2."/>
      <w:lvlJc w:val="left"/>
      <w:pPr>
        <w:ind w:left="1008" w:hanging="1008"/>
      </w:pPr>
      <w:rPr>
        <w:rFonts w:hint="default"/>
      </w:rPr>
    </w:lvl>
    <w:lvl w:ilvl="2">
      <w:start w:val="1"/>
      <w:numFmt w:val="decimal"/>
      <w:pStyle w:val="Heading3-numbered"/>
      <w:lvlText w:val="%2%3"/>
      <w:lvlJc w:val="left"/>
      <w:pPr>
        <w:ind w:left="432" w:hanging="432"/>
      </w:pPr>
      <w:rPr>
        <w:rFonts w:hint="default"/>
      </w:rPr>
    </w:lvl>
    <w:lvl w:ilvl="3">
      <w:start w:val="1"/>
      <w:numFmt w:val="decimal"/>
      <w:pStyle w:val="Heading4-numbered"/>
      <w:lvlText w:val="%2%3.%4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pStyle w:val="Heading5-numbered"/>
      <w:lvlText w:val="(%5)"/>
      <w:lvlJc w:val="left"/>
      <w:pPr>
        <w:ind w:left="1080" w:hanging="360"/>
      </w:pPr>
      <w:rPr>
        <w:rFonts w:hint="default"/>
        <w:color w:val="auto"/>
      </w:rPr>
    </w:lvl>
    <w:lvl w:ilvl="5">
      <w:start w:val="1"/>
      <w:numFmt w:val="lowerRoman"/>
      <w:pStyle w:val="Heading6-i"/>
      <w:lvlText w:val="(%6)"/>
      <w:lvlJc w:val="left"/>
      <w:pPr>
        <w:ind w:left="1800" w:hanging="360"/>
      </w:pPr>
      <w:rPr>
        <w:rFonts w:hint="default"/>
        <w:color w:val="auto"/>
        <w:sz w:val="16"/>
      </w:rPr>
    </w:lvl>
    <w:lvl w:ilvl="6">
      <w:start w:val="1"/>
      <w:numFmt w:val="bullet"/>
      <w:pStyle w:val="Heading7bullet"/>
      <w:lvlText w:val=""/>
      <w:lvlJc w:val="left"/>
      <w:pPr>
        <w:ind w:left="3240" w:hanging="1080"/>
      </w:pPr>
      <w:rPr>
        <w:rFonts w:ascii="Symbol" w:hAnsi="Symbol" w:hint="default"/>
        <w:color w:val="auto"/>
        <w:sz w:val="16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5" w15:restartNumberingAfterBreak="0">
    <w:nsid w:val="7FF51CEF"/>
    <w:multiLevelType w:val="hybridMultilevel"/>
    <w:tmpl w:val="7394799A"/>
    <w:lvl w:ilvl="0" w:tplc="707A6A54">
      <w:start w:val="1"/>
      <w:numFmt w:val="bullet"/>
      <w:lvlText w:val="ð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14"/>
  </w:num>
  <w:num w:numId="5">
    <w:abstractNumId w:val="15"/>
  </w:num>
  <w:num w:numId="6">
    <w:abstractNumId w:val="22"/>
  </w:num>
  <w:num w:numId="7">
    <w:abstractNumId w:val="8"/>
  </w:num>
  <w:num w:numId="8">
    <w:abstractNumId w:val="12"/>
  </w:num>
  <w:num w:numId="9">
    <w:abstractNumId w:val="20"/>
  </w:num>
  <w:num w:numId="10">
    <w:abstractNumId w:val="3"/>
  </w:num>
  <w:num w:numId="11">
    <w:abstractNumId w:val="7"/>
  </w:num>
  <w:num w:numId="12">
    <w:abstractNumId w:val="0"/>
  </w:num>
  <w:num w:numId="13">
    <w:abstractNumId w:val="4"/>
  </w:num>
  <w:num w:numId="14">
    <w:abstractNumId w:val="11"/>
  </w:num>
  <w:num w:numId="15">
    <w:abstractNumId w:val="10"/>
  </w:num>
  <w:num w:numId="16">
    <w:abstractNumId w:val="19"/>
  </w:num>
  <w:num w:numId="17">
    <w:abstractNumId w:val="5"/>
  </w:num>
  <w:num w:numId="18">
    <w:abstractNumId w:val="24"/>
  </w:num>
  <w:num w:numId="19">
    <w:abstractNumId w:val="21"/>
  </w:num>
  <w:num w:numId="20">
    <w:abstractNumId w:val="17"/>
  </w:num>
  <w:num w:numId="21">
    <w:abstractNumId w:val="23"/>
  </w:num>
  <w:num w:numId="22">
    <w:abstractNumId w:val="6"/>
  </w:num>
  <w:num w:numId="23">
    <w:abstractNumId w:val="16"/>
  </w:num>
  <w:num w:numId="24">
    <w:abstractNumId w:val="1"/>
  </w:num>
  <w:num w:numId="25">
    <w:abstractNumId w:val="25"/>
  </w:num>
  <w:num w:numId="26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E9"/>
    <w:rsid w:val="00010398"/>
    <w:rsid w:val="00021D0B"/>
    <w:rsid w:val="000307D4"/>
    <w:rsid w:val="000456E1"/>
    <w:rsid w:val="00052382"/>
    <w:rsid w:val="0006568A"/>
    <w:rsid w:val="0007618A"/>
    <w:rsid w:val="00076F0F"/>
    <w:rsid w:val="00084253"/>
    <w:rsid w:val="00095F3C"/>
    <w:rsid w:val="000A687B"/>
    <w:rsid w:val="000C3038"/>
    <w:rsid w:val="000C43EA"/>
    <w:rsid w:val="000D1F49"/>
    <w:rsid w:val="000D79D7"/>
    <w:rsid w:val="000E080F"/>
    <w:rsid w:val="000E74CD"/>
    <w:rsid w:val="00103475"/>
    <w:rsid w:val="00103E1F"/>
    <w:rsid w:val="0012050A"/>
    <w:rsid w:val="00131CBF"/>
    <w:rsid w:val="00141D0A"/>
    <w:rsid w:val="001634A5"/>
    <w:rsid w:val="001727CA"/>
    <w:rsid w:val="00172E8E"/>
    <w:rsid w:val="0018135E"/>
    <w:rsid w:val="00187208"/>
    <w:rsid w:val="001A5285"/>
    <w:rsid w:val="001A644A"/>
    <w:rsid w:val="001B6D36"/>
    <w:rsid w:val="001B6E95"/>
    <w:rsid w:val="001F0797"/>
    <w:rsid w:val="001F3DE5"/>
    <w:rsid w:val="002029B4"/>
    <w:rsid w:val="00206C3D"/>
    <w:rsid w:val="00207ACE"/>
    <w:rsid w:val="00216A98"/>
    <w:rsid w:val="00235837"/>
    <w:rsid w:val="00237664"/>
    <w:rsid w:val="00240095"/>
    <w:rsid w:val="00251398"/>
    <w:rsid w:val="00274C51"/>
    <w:rsid w:val="00277B33"/>
    <w:rsid w:val="002928D0"/>
    <w:rsid w:val="00297720"/>
    <w:rsid w:val="002A34FE"/>
    <w:rsid w:val="002B5AC3"/>
    <w:rsid w:val="002C4A6F"/>
    <w:rsid w:val="002C56E6"/>
    <w:rsid w:val="002E111D"/>
    <w:rsid w:val="002E67A9"/>
    <w:rsid w:val="002F30B0"/>
    <w:rsid w:val="002F39F5"/>
    <w:rsid w:val="002F67DE"/>
    <w:rsid w:val="003022F4"/>
    <w:rsid w:val="00316E51"/>
    <w:rsid w:val="00317341"/>
    <w:rsid w:val="00324AF9"/>
    <w:rsid w:val="00353F38"/>
    <w:rsid w:val="00361E11"/>
    <w:rsid w:val="0037289D"/>
    <w:rsid w:val="00384738"/>
    <w:rsid w:val="00386CF6"/>
    <w:rsid w:val="003B09AD"/>
    <w:rsid w:val="003B32B7"/>
    <w:rsid w:val="003B4744"/>
    <w:rsid w:val="003D23FF"/>
    <w:rsid w:val="003D7EE0"/>
    <w:rsid w:val="003F0847"/>
    <w:rsid w:val="003F6DB3"/>
    <w:rsid w:val="0040090B"/>
    <w:rsid w:val="00436DEB"/>
    <w:rsid w:val="0045779D"/>
    <w:rsid w:val="004603AC"/>
    <w:rsid w:val="0046302A"/>
    <w:rsid w:val="00471982"/>
    <w:rsid w:val="00476C09"/>
    <w:rsid w:val="00487D2D"/>
    <w:rsid w:val="00495FFC"/>
    <w:rsid w:val="004A0800"/>
    <w:rsid w:val="004B4E21"/>
    <w:rsid w:val="004D2143"/>
    <w:rsid w:val="004D5D62"/>
    <w:rsid w:val="004F01AB"/>
    <w:rsid w:val="004F3292"/>
    <w:rsid w:val="005039FC"/>
    <w:rsid w:val="005112D0"/>
    <w:rsid w:val="00512345"/>
    <w:rsid w:val="00521346"/>
    <w:rsid w:val="00564BD0"/>
    <w:rsid w:val="00577E06"/>
    <w:rsid w:val="00584295"/>
    <w:rsid w:val="00590C78"/>
    <w:rsid w:val="00594440"/>
    <w:rsid w:val="005A3BF7"/>
    <w:rsid w:val="005C121A"/>
    <w:rsid w:val="005C7222"/>
    <w:rsid w:val="005D3ED6"/>
    <w:rsid w:val="005E7808"/>
    <w:rsid w:val="005F2035"/>
    <w:rsid w:val="005F2892"/>
    <w:rsid w:val="005F7990"/>
    <w:rsid w:val="006006D3"/>
    <w:rsid w:val="00610400"/>
    <w:rsid w:val="00631D0F"/>
    <w:rsid w:val="00634A9C"/>
    <w:rsid w:val="0063739C"/>
    <w:rsid w:val="00644BC7"/>
    <w:rsid w:val="00650259"/>
    <w:rsid w:val="00655EA7"/>
    <w:rsid w:val="006676E9"/>
    <w:rsid w:val="0066777D"/>
    <w:rsid w:val="00667AEC"/>
    <w:rsid w:val="00694E7F"/>
    <w:rsid w:val="00696D81"/>
    <w:rsid w:val="006A28D7"/>
    <w:rsid w:val="006A3001"/>
    <w:rsid w:val="006B02C1"/>
    <w:rsid w:val="006B7E4F"/>
    <w:rsid w:val="006C34D7"/>
    <w:rsid w:val="006E1C23"/>
    <w:rsid w:val="006F5A55"/>
    <w:rsid w:val="007134AE"/>
    <w:rsid w:val="00722B4B"/>
    <w:rsid w:val="00730E1C"/>
    <w:rsid w:val="00742B33"/>
    <w:rsid w:val="00751F8F"/>
    <w:rsid w:val="0076217B"/>
    <w:rsid w:val="00770F25"/>
    <w:rsid w:val="00776B11"/>
    <w:rsid w:val="0078134F"/>
    <w:rsid w:val="00786411"/>
    <w:rsid w:val="007A35A8"/>
    <w:rsid w:val="007A68FE"/>
    <w:rsid w:val="007B0A85"/>
    <w:rsid w:val="007B4309"/>
    <w:rsid w:val="007C6A52"/>
    <w:rsid w:val="007C708A"/>
    <w:rsid w:val="007E1C04"/>
    <w:rsid w:val="007E5DF1"/>
    <w:rsid w:val="007F0EAF"/>
    <w:rsid w:val="007F5072"/>
    <w:rsid w:val="007F50FC"/>
    <w:rsid w:val="007F583F"/>
    <w:rsid w:val="007F7B5D"/>
    <w:rsid w:val="0080480C"/>
    <w:rsid w:val="00810253"/>
    <w:rsid w:val="0082043E"/>
    <w:rsid w:val="0083364E"/>
    <w:rsid w:val="00836129"/>
    <w:rsid w:val="008676AF"/>
    <w:rsid w:val="008708C2"/>
    <w:rsid w:val="0087597D"/>
    <w:rsid w:val="008920FA"/>
    <w:rsid w:val="008B3A51"/>
    <w:rsid w:val="008B63FA"/>
    <w:rsid w:val="008B7100"/>
    <w:rsid w:val="008C1D3C"/>
    <w:rsid w:val="008E203A"/>
    <w:rsid w:val="008F3057"/>
    <w:rsid w:val="008F5850"/>
    <w:rsid w:val="008F615C"/>
    <w:rsid w:val="008F6CCD"/>
    <w:rsid w:val="009003CA"/>
    <w:rsid w:val="0090596C"/>
    <w:rsid w:val="0091229C"/>
    <w:rsid w:val="00916E01"/>
    <w:rsid w:val="0093651B"/>
    <w:rsid w:val="00940E73"/>
    <w:rsid w:val="00975444"/>
    <w:rsid w:val="0098597D"/>
    <w:rsid w:val="0099732D"/>
    <w:rsid w:val="009B4919"/>
    <w:rsid w:val="009C45DD"/>
    <w:rsid w:val="009D63A5"/>
    <w:rsid w:val="009E766D"/>
    <w:rsid w:val="009F1328"/>
    <w:rsid w:val="009F3CDE"/>
    <w:rsid w:val="009F619A"/>
    <w:rsid w:val="009F6DDE"/>
    <w:rsid w:val="00A23ED8"/>
    <w:rsid w:val="00A32F98"/>
    <w:rsid w:val="00A370A8"/>
    <w:rsid w:val="00A75099"/>
    <w:rsid w:val="00A75D0A"/>
    <w:rsid w:val="00A80AA9"/>
    <w:rsid w:val="00AA65F7"/>
    <w:rsid w:val="00AC543F"/>
    <w:rsid w:val="00AD3E95"/>
    <w:rsid w:val="00AE3E94"/>
    <w:rsid w:val="00B076A3"/>
    <w:rsid w:val="00B202D2"/>
    <w:rsid w:val="00B22B16"/>
    <w:rsid w:val="00B376F8"/>
    <w:rsid w:val="00B4242E"/>
    <w:rsid w:val="00B53B44"/>
    <w:rsid w:val="00B64E55"/>
    <w:rsid w:val="00B65024"/>
    <w:rsid w:val="00B76F64"/>
    <w:rsid w:val="00B879D2"/>
    <w:rsid w:val="00B97B20"/>
    <w:rsid w:val="00BA4A9A"/>
    <w:rsid w:val="00BA7C36"/>
    <w:rsid w:val="00BB696A"/>
    <w:rsid w:val="00BC1543"/>
    <w:rsid w:val="00BD0D2B"/>
    <w:rsid w:val="00BD4753"/>
    <w:rsid w:val="00BD5CB1"/>
    <w:rsid w:val="00BE62EE"/>
    <w:rsid w:val="00C003BA"/>
    <w:rsid w:val="00C116E5"/>
    <w:rsid w:val="00C22CB1"/>
    <w:rsid w:val="00C24B2C"/>
    <w:rsid w:val="00C46878"/>
    <w:rsid w:val="00C509E4"/>
    <w:rsid w:val="00C52800"/>
    <w:rsid w:val="00C61B3F"/>
    <w:rsid w:val="00C86ADB"/>
    <w:rsid w:val="00C91A5E"/>
    <w:rsid w:val="00CA28A6"/>
    <w:rsid w:val="00CA7597"/>
    <w:rsid w:val="00CB009E"/>
    <w:rsid w:val="00CB4A51"/>
    <w:rsid w:val="00CB5DE1"/>
    <w:rsid w:val="00CC1E10"/>
    <w:rsid w:val="00CD4532"/>
    <w:rsid w:val="00CD47B0"/>
    <w:rsid w:val="00CD70CE"/>
    <w:rsid w:val="00CE3AEB"/>
    <w:rsid w:val="00CE6104"/>
    <w:rsid w:val="00CE7918"/>
    <w:rsid w:val="00CF3471"/>
    <w:rsid w:val="00D01C0D"/>
    <w:rsid w:val="00D10D38"/>
    <w:rsid w:val="00D16163"/>
    <w:rsid w:val="00D54AE8"/>
    <w:rsid w:val="00D6124A"/>
    <w:rsid w:val="00D85FD0"/>
    <w:rsid w:val="00D971B9"/>
    <w:rsid w:val="00DA3521"/>
    <w:rsid w:val="00DB301B"/>
    <w:rsid w:val="00DB3FAD"/>
    <w:rsid w:val="00DC1E36"/>
    <w:rsid w:val="00DC745C"/>
    <w:rsid w:val="00DE5ADD"/>
    <w:rsid w:val="00DF0EB0"/>
    <w:rsid w:val="00DF1F77"/>
    <w:rsid w:val="00E029C8"/>
    <w:rsid w:val="00E139C4"/>
    <w:rsid w:val="00E416CE"/>
    <w:rsid w:val="00E44F7A"/>
    <w:rsid w:val="00E52996"/>
    <w:rsid w:val="00E5650B"/>
    <w:rsid w:val="00E61C09"/>
    <w:rsid w:val="00E677FE"/>
    <w:rsid w:val="00E75B25"/>
    <w:rsid w:val="00E82315"/>
    <w:rsid w:val="00E916E0"/>
    <w:rsid w:val="00EB3B58"/>
    <w:rsid w:val="00EC0D1A"/>
    <w:rsid w:val="00EC7359"/>
    <w:rsid w:val="00ED4034"/>
    <w:rsid w:val="00EE200F"/>
    <w:rsid w:val="00EE3054"/>
    <w:rsid w:val="00F00606"/>
    <w:rsid w:val="00F01256"/>
    <w:rsid w:val="00F02A09"/>
    <w:rsid w:val="00F03954"/>
    <w:rsid w:val="00F07AB1"/>
    <w:rsid w:val="00F11EAE"/>
    <w:rsid w:val="00F427E7"/>
    <w:rsid w:val="00F52451"/>
    <w:rsid w:val="00F606B3"/>
    <w:rsid w:val="00F744D1"/>
    <w:rsid w:val="00F761E4"/>
    <w:rsid w:val="00F81651"/>
    <w:rsid w:val="00F8599C"/>
    <w:rsid w:val="00F91921"/>
    <w:rsid w:val="00F96CBA"/>
    <w:rsid w:val="00FB02A9"/>
    <w:rsid w:val="00FB1422"/>
    <w:rsid w:val="00FC7475"/>
    <w:rsid w:val="00FD6BA4"/>
    <w:rsid w:val="00FD7939"/>
    <w:rsid w:val="00FE6480"/>
    <w:rsid w:val="00FE64A3"/>
    <w:rsid w:val="00FE78A0"/>
    <w:rsid w:val="00FF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A8295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7134AE"/>
    <w:pPr>
      <w:spacing w:before="60" w:after="60"/>
    </w:pPr>
    <w:rPr>
      <w:rFonts w:ascii="Arial" w:hAnsi="Arial"/>
      <w:sz w:val="18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A09"/>
    <w:pPr>
      <w:keepNext/>
      <w:pBdr>
        <w:top w:val="single" w:sz="24" w:space="0" w:color="123985" w:themeColor="accent1"/>
        <w:left w:val="single" w:sz="24" w:space="0" w:color="123985" w:themeColor="accent1"/>
        <w:bottom w:val="single" w:sz="24" w:space="0" w:color="123985" w:themeColor="accent1"/>
        <w:right w:val="single" w:sz="24" w:space="0" w:color="123985" w:themeColor="accent1"/>
      </w:pBdr>
      <w:shd w:val="clear" w:color="auto" w:fill="123985" w:themeFill="accent1"/>
      <w:spacing w:after="0" w:line="240" w:lineRule="auto"/>
      <w:outlineLvl w:val="0"/>
    </w:pPr>
    <w:rPr>
      <w:rFonts w:ascii="Source Sans Pro" w:hAnsi="Source Sans Pro"/>
      <w:caps/>
      <w:color w:val="F2F2F2" w:themeColor="background1"/>
      <w:spacing w:val="15"/>
      <w:sz w:val="22"/>
      <w:szCs w:val="22"/>
    </w:rPr>
  </w:style>
  <w:style w:type="paragraph" w:styleId="Heading2">
    <w:name w:val="heading 2"/>
    <w:basedOn w:val="Style1"/>
    <w:next w:val="Normal"/>
    <w:link w:val="Heading2Char"/>
    <w:uiPriority w:val="9"/>
    <w:unhideWhenUsed/>
    <w:qFormat/>
    <w:rsid w:val="004B4E21"/>
    <w:pPr>
      <w:keepNext/>
      <w:shd w:val="clear" w:color="auto" w:fill="auto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4E7F"/>
    <w:pPr>
      <w:pBdr>
        <w:top w:val="single" w:sz="6" w:space="2" w:color="123985" w:themeColor="accent1"/>
      </w:pBdr>
      <w:spacing w:before="300" w:after="0"/>
      <w:outlineLvl w:val="2"/>
    </w:pPr>
    <w:rPr>
      <w:caps/>
      <w:color w:val="091C42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4E7F"/>
    <w:pPr>
      <w:pBdr>
        <w:top w:val="dotted" w:sz="6" w:space="2" w:color="123985" w:themeColor="accent1"/>
      </w:pBdr>
      <w:spacing w:before="200" w:after="0"/>
      <w:outlineLvl w:val="3"/>
    </w:pPr>
    <w:rPr>
      <w:caps/>
      <w:color w:val="0D2A63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4E7F"/>
    <w:pPr>
      <w:pBdr>
        <w:bottom w:val="single" w:sz="6" w:space="1" w:color="123985" w:themeColor="accent1"/>
      </w:pBdr>
      <w:spacing w:before="200" w:after="0"/>
      <w:outlineLvl w:val="4"/>
    </w:pPr>
    <w:rPr>
      <w:caps/>
      <w:color w:val="0D2A63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4E7F"/>
    <w:pPr>
      <w:pBdr>
        <w:bottom w:val="dotted" w:sz="6" w:space="1" w:color="123985" w:themeColor="accent1"/>
      </w:pBdr>
      <w:spacing w:before="200" w:after="0"/>
      <w:outlineLvl w:val="5"/>
    </w:pPr>
    <w:rPr>
      <w:caps/>
      <w:color w:val="0D2A63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4E7F"/>
    <w:pPr>
      <w:spacing w:before="200" w:after="0"/>
      <w:outlineLvl w:val="6"/>
    </w:pPr>
    <w:rPr>
      <w:caps/>
      <w:color w:val="0D2A63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4E7F"/>
    <w:pPr>
      <w:spacing w:before="200" w:after="0"/>
      <w:outlineLvl w:val="7"/>
    </w:pPr>
    <w:rPr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4E7F"/>
    <w:pPr>
      <w:spacing w:before="200" w:after="0"/>
      <w:outlineLvl w:val="8"/>
    </w:pPr>
    <w:rPr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2A09"/>
    <w:rPr>
      <w:rFonts w:ascii="Source Sans Pro" w:hAnsi="Source Sans Pro"/>
      <w:caps/>
      <w:color w:val="F2F2F2" w:themeColor="background1"/>
      <w:spacing w:val="15"/>
      <w:sz w:val="22"/>
      <w:szCs w:val="22"/>
      <w:shd w:val="clear" w:color="auto" w:fill="123985" w:themeFill="accent1"/>
      <w:lang w:val="en-CA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4B4E21"/>
    <w:rPr>
      <w:rFonts w:ascii="Source Sans Pro" w:hAnsi="Source Sans Pro" w:cs="Arial"/>
      <w:color w:val="123985" w:themeColor="text2"/>
      <w:sz w:val="22"/>
      <w:szCs w:val="18"/>
      <w:lang w:val="en-CA"/>
    </w:rPr>
  </w:style>
  <w:style w:type="paragraph" w:styleId="NormalIndent">
    <w:name w:val="Normal Indent"/>
    <w:basedOn w:val="Normal"/>
    <w:link w:val="NormalIndentChar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94E7F"/>
    <w:rPr>
      <w:caps/>
      <w:color w:val="091C42" w:themeColor="accent1" w:themeShade="7F"/>
      <w:spacing w:val="15"/>
    </w:rPr>
  </w:style>
  <w:style w:type="paragraph" w:styleId="TOC1">
    <w:name w:val="toc 1"/>
    <w:basedOn w:val="Normal"/>
    <w:next w:val="Normal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Footer"/>
    <w:link w:val="HeaderChar"/>
    <w:uiPriority w:val="99"/>
    <w:unhideWhenUsed/>
    <w:rsid w:val="00FD7939"/>
    <w:pPr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FD7939"/>
    <w:rPr>
      <w:rFonts w:ascii="Source Sans Pro" w:hAnsi="Source Sans Pro"/>
      <w:sz w:val="16"/>
      <w:szCs w:val="24"/>
      <w:lang w:val="en-CA"/>
    </w:rPr>
  </w:style>
  <w:style w:type="paragraph" w:styleId="Footer">
    <w:name w:val="footer"/>
    <w:basedOn w:val="Normal"/>
    <w:link w:val="FooterChar"/>
    <w:uiPriority w:val="99"/>
    <w:rsid w:val="00B65024"/>
    <w:pPr>
      <w:tabs>
        <w:tab w:val="center" w:pos="4680"/>
        <w:tab w:val="right" w:pos="9810"/>
      </w:tabs>
      <w:spacing w:after="0" w:line="240" w:lineRule="auto"/>
      <w:jc w:val="right"/>
    </w:pPr>
    <w:rPr>
      <w:rFonts w:ascii="Source Sans Pro" w:hAnsi="Source Sans Pro"/>
      <w:sz w:val="16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65024"/>
    <w:rPr>
      <w:rFonts w:ascii="Source Sans Pro" w:hAnsi="Source Sans Pro"/>
      <w:sz w:val="16"/>
      <w:szCs w:val="24"/>
      <w:lang w:val="en-CA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B376F8"/>
    <w:pPr>
      <w:spacing w:after="0" w:line="240" w:lineRule="auto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B64E55"/>
    <w:pPr>
      <w:keepNext/>
      <w:spacing w:before="0" w:after="0" w:line="240" w:lineRule="auto"/>
    </w:pPr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B64E55"/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  <w:lang w:val="en-CA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4E7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4E7F"/>
    <w:rPr>
      <w:i/>
      <w:iCs/>
      <w:caps/>
      <w:spacing w:val="10"/>
      <w:sz w:val="18"/>
      <w:szCs w:val="18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123985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030A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uiPriority w:val="33"/>
    <w:qFormat/>
    <w:rsid w:val="00694E7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4E7F"/>
    <w:pPr>
      <w:outlineLvl w:val="9"/>
    </w:p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94E7F"/>
    <w:rPr>
      <w:b/>
      <w:bCs/>
      <w:color w:val="0D2A63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597D"/>
    <w:pPr>
      <w:spacing w:line="240" w:lineRule="auto"/>
    </w:pPr>
    <w:rPr>
      <w:rFonts w:ascii="Source Sans Pro" w:hAnsi="Source Sans Pro"/>
      <w:i/>
      <w:spacing w:val="10"/>
      <w:sz w:val="16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7597D"/>
    <w:rPr>
      <w:rFonts w:ascii="Source Sans Pro" w:hAnsi="Source Sans Pro"/>
      <w:i/>
      <w:spacing w:val="10"/>
      <w:sz w:val="16"/>
      <w:szCs w:val="21"/>
      <w:lang w:val="en-CA"/>
    </w:rPr>
  </w:style>
  <w:style w:type="character" w:styleId="Strong">
    <w:name w:val="Strong"/>
    <w:uiPriority w:val="22"/>
    <w:qFormat/>
    <w:rsid w:val="00694E7F"/>
    <w:rPr>
      <w:b/>
      <w:bCs/>
    </w:rPr>
  </w:style>
  <w:style w:type="character" w:styleId="Emphasis">
    <w:name w:val="Emphasis"/>
    <w:uiPriority w:val="20"/>
    <w:qFormat/>
    <w:rsid w:val="00694E7F"/>
    <w:rPr>
      <w:caps/>
      <w:color w:val="091C42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694E7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94E7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4E7F"/>
    <w:pPr>
      <w:spacing w:before="240" w:after="240" w:line="240" w:lineRule="auto"/>
      <w:ind w:left="1080" w:right="1080"/>
      <w:jc w:val="center"/>
    </w:pPr>
    <w:rPr>
      <w:color w:val="12398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4E7F"/>
    <w:rPr>
      <w:color w:val="123985" w:themeColor="accent1"/>
      <w:sz w:val="24"/>
      <w:szCs w:val="24"/>
    </w:rPr>
  </w:style>
  <w:style w:type="character" w:styleId="SubtleEmphasis">
    <w:name w:val="Subtle Emphasis"/>
    <w:uiPriority w:val="19"/>
    <w:qFormat/>
    <w:rsid w:val="00694E7F"/>
    <w:rPr>
      <w:i/>
      <w:iCs/>
      <w:color w:val="091C42" w:themeColor="accent1" w:themeShade="7F"/>
    </w:rPr>
  </w:style>
  <w:style w:type="character" w:styleId="IntenseEmphasis">
    <w:name w:val="Intense Emphasis"/>
    <w:uiPriority w:val="21"/>
    <w:qFormat/>
    <w:rsid w:val="00694E7F"/>
    <w:rPr>
      <w:b/>
      <w:bCs/>
      <w:caps/>
      <w:color w:val="091C42" w:themeColor="accent1" w:themeShade="7F"/>
      <w:spacing w:val="10"/>
    </w:rPr>
  </w:style>
  <w:style w:type="character" w:styleId="SubtleReference">
    <w:name w:val="Subtle Reference"/>
    <w:uiPriority w:val="31"/>
    <w:qFormat/>
    <w:rsid w:val="00694E7F"/>
    <w:rPr>
      <w:b/>
      <w:bCs/>
      <w:color w:val="123985" w:themeColor="accent1"/>
    </w:rPr>
  </w:style>
  <w:style w:type="character" w:styleId="IntenseReference">
    <w:name w:val="Intense Reference"/>
    <w:uiPriority w:val="32"/>
    <w:qFormat/>
    <w:rsid w:val="00694E7F"/>
    <w:rPr>
      <w:b/>
      <w:bCs/>
      <w:i/>
      <w:iCs/>
      <w:caps/>
      <w:color w:val="123985" w:themeColor="accent1"/>
    </w:rPr>
  </w:style>
  <w:style w:type="paragraph" w:customStyle="1" w:styleId="Promptleads">
    <w:name w:val="Prompt leads"/>
    <w:basedOn w:val="NormalIndent"/>
    <w:link w:val="PromptleadsChar"/>
    <w:qFormat/>
    <w:rsid w:val="00B376F8"/>
    <w:pPr>
      <w:spacing w:before="60" w:line="240" w:lineRule="auto"/>
      <w:ind w:left="0"/>
      <w:jc w:val="right"/>
    </w:pPr>
    <w:rPr>
      <w:rFonts w:ascii="Source Sans Pro" w:hAnsi="Source Sans Pro" w:cs="Arial"/>
      <w:color w:val="123985" w:themeColor="text2"/>
      <w:sz w:val="20"/>
      <w:szCs w:val="18"/>
    </w:rPr>
  </w:style>
  <w:style w:type="character" w:customStyle="1" w:styleId="NormalIndentChar">
    <w:name w:val="Normal Indent Char"/>
    <w:basedOn w:val="DefaultParagraphFont"/>
    <w:link w:val="NormalIndent"/>
    <w:uiPriority w:val="99"/>
    <w:rsid w:val="009003CA"/>
    <w:rPr>
      <w:rFonts w:ascii="Arial" w:hAnsi="Arial"/>
      <w:sz w:val="18"/>
      <w:lang w:val="en-CA"/>
    </w:rPr>
  </w:style>
  <w:style w:type="character" w:customStyle="1" w:styleId="PromptleadsChar">
    <w:name w:val="Prompt leads Char"/>
    <w:basedOn w:val="NormalIndentChar"/>
    <w:link w:val="Promptleads"/>
    <w:rsid w:val="00B376F8"/>
    <w:rPr>
      <w:rFonts w:ascii="Source Sans Pro" w:hAnsi="Source Sans Pro" w:cs="Arial"/>
      <w:color w:val="123985" w:themeColor="text2"/>
      <w:sz w:val="18"/>
      <w:szCs w:val="18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7E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7E7"/>
    <w:rPr>
      <w:rFonts w:ascii="Segoe UI" w:hAnsi="Segoe UI" w:cs="Segoe UI"/>
      <w:sz w:val="18"/>
      <w:szCs w:val="18"/>
      <w:lang w:val="en-CA"/>
    </w:rPr>
  </w:style>
  <w:style w:type="paragraph" w:customStyle="1" w:styleId="teenyspacer">
    <w:name w:val="teeny spacer"/>
    <w:basedOn w:val="Normal"/>
    <w:qFormat/>
    <w:rsid w:val="00DF0EB0"/>
    <w:pPr>
      <w:spacing w:before="0" w:after="0" w:line="120" w:lineRule="auto"/>
    </w:pPr>
    <w:rPr>
      <w:sz w:val="12"/>
    </w:rPr>
  </w:style>
  <w:style w:type="paragraph" w:customStyle="1" w:styleId="Style1">
    <w:name w:val="Style1"/>
    <w:basedOn w:val="Promptleads"/>
    <w:qFormat/>
    <w:rsid w:val="00316E51"/>
    <w:pPr>
      <w:shd w:val="clear" w:color="auto" w:fill="BFD2F6" w:themeFill="accent1" w:themeFillTint="33"/>
      <w:jc w:val="left"/>
    </w:pPr>
    <w:rPr>
      <w:sz w:val="22"/>
    </w:rPr>
  </w:style>
  <w:style w:type="paragraph" w:customStyle="1" w:styleId="Promptleads2nd">
    <w:name w:val="Prompt leads 2nd"/>
    <w:basedOn w:val="Promptleads"/>
    <w:qFormat/>
    <w:rsid w:val="00B376F8"/>
    <w:rPr>
      <w:i/>
      <w:sz w:val="18"/>
    </w:rPr>
  </w:style>
  <w:style w:type="paragraph" w:customStyle="1" w:styleId="PromptleadsBold">
    <w:name w:val="Prompt leads Bold"/>
    <w:basedOn w:val="Promptleads"/>
    <w:qFormat/>
    <w:rsid w:val="00B376F8"/>
    <w:rPr>
      <w:b/>
    </w:rPr>
  </w:style>
  <w:style w:type="paragraph" w:customStyle="1" w:styleId="Promptleads3rd">
    <w:name w:val="Prompt leads 3rd"/>
    <w:basedOn w:val="Promptleads2nd"/>
    <w:qFormat/>
    <w:rsid w:val="00476C09"/>
    <w:rPr>
      <w:sz w:val="16"/>
    </w:rPr>
  </w:style>
  <w:style w:type="paragraph" w:customStyle="1" w:styleId="Heading4-numbered">
    <w:name w:val="Heading 4 - numbered"/>
    <w:basedOn w:val="Heading3-numbered"/>
    <w:link w:val="Heading4-numberedChar"/>
    <w:qFormat/>
    <w:rsid w:val="00131CBF"/>
    <w:pPr>
      <w:keepNext w:val="0"/>
      <w:numPr>
        <w:ilvl w:val="3"/>
      </w:numPr>
      <w:spacing w:before="120" w:line="240" w:lineRule="auto"/>
      <w:ind w:left="720" w:hanging="720"/>
      <w:outlineLvl w:val="3"/>
    </w:pPr>
    <w:rPr>
      <w:rFonts w:ascii="Arial" w:hAnsi="Arial" w:cs="Calibri"/>
      <w:b w:val="0"/>
      <w:sz w:val="18"/>
      <w:szCs w:val="22"/>
    </w:rPr>
  </w:style>
  <w:style w:type="paragraph" w:customStyle="1" w:styleId="Heading3-numbered">
    <w:name w:val="Heading 3 - numbered"/>
    <w:basedOn w:val="Heading2-numbered"/>
    <w:link w:val="Heading3-numberedChar"/>
    <w:rsid w:val="002E111D"/>
    <w:pPr>
      <w:numPr>
        <w:ilvl w:val="2"/>
      </w:numPr>
      <w:spacing w:before="180" w:after="120"/>
      <w:outlineLvl w:val="2"/>
    </w:pPr>
    <w:rPr>
      <w:rFonts w:ascii="Calibri" w:hAnsi="Calibri"/>
      <w:b/>
      <w:color w:val="auto"/>
    </w:rPr>
  </w:style>
  <w:style w:type="paragraph" w:customStyle="1" w:styleId="Heading2-numbered">
    <w:name w:val="Heading 2 - numbered"/>
    <w:basedOn w:val="Heading1-numbered"/>
    <w:rsid w:val="002E111D"/>
    <w:pPr>
      <w:pageBreakBefore w:val="0"/>
      <w:numPr>
        <w:ilvl w:val="1"/>
      </w:numPr>
      <w:spacing w:before="240" w:after="180"/>
      <w:outlineLvl w:val="1"/>
    </w:pPr>
    <w:rPr>
      <w:rFonts w:cstheme="minorHAnsi"/>
      <w:caps w:val="0"/>
      <w:spacing w:val="4"/>
      <w:sz w:val="26"/>
      <w:szCs w:val="26"/>
      <w:lang w:val="en-CA"/>
    </w:rPr>
  </w:style>
  <w:style w:type="paragraph" w:customStyle="1" w:styleId="Heading1-numbered">
    <w:name w:val="Heading 1 - numbered"/>
    <w:basedOn w:val="Heading1"/>
    <w:rsid w:val="002E111D"/>
    <w:pPr>
      <w:keepLines/>
      <w:pageBreakBefore/>
      <w:numPr>
        <w:numId w:val="2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120" w:after="120" w:line="259" w:lineRule="auto"/>
    </w:pPr>
    <w:rPr>
      <w:rFonts w:ascii="Lora" w:eastAsia="Georgia" w:hAnsi="Lora" w:cs="Georgia"/>
      <w:color w:val="123985"/>
      <w:spacing w:val="0"/>
      <w:sz w:val="28"/>
      <w:szCs w:val="28"/>
      <w:lang w:val="en-US"/>
    </w:rPr>
  </w:style>
  <w:style w:type="character" w:customStyle="1" w:styleId="Heading3-numberedChar">
    <w:name w:val="Heading 3 - numbered Char"/>
    <w:basedOn w:val="DefaultParagraphFont"/>
    <w:link w:val="Heading3-numbered"/>
    <w:rsid w:val="002E111D"/>
    <w:rPr>
      <w:rFonts w:ascii="Calibri" w:eastAsia="Georgia" w:hAnsi="Calibri" w:cstheme="minorHAnsi"/>
      <w:b/>
      <w:spacing w:val="4"/>
      <w:sz w:val="26"/>
      <w:szCs w:val="26"/>
      <w:lang w:val="en-CA"/>
    </w:rPr>
  </w:style>
  <w:style w:type="character" w:customStyle="1" w:styleId="Heading4-numberedChar">
    <w:name w:val="Heading 4 - numbered Char"/>
    <w:basedOn w:val="Heading3-numberedChar"/>
    <w:link w:val="Heading4-numbered"/>
    <w:rsid w:val="00131CBF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5-numbered">
    <w:name w:val="Heading 5 - numbered"/>
    <w:basedOn w:val="Heading4-numbered"/>
    <w:link w:val="Heading5-numberedChar"/>
    <w:qFormat/>
    <w:rsid w:val="002E111D"/>
    <w:pPr>
      <w:numPr>
        <w:ilvl w:val="4"/>
      </w:numPr>
      <w:spacing w:before="60" w:after="60"/>
      <w:outlineLvl w:val="4"/>
    </w:pPr>
  </w:style>
  <w:style w:type="character" w:customStyle="1" w:styleId="Heading5-numberedChar">
    <w:name w:val="Heading 5 - numbered Char"/>
    <w:basedOn w:val="Heading4-numberedChar"/>
    <w:link w:val="Heading5-numbered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6-i">
    <w:name w:val="Heading 6 - (i)"/>
    <w:basedOn w:val="Heading5-numbered"/>
    <w:link w:val="Heading6-iChar"/>
    <w:qFormat/>
    <w:rsid w:val="002E111D"/>
    <w:pPr>
      <w:numPr>
        <w:ilvl w:val="5"/>
      </w:numPr>
      <w:ind w:left="1440"/>
    </w:pPr>
  </w:style>
  <w:style w:type="character" w:customStyle="1" w:styleId="Heading6-iChar">
    <w:name w:val="Heading 6 - (i) Char"/>
    <w:basedOn w:val="Heading5-numberedChar"/>
    <w:link w:val="Heading6-i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7bullet">
    <w:name w:val="Heading 7 bullet"/>
    <w:basedOn w:val="Heading6-i"/>
    <w:qFormat/>
    <w:rsid w:val="002E111D"/>
    <w:pPr>
      <w:numPr>
        <w:ilvl w:val="6"/>
      </w:numPr>
      <w:ind w:left="1800" w:hanging="180"/>
    </w:pPr>
  </w:style>
  <w:style w:type="paragraph" w:styleId="ListParagraph">
    <w:name w:val="List Paragraph"/>
    <w:basedOn w:val="Normal"/>
    <w:uiPriority w:val="34"/>
    <w:qFormat/>
    <w:rsid w:val="007134AE"/>
    <w:pPr>
      <w:ind w:left="720"/>
      <w:contextualSpacing/>
    </w:pPr>
  </w:style>
  <w:style w:type="paragraph" w:customStyle="1" w:styleId="PlainAdminText">
    <w:name w:val="Plain Admin Text"/>
    <w:basedOn w:val="Normal"/>
    <w:qFormat/>
    <w:rsid w:val="00B65024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engineer\2-Streets%20Project%20Management%20Branch\4%20-%20ADMIN-GENERAL\06-RFP%20Standards\RFP%20Forms\PWD-RFP-Qualification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AC6053B098347C1B9F4821F8F917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19489-C134-459E-8138-342BDD970227}"/>
      </w:docPartPr>
      <w:docPartBody>
        <w:p w:rsidR="00CC54E5" w:rsidRDefault="001716E7">
          <w:pPr>
            <w:pStyle w:val="8AC6053B098347C1B9F4821F8F9179A6"/>
          </w:pPr>
          <w:r>
            <w:rPr>
              <w:rStyle w:val="PlaceholderText"/>
              <w:rFonts w:cs="Arial"/>
              <w:szCs w:val="18"/>
            </w:rPr>
            <w:t>Consulting Firm Name</w:t>
          </w:r>
        </w:p>
      </w:docPartBody>
    </w:docPart>
    <w:docPart>
      <w:docPartPr>
        <w:name w:val="05851DA2D0554AE1879F373112493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8FBCE-A188-4275-9AE9-AA6FF8232876}"/>
      </w:docPartPr>
      <w:docPartBody>
        <w:p w:rsidR="00CC54E5" w:rsidRDefault="001716E7">
          <w:pPr>
            <w:pStyle w:val="05851DA2D0554AE1879F373112493A71"/>
          </w:pPr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C06E1940F3754352A180BE930A03FD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397DB-AAF9-40D3-9FEC-56B1AA69784E}"/>
      </w:docPartPr>
      <w:docPartBody>
        <w:p w:rsidR="002903C2" w:rsidRPr="00F81651" w:rsidRDefault="001716E7" w:rsidP="002903C2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2903C2" w:rsidRPr="00F81651" w:rsidRDefault="001716E7" w:rsidP="002903C2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CC54E5" w:rsidRDefault="001716E7">
          <w:pPr>
            <w:pStyle w:val="C06E1940F3754352A180BE930A03FD13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</w:docPartBody>
    </w:docPart>
    <w:docPart>
      <w:docPartPr>
        <w:name w:val="8A86EABDFDCB495495F1DB9DAC6C1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B9934-618F-4BC2-87A0-B5CBE68B8B9B}"/>
      </w:docPartPr>
      <w:docPartBody>
        <w:p w:rsidR="00CC54E5" w:rsidRDefault="001716E7">
          <w:pPr>
            <w:pStyle w:val="8A86EABDFDCB495495F1DB9DAC6C1FF9"/>
          </w:pPr>
          <w:r>
            <w:rPr>
              <w:rStyle w:val="PlaceholderText"/>
              <w:rFonts w:cs="Arial"/>
              <w:szCs w:val="18"/>
            </w:rPr>
            <w:t>S</w:t>
          </w:r>
          <w:r>
            <w:rPr>
              <w:rStyle w:val="PlaceholderText"/>
            </w:rPr>
            <w:t>ummary of the reference projects below: d</w:t>
          </w:r>
          <w:r w:rsidRPr="004D2143">
            <w:rPr>
              <w:rStyle w:val="PlaceholderText"/>
              <w:rFonts w:cs="Arial"/>
              <w:szCs w:val="18"/>
            </w:rPr>
            <w:t>etails demonstrating the history and experience of the Proponent in</w:t>
          </w:r>
          <w:r>
            <w:rPr>
              <w:rStyle w:val="PlaceholderText"/>
              <w:rFonts w:cs="Arial"/>
              <w:szCs w:val="18"/>
            </w:rPr>
            <w:t xml:space="preserve"> </w:t>
          </w:r>
          <w:r w:rsidRPr="004D2143">
            <w:rPr>
              <w:rStyle w:val="PlaceholderText"/>
              <w:rFonts w:cs="Arial"/>
              <w:szCs w:val="18"/>
            </w:rPr>
            <w:t>providing design, management of construction and contract administration services on a</w:t>
          </w:r>
          <w:r>
            <w:rPr>
              <w:rStyle w:val="PlaceholderText"/>
              <w:rFonts w:cs="Arial"/>
              <w:szCs w:val="18"/>
            </w:rPr>
            <w:t xml:space="preserve"> MINIMUM</w:t>
          </w:r>
          <w:r w:rsidRPr="004D2143">
            <w:rPr>
              <w:rStyle w:val="PlaceholderText"/>
              <w:rFonts w:cs="Arial"/>
              <w:szCs w:val="18"/>
            </w:rPr>
            <w:t xml:space="preserve"> of three local projects of similar</w:t>
          </w:r>
          <w:r>
            <w:rPr>
              <w:rStyle w:val="PlaceholderText"/>
              <w:rFonts w:cs="Arial"/>
              <w:szCs w:val="18"/>
            </w:rPr>
            <w:t xml:space="preserve"> c</w:t>
          </w:r>
          <w:r w:rsidRPr="004D2143">
            <w:rPr>
              <w:rStyle w:val="PlaceholderText"/>
              <w:rFonts w:cs="Arial"/>
              <w:szCs w:val="18"/>
            </w:rPr>
            <w:t>omplexity, scope and value</w:t>
          </w:r>
          <w:r w:rsidRPr="002029B4">
            <w:rPr>
              <w:rStyle w:val="PlaceholderText"/>
              <w:rFonts w:cs="Arial"/>
              <w:szCs w:val="18"/>
            </w:rPr>
            <w:t>.</w:t>
          </w:r>
        </w:p>
      </w:docPartBody>
    </w:docPart>
    <w:docPart>
      <w:docPartPr>
        <w:name w:val="3B94BE87F64747A6A72DB24DE29F13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BFB02-B96F-4E74-959C-02157CCF61D8}"/>
      </w:docPartPr>
      <w:docPartBody>
        <w:p w:rsidR="00CC54E5" w:rsidRDefault="001716E7">
          <w:pPr>
            <w:pStyle w:val="3B94BE87F64747A6A72DB24DE29F13DE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9EAC93BA4A9D4CB7997F17846F563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23FE3-9089-457C-B7F2-49F36A5E0B77}"/>
      </w:docPartPr>
      <w:docPartBody>
        <w:p w:rsidR="00CC54E5" w:rsidRDefault="001716E7">
          <w:pPr>
            <w:pStyle w:val="9EAC93BA4A9D4CB7997F17846F563A0D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5C0CE74F93D54BD9B1D20FFB6F198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64A2F-1543-4FEA-A23F-9CB673A3B8DE}"/>
      </w:docPartPr>
      <w:docPartBody>
        <w:p w:rsidR="00CC54E5" w:rsidRDefault="001716E7">
          <w:pPr>
            <w:pStyle w:val="5C0CE74F93D54BD9B1D20FFB6F198456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C2B3B9BCB4684DD0A76AD6C618281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3D2E9-CFE3-47C0-AF56-293B01833658}"/>
      </w:docPartPr>
      <w:docPartBody>
        <w:p w:rsidR="00CC54E5" w:rsidRDefault="001716E7">
          <w:pPr>
            <w:pStyle w:val="C2B3B9BCB4684DD0A76AD6C61828179D"/>
          </w:pPr>
          <w:r w:rsidRPr="009003CA">
            <w:rPr>
              <w:rStyle w:val="PlaceholderText"/>
              <w:b/>
            </w:rPr>
            <w:t>Reference Project 2</w:t>
          </w:r>
        </w:p>
      </w:docPartBody>
    </w:docPart>
    <w:docPart>
      <w:docPartPr>
        <w:name w:val="B16853350EF04421B842017CF27EE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845A8-53FE-474B-AAB2-4DE826A2A528}"/>
      </w:docPartPr>
      <w:docPartBody>
        <w:p w:rsidR="00CC54E5" w:rsidRDefault="001716E7">
          <w:pPr>
            <w:pStyle w:val="B16853350EF04421B842017CF27EED16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5173BE8D3A7246378D8560F80F093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53FDE-89B1-4269-8F6F-C4A5579AF474}"/>
      </w:docPartPr>
      <w:docPartBody>
        <w:p w:rsidR="00CC54E5" w:rsidRDefault="001716E7">
          <w:pPr>
            <w:pStyle w:val="5173BE8D3A7246378D8560F80F093205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13AB970A99E14CF0AD26CABE9AE4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FD085-71E8-4539-B30B-9F5782CC1565}"/>
      </w:docPartPr>
      <w:docPartBody>
        <w:p w:rsidR="00CC54E5" w:rsidRDefault="001716E7">
          <w:pPr>
            <w:pStyle w:val="13AB970A99E14CF0AD26CABE9AE446D3"/>
          </w:pPr>
          <w:r w:rsidRPr="009003CA">
            <w:rPr>
              <w:rStyle w:val="PlaceholderText"/>
              <w:b/>
            </w:rPr>
            <w:t>Reference Project 3</w:t>
          </w:r>
        </w:p>
      </w:docPartBody>
    </w:docPart>
    <w:docPart>
      <w:docPartPr>
        <w:name w:val="4053327015244180B6B5A001186A7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0B595-C301-4BD6-9B30-5024210B795F}"/>
      </w:docPartPr>
      <w:docPartBody>
        <w:p w:rsidR="00CC54E5" w:rsidRDefault="001716E7">
          <w:pPr>
            <w:pStyle w:val="4053327015244180B6B5A001186A7F05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14762583C8F642988D430C967F8C3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60E69-CBB9-491B-8492-73E9E9C9E7F2}"/>
      </w:docPartPr>
      <w:docPartBody>
        <w:p w:rsidR="00CC54E5" w:rsidRDefault="001716E7">
          <w:pPr>
            <w:pStyle w:val="14762583C8F642988D430C967F8C3F68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78B4177EFCAF4758B6A263918B588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3A2D4-43B1-4F9A-9535-D528C0D63A1D}"/>
      </w:docPartPr>
      <w:docPartBody>
        <w:p w:rsidR="00CC54E5" w:rsidRDefault="001716E7">
          <w:pPr>
            <w:pStyle w:val="78B4177EFCAF4758B6A263918B5889F8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5DE70FFB1D444AAFA24FE2DF303E3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B1341-79E0-4720-A152-2D138B5788BF}"/>
      </w:docPartPr>
      <w:docPartBody>
        <w:p w:rsidR="00CC54E5" w:rsidRDefault="001716E7">
          <w:pPr>
            <w:pStyle w:val="5DE70FFB1D444AAFA24FE2DF303E31FF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THREE 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>projects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br/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projects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>Delete extra rows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9A17BB34D4974588AC27A68AA9503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A06CA-45B8-4F6B-A0FA-461E5B5DCCC5}"/>
      </w:docPartPr>
      <w:docPartBody>
        <w:p w:rsidR="00CC54E5" w:rsidRDefault="001716E7">
          <w:pPr>
            <w:pStyle w:val="9A17BB34D4974588AC27A68AA9503335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B3D2A58EFA974213959F1801D489D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C7B28-0253-472A-9207-FBDD236CE593}"/>
      </w:docPartPr>
      <w:docPartBody>
        <w:p w:rsidR="00CC54E5" w:rsidRDefault="001716E7">
          <w:pPr>
            <w:pStyle w:val="B3D2A58EFA974213959F1801D489D040"/>
          </w:pPr>
          <w:r>
            <w:rPr>
              <w:rStyle w:val="PlaceholderText"/>
              <w:rFonts w:cs="Arial"/>
              <w:szCs w:val="18"/>
            </w:rPr>
            <w:t>Consulting Firm Name</w:t>
          </w:r>
        </w:p>
      </w:docPartBody>
    </w:docPart>
    <w:docPart>
      <w:docPartPr>
        <w:name w:val="A2A4BFCB27C740E7BE7C4A97142708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13F46-C30F-4608-A653-3864AF3E2A93}"/>
      </w:docPartPr>
      <w:docPartBody>
        <w:p w:rsidR="00CC54E5" w:rsidRDefault="001716E7">
          <w:pPr>
            <w:pStyle w:val="A2A4BFCB27C740E7BE7C4A9714270881"/>
          </w:pPr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E1AFADB590E649F78BEF4DF1987A1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8A154-C2D7-4C72-B463-5BBC30CE16E8}"/>
      </w:docPartPr>
      <w:docPartBody>
        <w:p w:rsidR="002903C2" w:rsidRPr="002A34FE" w:rsidRDefault="001716E7" w:rsidP="002903C2">
          <w:pPr>
            <w:rPr>
              <w:rStyle w:val="PlaceholderText"/>
              <w:rFonts w:cs="Arial"/>
              <w:szCs w:val="18"/>
            </w:rPr>
          </w:pPr>
          <w:r w:rsidRPr="00B202D2">
            <w:rPr>
              <w:rStyle w:val="PlaceholderText"/>
              <w:rFonts w:cs="Arial"/>
              <w:szCs w:val="18"/>
            </w:rPr>
            <w:t>g</w:t>
          </w:r>
          <w:r w:rsidRPr="002A34FE">
            <w:rPr>
              <w:rStyle w:val="PlaceholderText"/>
              <w:rFonts w:cs="Arial"/>
              <w:szCs w:val="18"/>
            </w:rPr>
            <w:t>eneral firm profile information, including years in business, average volume of work,</w:t>
          </w:r>
        </w:p>
        <w:p w:rsidR="002903C2" w:rsidRPr="002A34FE" w:rsidRDefault="001716E7" w:rsidP="002903C2">
          <w:pPr>
            <w:rPr>
              <w:rStyle w:val="PlaceholderText"/>
              <w:rFonts w:cs="Arial"/>
              <w:szCs w:val="18"/>
            </w:rPr>
          </w:pPr>
          <w:r w:rsidRPr="002A34FE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CC54E5" w:rsidRDefault="001716E7">
          <w:pPr>
            <w:pStyle w:val="E1AFADB590E649F78BEF4DF1987A1E4E"/>
          </w:pPr>
          <w:r w:rsidRPr="002A34FE">
            <w:rPr>
              <w:rStyle w:val="PlaceholderText"/>
              <w:rFonts w:cs="Arial"/>
              <w:szCs w:val="18"/>
            </w:rPr>
            <w:t>information, and other pertinent information for the Proponent and all Subconsultants</w:t>
          </w:r>
        </w:p>
      </w:docPartBody>
    </w:docPart>
    <w:docPart>
      <w:docPartPr>
        <w:name w:val="DCF0B341F3A14E72B5FB01BBAA1BF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C5DBC-D5A9-4C59-B55C-618F83065944}"/>
      </w:docPartPr>
      <w:docPartBody>
        <w:p w:rsidR="00CC54E5" w:rsidRDefault="001716E7">
          <w:pPr>
            <w:pStyle w:val="DCF0B341F3A14E72B5FB01BBAA1BF880"/>
          </w:pPr>
          <w:r>
            <w:rPr>
              <w:rStyle w:val="PlaceholderText"/>
              <w:rFonts w:cs="Arial"/>
              <w:szCs w:val="18"/>
            </w:rPr>
            <w:t>S</w:t>
          </w:r>
          <w:r>
            <w:rPr>
              <w:rStyle w:val="PlaceholderText"/>
            </w:rPr>
            <w:t>ummary of the reference projects below: d</w:t>
          </w:r>
          <w:r w:rsidRPr="004D2143">
            <w:rPr>
              <w:rStyle w:val="PlaceholderText"/>
              <w:rFonts w:cs="Arial"/>
              <w:szCs w:val="18"/>
            </w:rPr>
            <w:t>etails demonstrating the history and experience of the Proponent in</w:t>
          </w:r>
          <w:r>
            <w:rPr>
              <w:rStyle w:val="PlaceholderText"/>
              <w:rFonts w:cs="Arial"/>
              <w:szCs w:val="18"/>
            </w:rPr>
            <w:t xml:space="preserve"> </w:t>
          </w:r>
          <w:r w:rsidRPr="004D2143">
            <w:rPr>
              <w:rStyle w:val="PlaceholderText"/>
              <w:rFonts w:cs="Arial"/>
              <w:szCs w:val="18"/>
            </w:rPr>
            <w:t>providing design, management of construction and contract administration services on a</w:t>
          </w:r>
          <w:r>
            <w:rPr>
              <w:rStyle w:val="PlaceholderText"/>
              <w:rFonts w:cs="Arial"/>
              <w:szCs w:val="18"/>
            </w:rPr>
            <w:t xml:space="preserve"> MINIMUM</w:t>
          </w:r>
          <w:r w:rsidRPr="004D2143">
            <w:rPr>
              <w:rStyle w:val="PlaceholderText"/>
              <w:rFonts w:cs="Arial"/>
              <w:szCs w:val="18"/>
            </w:rPr>
            <w:t xml:space="preserve"> of three local projects of similar</w:t>
          </w:r>
          <w:r>
            <w:rPr>
              <w:rStyle w:val="PlaceholderText"/>
              <w:rFonts w:cs="Arial"/>
              <w:szCs w:val="18"/>
            </w:rPr>
            <w:t xml:space="preserve"> c</w:t>
          </w:r>
          <w:r w:rsidRPr="004D2143">
            <w:rPr>
              <w:rStyle w:val="PlaceholderText"/>
              <w:rFonts w:cs="Arial"/>
              <w:szCs w:val="18"/>
            </w:rPr>
            <w:t>omplexity, scope and value</w:t>
          </w:r>
          <w:r w:rsidRPr="002029B4">
            <w:rPr>
              <w:rStyle w:val="PlaceholderText"/>
              <w:rFonts w:cs="Arial"/>
              <w:szCs w:val="18"/>
            </w:rPr>
            <w:t>.</w:t>
          </w:r>
        </w:p>
      </w:docPartBody>
    </w:docPart>
    <w:docPart>
      <w:docPartPr>
        <w:name w:val="7DFD1601D1204F9487D5FCC1F4563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8CCEF-3FBC-4882-BA27-88780033204D}"/>
      </w:docPartPr>
      <w:docPartBody>
        <w:p w:rsidR="00CC54E5" w:rsidRDefault="001716E7">
          <w:pPr>
            <w:pStyle w:val="7DFD1601D1204F9487D5FCC1F45635E4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33A0B25498EA4D66B686E822D2536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4B3DA-111F-4D11-90F8-687CAB6E0982}"/>
      </w:docPartPr>
      <w:docPartBody>
        <w:p w:rsidR="00CC54E5" w:rsidRDefault="001716E7">
          <w:pPr>
            <w:pStyle w:val="33A0B25498EA4D66B686E822D25366F8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C05C09438AF74FC2B1287895316B7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8E7AE-697A-4477-917C-DDEABC3E119C}"/>
      </w:docPartPr>
      <w:docPartBody>
        <w:p w:rsidR="00CC54E5" w:rsidRDefault="001716E7">
          <w:pPr>
            <w:pStyle w:val="C05C09438AF74FC2B1287895316B7040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A8D6E9EADD2B45AD9DC9988E3D725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C3F7D-1FDD-4B28-8BFD-C58ED9DE05B1}"/>
      </w:docPartPr>
      <w:docPartBody>
        <w:p w:rsidR="00CC54E5" w:rsidRDefault="001716E7">
          <w:pPr>
            <w:pStyle w:val="A8D6E9EADD2B45AD9DC9988E3D725E8F"/>
          </w:pPr>
          <w:r w:rsidRPr="009003CA">
            <w:rPr>
              <w:rStyle w:val="PlaceholderText"/>
              <w:b/>
            </w:rPr>
            <w:t>Reference Project 2</w:t>
          </w:r>
        </w:p>
      </w:docPartBody>
    </w:docPart>
    <w:docPart>
      <w:docPartPr>
        <w:name w:val="8CDE623A00424EFDA9C57122360F4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51AFD-80EF-4974-8A95-E5E710D3110D}"/>
      </w:docPartPr>
      <w:docPartBody>
        <w:p w:rsidR="00CC54E5" w:rsidRDefault="001716E7">
          <w:pPr>
            <w:pStyle w:val="8CDE623A00424EFDA9C57122360F428B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BDC96116975D4698978886163E78E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B446F-F24A-4CC7-BBA9-53AAB96201C5}"/>
      </w:docPartPr>
      <w:docPartBody>
        <w:p w:rsidR="00CC54E5" w:rsidRDefault="001716E7">
          <w:pPr>
            <w:pStyle w:val="BDC96116975D4698978886163E78E5BD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E599C075006D4C8A920CA10E33D86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280789-951E-4F80-89D5-D7743372080B}"/>
      </w:docPartPr>
      <w:docPartBody>
        <w:p w:rsidR="00CC54E5" w:rsidRDefault="001716E7">
          <w:pPr>
            <w:pStyle w:val="E599C075006D4C8A920CA10E33D86CE8"/>
          </w:pPr>
          <w:r w:rsidRPr="009003CA">
            <w:rPr>
              <w:rStyle w:val="PlaceholderText"/>
              <w:b/>
            </w:rPr>
            <w:t>Reference Project 3</w:t>
          </w:r>
        </w:p>
      </w:docPartBody>
    </w:docPart>
    <w:docPart>
      <w:docPartPr>
        <w:name w:val="441374A2C284478BB312E8BD53CEB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A16F2-E4DE-4481-82A3-3B765AA7945F}"/>
      </w:docPartPr>
      <w:docPartBody>
        <w:p w:rsidR="00CC54E5" w:rsidRDefault="001716E7">
          <w:pPr>
            <w:pStyle w:val="441374A2C284478BB312E8BD53CEBAB6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B598538D212044D891AC8D8A24BB3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2269E-15C4-415B-98A5-37021450C2FF}"/>
      </w:docPartPr>
      <w:docPartBody>
        <w:p w:rsidR="00CC54E5" w:rsidRDefault="001716E7">
          <w:pPr>
            <w:pStyle w:val="B598538D212044D891AC8D8A24BB350C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5A6A707CEFB446979C0E67CFCB302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6F225-351E-4A46-802D-16FB2CAEA9A9}"/>
      </w:docPartPr>
      <w:docPartBody>
        <w:p w:rsidR="00CC54E5" w:rsidRDefault="001716E7">
          <w:pPr>
            <w:pStyle w:val="5A6A707CEFB446979C0E67CFCB3029B5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0B29A2510490443D9E08A987273C1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82644B-E557-47AA-9576-D75DCBED5309}"/>
      </w:docPartPr>
      <w:docPartBody>
        <w:p w:rsidR="00CC54E5" w:rsidRDefault="001716E7">
          <w:pPr>
            <w:pStyle w:val="0B29A2510490443D9E08A987273C145B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THREE 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>projects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br/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projects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>Delete extra rows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DE748F4EE998485387C2AA7FE9408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ED975-2EF7-4D4C-ADD6-88CC0E238930}"/>
      </w:docPartPr>
      <w:docPartBody>
        <w:p w:rsidR="00CC54E5" w:rsidRDefault="001716E7">
          <w:pPr>
            <w:pStyle w:val="DE748F4EE998485387C2AA7FE940861B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D7153B8D13C943CD98C29D6F7B73BB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BAB60-BFA7-41B7-965C-5DF97573A24D}"/>
      </w:docPartPr>
      <w:docPartBody>
        <w:p w:rsidR="00CC54E5" w:rsidRDefault="001716E7">
          <w:pPr>
            <w:pStyle w:val="D7153B8D13C943CD98C29D6F7B73BB6B"/>
          </w:pPr>
          <w:r w:rsidRPr="00095F3C">
            <w:rPr>
              <w:rStyle w:val="PlaceholderText"/>
              <w:b/>
              <w:i/>
            </w:rPr>
            <w:t>Person 1</w:t>
          </w:r>
        </w:p>
      </w:docPartBody>
    </w:docPart>
    <w:docPart>
      <w:docPartPr>
        <w:name w:val="06C32F37FC064CBD9A0EAEBABC67E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4A2D2-54A3-47AA-AD4A-7180D950292F}"/>
      </w:docPartPr>
      <w:docPartBody>
        <w:p w:rsidR="00CC54E5" w:rsidRDefault="001716E7">
          <w:pPr>
            <w:pStyle w:val="06C32F37FC064CBD9A0EAEBABC67E019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52552F77EC68451F8344D7B244BFB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1EBCC-137C-4185-9429-72F752A01D6F}"/>
      </w:docPartPr>
      <w:docPartBody>
        <w:p w:rsidR="00CC54E5" w:rsidRDefault="001716E7">
          <w:pPr>
            <w:pStyle w:val="52552F77EC68451F8344D7B244BFB143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78210338A52C47BF888A8509AA55A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4750C-93A6-4F45-B8A1-316C3190E4F7}"/>
      </w:docPartPr>
      <w:docPartBody>
        <w:p w:rsidR="00CC54E5" w:rsidRDefault="001716E7">
          <w:pPr>
            <w:pStyle w:val="78210338A52C47BF888A8509AA55AFD7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D9DB05AC338A4B4883BFDFEC77D89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318D2-B3B7-4008-9029-0FEA983FA7A1}"/>
      </w:docPartPr>
      <w:docPartBody>
        <w:p w:rsidR="00CC54E5" w:rsidRDefault="001716E7">
          <w:pPr>
            <w:pStyle w:val="D9DB05AC338A4B4883BFDFEC77D89200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C1E204D210FC4146AAB314E0581F8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FE3DB-CBEE-45AA-9FE6-3A8CA41FB7F3}"/>
      </w:docPartPr>
      <w:docPartBody>
        <w:p w:rsidR="00CC54E5" w:rsidRDefault="001716E7">
          <w:pPr>
            <w:pStyle w:val="C1E204D210FC4146AAB314E0581F85AA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0B1840544EA34F9EA3B39CD9B7147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24ACF-7E7F-4D2B-964C-44E8E39D0AD8}"/>
      </w:docPartPr>
      <w:docPartBody>
        <w:p w:rsidR="00CC54E5" w:rsidRDefault="001716E7">
          <w:pPr>
            <w:pStyle w:val="0B1840544EA34F9EA3B39CD9B71473B8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7D9ABB9CC85C4CA0A8D20B6A8B259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D82DE-B9D4-46AD-9F1E-085CC28FDFE9}"/>
      </w:docPartPr>
      <w:docPartBody>
        <w:p w:rsidR="00CC54E5" w:rsidRDefault="001716E7">
          <w:pPr>
            <w:pStyle w:val="7D9ABB9CC85C4CA0A8D20B6A8B259E98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71F89398DA594B188179AE4A830E1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F22F6-A0CD-43F5-93E2-F35FD1E558DE}"/>
      </w:docPartPr>
      <w:docPartBody>
        <w:p w:rsidR="00CC54E5" w:rsidRDefault="001716E7">
          <w:pPr>
            <w:pStyle w:val="71F89398DA594B188179AE4A830E1975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2CD1241734BC486487C19681AEE50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B0D07-BC31-4B47-9F01-F90CFA65382E}"/>
      </w:docPartPr>
      <w:docPartBody>
        <w:p w:rsidR="00CC54E5" w:rsidRDefault="001716E7">
          <w:pPr>
            <w:pStyle w:val="2CD1241734BC486487C19681AEE50DE9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CA325E397934F1AA6FA5000522E3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AAE2B-EB77-4380-BB5A-7390C6781308}"/>
      </w:docPartPr>
      <w:docPartBody>
        <w:p w:rsidR="00CC54E5" w:rsidRDefault="001716E7">
          <w:pPr>
            <w:pStyle w:val="3CA325E397934F1AA6FA5000522E3B73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89ED535C8A2746F2A5A7AFEB89385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8C777-A5FE-4A79-AF50-C1107812EE82}"/>
      </w:docPartPr>
      <w:docPartBody>
        <w:p w:rsidR="00CC54E5" w:rsidRDefault="001716E7">
          <w:pPr>
            <w:pStyle w:val="89ED535C8A2746F2A5A7AFEB89385D4E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32BA3973B85E4C21AA495AC9E59B8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4D24A-B76D-4680-A02D-A9166A39D765}"/>
      </w:docPartPr>
      <w:docPartBody>
        <w:p w:rsidR="00CC54E5" w:rsidRDefault="001716E7">
          <w:pPr>
            <w:pStyle w:val="32BA3973B85E4C21AA495AC9E59B84CF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E1A711373540444B8B28E62A99943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8BC60-E6B8-4DED-AB7C-D3B4360CC29E}"/>
      </w:docPartPr>
      <w:docPartBody>
        <w:p w:rsidR="00CC54E5" w:rsidRDefault="001716E7">
          <w:pPr>
            <w:pStyle w:val="E1A711373540444B8B28E62A99943469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8157386AD308442CACE547934B7F5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A7F4B-5092-4D1C-8B7F-F7100801EEDC}"/>
      </w:docPartPr>
      <w:docPartBody>
        <w:p w:rsidR="00CC54E5" w:rsidRDefault="001716E7">
          <w:pPr>
            <w:pStyle w:val="8157386AD308442CACE547934B7F5034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CC79A4B3592B41339A7645BFDC4F7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E4EA8-4EE5-48D9-9EF2-3955AC39C9CE}"/>
      </w:docPartPr>
      <w:docPartBody>
        <w:p w:rsidR="00CC54E5" w:rsidRDefault="001716E7">
          <w:pPr>
            <w:pStyle w:val="CC79A4B3592B41339A7645BFDC4F7F31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ECE76F8D46214532819357257C060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E0730-53F3-48A0-940E-BC5F238F8E10}"/>
      </w:docPartPr>
      <w:docPartBody>
        <w:p w:rsidR="00CC54E5" w:rsidRDefault="001716E7">
          <w:pPr>
            <w:pStyle w:val="ECE76F8D46214532819357257C06039F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FD5BD66999A54EF1968414C6325E7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5FBC0-1548-4F0D-80C3-3CBD57A7DBF5}"/>
      </w:docPartPr>
      <w:docPartBody>
        <w:p w:rsidR="00CC54E5" w:rsidRDefault="001716E7">
          <w:pPr>
            <w:pStyle w:val="FD5BD66999A54EF1968414C6325E7847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7687EC7E351F46F4BC183E6FBFBFE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8EBE9-CC76-4470-ABA5-96255EA32FFE}"/>
      </w:docPartPr>
      <w:docPartBody>
        <w:p w:rsidR="00CC54E5" w:rsidRDefault="001716E7">
          <w:pPr>
            <w:pStyle w:val="7687EC7E351F46F4BC183E6FBFBFEAFA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18F6A4C3626F42FE978B8ACF09C9C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97870-F78F-49AF-852B-44978F9017F2}"/>
      </w:docPartPr>
      <w:docPartBody>
        <w:p w:rsidR="00CC54E5" w:rsidRDefault="001716E7">
          <w:pPr>
            <w:pStyle w:val="18F6A4C3626F42FE978B8ACF09C9C6F5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DC65182120DD4110B0C86A5E76DF8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F6A7C-A71E-442C-BEB8-E84DDC41CA69}"/>
      </w:docPartPr>
      <w:docPartBody>
        <w:p w:rsidR="00CC54E5" w:rsidRDefault="001716E7">
          <w:pPr>
            <w:pStyle w:val="DC65182120DD4110B0C86A5E76DF87D7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3DF2244433A74F30B96E34686AF48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7B8FE-300B-4FC1-8144-D11DBC5F271C}"/>
      </w:docPartPr>
      <w:docPartBody>
        <w:p w:rsidR="00CC54E5" w:rsidRDefault="001716E7">
          <w:pPr>
            <w:pStyle w:val="3DF2244433A74F30B96E34686AF48D14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35429B04A2A145D583AE7A1BF5967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F5DA8-76D0-4991-857F-EC3A5FC36002}"/>
      </w:docPartPr>
      <w:docPartBody>
        <w:p w:rsidR="00CC54E5" w:rsidRDefault="001716E7">
          <w:pPr>
            <w:pStyle w:val="35429B04A2A145D583AE7A1BF5967D0D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8FDEBC917A93454F90609394E469A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1BA64-2107-4F63-83F6-841B241FA98A}"/>
      </w:docPartPr>
      <w:docPartBody>
        <w:p w:rsidR="00CC54E5" w:rsidRDefault="001716E7">
          <w:pPr>
            <w:pStyle w:val="8FDEBC917A93454F90609394E469AC87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583FE4F274624D8A8EF315E998401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2863F-1110-4D3B-A777-129608D45EA8}"/>
      </w:docPartPr>
      <w:docPartBody>
        <w:p w:rsidR="00CC54E5" w:rsidRDefault="001716E7">
          <w:pPr>
            <w:pStyle w:val="583FE4F274624D8A8EF315E998401DBA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37F08F38D1E044D0A583BBBCC3297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10ECB-B92C-4F22-8112-31BDCE5F321B}"/>
      </w:docPartPr>
      <w:docPartBody>
        <w:p w:rsidR="00CC54E5" w:rsidRDefault="001716E7">
          <w:pPr>
            <w:pStyle w:val="37F08F38D1E044D0A583BBBCC3297AFF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D1287CEFC8F04CFF8C872421959C1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9F6A2-F931-4EC8-8D64-E63667E4C363}"/>
      </w:docPartPr>
      <w:docPartBody>
        <w:p w:rsidR="00CC54E5" w:rsidRDefault="001716E7">
          <w:pPr>
            <w:pStyle w:val="D1287CEFC8F04CFF8C872421959C1B40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D2747ED1368241DBB8C0021A8992C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79875-7B1E-45B4-AF7B-73F13E31184B}"/>
      </w:docPartPr>
      <w:docPartBody>
        <w:p w:rsidR="00CC54E5" w:rsidRDefault="001716E7">
          <w:pPr>
            <w:pStyle w:val="D2747ED1368241DBB8C0021A8992CCB5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A79385F8F96E430BA4723EC085E4E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BC47D-16AD-4113-8E91-43BD25E9A258}"/>
      </w:docPartPr>
      <w:docPartBody>
        <w:p w:rsidR="00CC54E5" w:rsidRDefault="001716E7">
          <w:pPr>
            <w:pStyle w:val="A79385F8F96E430BA4723EC085E4EC7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79F9C10BB8694A9BAB225A14D7ED5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AB1C1-6C05-493A-862F-D362D0B0149C}"/>
      </w:docPartPr>
      <w:docPartBody>
        <w:p w:rsidR="00CC54E5" w:rsidRDefault="001716E7">
          <w:pPr>
            <w:pStyle w:val="79F9C10BB8694A9BAB225A14D7ED5B01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211E079CF3FB455D809BCC1E74488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6C899-1988-4233-83A9-0CE5CC7012E1}"/>
      </w:docPartPr>
      <w:docPartBody>
        <w:p w:rsidR="00CC54E5" w:rsidRDefault="001716E7">
          <w:pPr>
            <w:pStyle w:val="211E079CF3FB455D809BCC1E74488A18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DEEBD581F15F48F491F8B94A6B95C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A230B-7B65-48F4-B117-0ECF71629CF0}"/>
      </w:docPartPr>
      <w:docPartBody>
        <w:p w:rsidR="00CC54E5" w:rsidRDefault="001716E7">
          <w:pPr>
            <w:pStyle w:val="DEEBD581F15F48F491F8B94A6B95CD11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1EA965934F4D4505B6475AA5CB6F9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B1595-744D-4627-93A4-E54D3D17C0CC}"/>
      </w:docPartPr>
      <w:docPartBody>
        <w:p w:rsidR="00CC54E5" w:rsidRDefault="001716E7">
          <w:pPr>
            <w:pStyle w:val="1EA965934F4D4505B6475AA5CB6F979E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DF14E671241C436A8691B4960A866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C3B73-01FE-40BA-8DEB-95D97CFA70ED}"/>
      </w:docPartPr>
      <w:docPartBody>
        <w:p w:rsidR="00CC54E5" w:rsidRDefault="001716E7">
          <w:pPr>
            <w:pStyle w:val="DF14E671241C436A8691B4960A866BBE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3CF2BDCFA7542489B58080F424CC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365BE-6FE3-4825-A0DF-B74149E9681E}"/>
      </w:docPartPr>
      <w:docPartBody>
        <w:p w:rsidR="00CC54E5" w:rsidRDefault="001716E7">
          <w:pPr>
            <w:pStyle w:val="23CF2BDCFA7542489B58080F424CCAC3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FA0187A5651B48288A2EF97AF79EB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ECA05-1F4A-4FEC-8416-F9EDB3337591}"/>
      </w:docPartPr>
      <w:docPartBody>
        <w:p w:rsidR="00CC54E5" w:rsidRDefault="001716E7">
          <w:pPr>
            <w:pStyle w:val="FA0187A5651B48288A2EF97AF79EB98F"/>
          </w:pPr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2</w:t>
          </w:r>
        </w:p>
      </w:docPartBody>
    </w:docPart>
    <w:docPart>
      <w:docPartPr>
        <w:name w:val="A8EB21BB42174E2CA31E0D27BA799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998C8-EF61-4A34-AE77-CAA1958EFAAD}"/>
      </w:docPartPr>
      <w:docPartBody>
        <w:p w:rsidR="00CC54E5" w:rsidRDefault="001716E7">
          <w:pPr>
            <w:pStyle w:val="A8EB21BB42174E2CA31E0D27BA79913C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FD2A15FD747841FAA6F6D2CF2894A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FDC22-6BAF-4BA0-93DE-4F897CBE4D62}"/>
      </w:docPartPr>
      <w:docPartBody>
        <w:p w:rsidR="00CC54E5" w:rsidRDefault="001716E7">
          <w:pPr>
            <w:pStyle w:val="FD2A15FD747841FAA6F6D2CF2894AC1D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B34E13E526844610945724DE7198A2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A2F26-E905-483B-9908-E7E5CE9BB040}"/>
      </w:docPartPr>
      <w:docPartBody>
        <w:p w:rsidR="00CC54E5" w:rsidRDefault="001716E7">
          <w:pPr>
            <w:pStyle w:val="B34E13E526844610945724DE7198A231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CC3D2E5CE1624515BAA617375FD8B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9CE392-BCE6-4DB4-914B-6956E87C9576}"/>
      </w:docPartPr>
      <w:docPartBody>
        <w:p w:rsidR="00CC54E5" w:rsidRDefault="001716E7">
          <w:pPr>
            <w:pStyle w:val="CC3D2E5CE1624515BAA617375FD8BA97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EB4B2C3CA0724133829F0FBB20F4B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BE1F4-430D-4076-921A-D1EA0F1F221A}"/>
      </w:docPartPr>
      <w:docPartBody>
        <w:p w:rsidR="00CC54E5" w:rsidRDefault="001716E7">
          <w:pPr>
            <w:pStyle w:val="EB4B2C3CA0724133829F0FBB20F4B7BD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5C8FF224067841739736B6C6B7BA9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8D3A2-0C99-41EA-832B-747E3D8BBA3E}"/>
      </w:docPartPr>
      <w:docPartBody>
        <w:p w:rsidR="00CC54E5" w:rsidRDefault="001716E7">
          <w:pPr>
            <w:pStyle w:val="5C8FF224067841739736B6C6B7BA9EA3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B21F8874F7347D09CDE06E6E204C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227D9-93AF-4542-8DAD-2AD639C406C4}"/>
      </w:docPartPr>
      <w:docPartBody>
        <w:p w:rsidR="00CC54E5" w:rsidRDefault="001716E7">
          <w:pPr>
            <w:pStyle w:val="CB21F8874F7347D09CDE06E6E204CB24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54D6669799914C38A4A556B8D55A1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6D65C-4A4F-4E1A-BB9A-DAF13DE4CC4D}"/>
      </w:docPartPr>
      <w:docPartBody>
        <w:p w:rsidR="00CC54E5" w:rsidRDefault="001716E7">
          <w:pPr>
            <w:pStyle w:val="54D6669799914C38A4A556B8D55A171D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356ECCEA064443B2A8B5CB516ADF3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F6F58-0CF5-4F7B-BC5D-323997CF93B1}"/>
      </w:docPartPr>
      <w:docPartBody>
        <w:p w:rsidR="00CC54E5" w:rsidRDefault="001716E7">
          <w:pPr>
            <w:pStyle w:val="356ECCEA064443B2A8B5CB516ADF3584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E9F9B9626FC449AB9B126870AC6FC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7BC31-3516-4FC9-AD62-30257E64A381}"/>
      </w:docPartPr>
      <w:docPartBody>
        <w:p w:rsidR="00CC54E5" w:rsidRDefault="001716E7">
          <w:pPr>
            <w:pStyle w:val="E9F9B9626FC449AB9B126870AC6FC414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4B08C436D61B4B2192AF34D6436AC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3A455-C4D8-4E29-9331-9824986DE7CB}"/>
      </w:docPartPr>
      <w:docPartBody>
        <w:p w:rsidR="00CC54E5" w:rsidRDefault="001716E7">
          <w:pPr>
            <w:pStyle w:val="4B08C436D61B4B2192AF34D6436AC432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58094A4993A94C159D79FC3132ECF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A5A13-7552-45E5-B210-6C63440EC055}"/>
      </w:docPartPr>
      <w:docPartBody>
        <w:p w:rsidR="00CC54E5" w:rsidRDefault="001716E7">
          <w:pPr>
            <w:pStyle w:val="58094A4993A94C159D79FC3132ECF0F7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F7FBC11637E84DADBE01A2F97C60A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10F72-3870-4457-91B0-F4296879BA9F}"/>
      </w:docPartPr>
      <w:docPartBody>
        <w:p w:rsidR="00CC54E5" w:rsidRDefault="001716E7">
          <w:pPr>
            <w:pStyle w:val="F7FBC11637E84DADBE01A2F97C60A3E5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5486185E6AF34F359325ACCD44C47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8B6E2-6D4F-4A9E-AEE6-6AF527AE20FB}"/>
      </w:docPartPr>
      <w:docPartBody>
        <w:p w:rsidR="00CC54E5" w:rsidRDefault="001716E7">
          <w:pPr>
            <w:pStyle w:val="5486185E6AF34F359325ACCD44C47875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63E8DB4D4BA44D8B956BEED8852D4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EF35F9-190B-41D0-B7B3-AA4B5422F68A}"/>
      </w:docPartPr>
      <w:docPartBody>
        <w:p w:rsidR="00CC54E5" w:rsidRDefault="001716E7">
          <w:pPr>
            <w:pStyle w:val="63E8DB4D4BA44D8B956BEED8852D46B8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F04FDCDED3EF4F33A3C97B7725880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040B2-031D-4938-8B43-6E1EA471A026}"/>
      </w:docPartPr>
      <w:docPartBody>
        <w:p w:rsidR="00CC54E5" w:rsidRDefault="001716E7">
          <w:pPr>
            <w:pStyle w:val="F04FDCDED3EF4F33A3C97B7725880F3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36F95BFA055E48E391DEE7C0551F6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935CC-7CB8-4688-9DB7-EB950D22C6FC}"/>
      </w:docPartPr>
      <w:docPartBody>
        <w:p w:rsidR="00CC54E5" w:rsidRDefault="001716E7">
          <w:pPr>
            <w:pStyle w:val="36F95BFA055E48E391DEE7C0551F601A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3061D99256414692B582E5AF5203F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D664CB-F7BC-4537-A1EE-B9533D132B8C}"/>
      </w:docPartPr>
      <w:docPartBody>
        <w:p w:rsidR="00CC54E5" w:rsidRDefault="001716E7">
          <w:pPr>
            <w:pStyle w:val="3061D99256414692B582E5AF5203F64C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5788CF215166481690E50155C569E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FC7C6-5011-4F09-BCF1-A915069B9451}"/>
      </w:docPartPr>
      <w:docPartBody>
        <w:p w:rsidR="00CC54E5" w:rsidRDefault="001716E7">
          <w:pPr>
            <w:pStyle w:val="5788CF215166481690E50155C569EC4F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704A133FD373458A83BBD107D6DED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B4C81-A293-463F-BADD-90E2169925EF}"/>
      </w:docPartPr>
      <w:docPartBody>
        <w:p w:rsidR="00CC54E5" w:rsidRDefault="001716E7">
          <w:pPr>
            <w:pStyle w:val="704A133FD373458A83BBD107D6DED3B0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ACEDFB71FDC4E66BC3300ED411FF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49FCD-1D4C-48F0-AA96-4E46F906D561}"/>
      </w:docPartPr>
      <w:docPartBody>
        <w:p w:rsidR="00CC54E5" w:rsidRDefault="001716E7">
          <w:pPr>
            <w:pStyle w:val="5ACEDFB71FDC4E66BC3300ED411FFB56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BFC5E8E3F6840ACA8D9355AFEBFD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C8A3C-A613-4572-BBE8-43C1BADDAB16}"/>
      </w:docPartPr>
      <w:docPartBody>
        <w:p w:rsidR="00CC54E5" w:rsidRDefault="001716E7">
          <w:pPr>
            <w:pStyle w:val="2BFC5E8E3F6840ACA8D9355AFEBFDC07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1509F4A83BEC40C7B72FF48BA08C9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3BC35-3AF1-462E-95A6-5775A0C5E93A}"/>
      </w:docPartPr>
      <w:docPartBody>
        <w:p w:rsidR="00CC54E5" w:rsidRDefault="001716E7">
          <w:pPr>
            <w:pStyle w:val="1509F4A83BEC40C7B72FF48BA08C9DA4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7C4BDA026263412FA11177C41B047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E9DAC-C5DC-4961-841A-8175467083E5}"/>
      </w:docPartPr>
      <w:docPartBody>
        <w:p w:rsidR="00CC54E5" w:rsidRDefault="001716E7">
          <w:pPr>
            <w:pStyle w:val="7C4BDA026263412FA11177C41B04766A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2C4BB4C9C54443ACAFB49C7F3E527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82C8A-BDBE-460A-8DBB-F06A4D066AA5}"/>
      </w:docPartPr>
      <w:docPartBody>
        <w:p w:rsidR="00CC54E5" w:rsidRDefault="001716E7">
          <w:pPr>
            <w:pStyle w:val="2C4BB4C9C54443ACAFB49C7F3E527CA4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958FD7FD642A48F0BD893B0CED483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B5CB3-61DD-4013-8988-BD57EB61C734}"/>
      </w:docPartPr>
      <w:docPartBody>
        <w:p w:rsidR="00CC54E5" w:rsidRDefault="001716E7">
          <w:pPr>
            <w:pStyle w:val="958FD7FD642A48F0BD893B0CED483C24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90C058729AC94832A2C91B097D1F6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9B548-1B69-4CB6-8AC2-69DD63672376}"/>
      </w:docPartPr>
      <w:docPartBody>
        <w:p w:rsidR="00CC54E5" w:rsidRDefault="001716E7">
          <w:pPr>
            <w:pStyle w:val="90C058729AC94832A2C91B097D1F62E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02D100EFA24A43E6B49F3C9A7A714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5C29B-95CC-4CE1-B05D-BDCBDFD4C2D5}"/>
      </w:docPartPr>
      <w:docPartBody>
        <w:p w:rsidR="00CC54E5" w:rsidRDefault="001716E7">
          <w:pPr>
            <w:pStyle w:val="02D100EFA24A43E6B49F3C9A7A714FFA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7F8F9750AC6545C995F593F7DC083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2AC3A-F4F7-431F-93F5-44B539B82E69}"/>
      </w:docPartPr>
      <w:docPartBody>
        <w:p w:rsidR="00CC54E5" w:rsidRDefault="001716E7">
          <w:pPr>
            <w:pStyle w:val="7F8F9750AC6545C995F593F7DC083BE2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549969720D3948F389A8AF76F1286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3124D-EC39-451D-981E-0C57294071A9}"/>
      </w:docPartPr>
      <w:docPartBody>
        <w:p w:rsidR="00CC54E5" w:rsidRDefault="001716E7">
          <w:pPr>
            <w:pStyle w:val="549969720D3948F389A8AF76F1286137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D7B1DA0C1E9841DFABBB9E564FBE2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8C618-473B-4AAA-BA25-852D81B96154}"/>
      </w:docPartPr>
      <w:docPartBody>
        <w:p w:rsidR="00CC54E5" w:rsidRDefault="001716E7">
          <w:pPr>
            <w:pStyle w:val="D7B1DA0C1E9841DFABBB9E564FBE25C5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3DE0E0FDF9404131B97DB42F64427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394F5-6800-41F2-B482-259379FA611F}"/>
      </w:docPartPr>
      <w:docPartBody>
        <w:p w:rsidR="00CC54E5" w:rsidRDefault="001716E7">
          <w:pPr>
            <w:pStyle w:val="3DE0E0FDF9404131B97DB42F64427A06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1A3E6A9241904247A1C0A8366C41E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43372-CA7E-4BBE-8AF3-06A1966299D8}"/>
      </w:docPartPr>
      <w:docPartBody>
        <w:p w:rsidR="00CC54E5" w:rsidRDefault="001716E7">
          <w:pPr>
            <w:pStyle w:val="1A3E6A9241904247A1C0A8366C41E26F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4F089C5862A4031AA708B8872F7A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75CA8-C442-4DFE-825D-101EC7BCC90F}"/>
      </w:docPartPr>
      <w:docPartBody>
        <w:p w:rsidR="00CC54E5" w:rsidRDefault="001716E7">
          <w:pPr>
            <w:pStyle w:val="14F089C5862A4031AA708B8872F7ADE7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CDEE911A74A460887FFC3CD21E53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7F1C3-2DA0-4590-9C1B-03D4C831B73E}"/>
      </w:docPartPr>
      <w:docPartBody>
        <w:p w:rsidR="00CC54E5" w:rsidRDefault="001716E7">
          <w:pPr>
            <w:pStyle w:val="0CDEE911A74A460887FFC3CD21E53734"/>
          </w:pPr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3</w:t>
          </w:r>
        </w:p>
      </w:docPartBody>
    </w:docPart>
    <w:docPart>
      <w:docPartPr>
        <w:name w:val="AB1335EA1FC7404FBF1BE6F0239C1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3690A-B0C6-4A96-B7D4-D0D0EDC0EBE1}"/>
      </w:docPartPr>
      <w:docPartBody>
        <w:p w:rsidR="00CC54E5" w:rsidRDefault="001716E7">
          <w:pPr>
            <w:pStyle w:val="AB1335EA1FC7404FBF1BE6F0239C15EA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4459F307223A4C489259C2F109998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59F22-8822-432D-9F12-866B4CEAFF24}"/>
      </w:docPartPr>
      <w:docPartBody>
        <w:p w:rsidR="00CC54E5" w:rsidRDefault="001716E7">
          <w:pPr>
            <w:pStyle w:val="4459F307223A4C489259C2F109998599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7DE077ABE87F49ECBA00B8241A4F4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7BD22-87B5-4B4C-A461-8937587763A8}"/>
      </w:docPartPr>
      <w:docPartBody>
        <w:p w:rsidR="00CC54E5" w:rsidRDefault="001716E7">
          <w:pPr>
            <w:pStyle w:val="7DE077ABE87F49ECBA00B8241A4F4DFC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D333B27773704F4582C0E41A440B8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EA5B8-9793-41FE-9086-4B2E27808F26}"/>
      </w:docPartPr>
      <w:docPartBody>
        <w:p w:rsidR="00CC54E5" w:rsidRDefault="001716E7">
          <w:pPr>
            <w:pStyle w:val="D333B27773704F4582C0E41A440B88B9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1AC5E54C3E0D4229817A0F7BA681D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9C5E9-8457-446D-AC4C-410D8F9E58C8}"/>
      </w:docPartPr>
      <w:docPartBody>
        <w:p w:rsidR="00CC54E5" w:rsidRDefault="001716E7">
          <w:pPr>
            <w:pStyle w:val="1AC5E54C3E0D4229817A0F7BA681DF7B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DCBCA2A5F0854BF380FF6797F533B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6C1BE-E18F-4A3D-A1AD-A343B918A73C}"/>
      </w:docPartPr>
      <w:docPartBody>
        <w:p w:rsidR="00CC54E5" w:rsidRDefault="001716E7">
          <w:pPr>
            <w:pStyle w:val="DCBCA2A5F0854BF380FF6797F533BAC0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2ADE7B0AC05F40818F4B141BA9A85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B1EC9-B4AE-45DD-8F95-9B044F7F3755}"/>
      </w:docPartPr>
      <w:docPartBody>
        <w:p w:rsidR="00CC54E5" w:rsidRDefault="001716E7">
          <w:pPr>
            <w:pStyle w:val="2ADE7B0AC05F40818F4B141BA9A85BB1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601123AF1A844D28AC334D67DAB2D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EB4FD-29F5-49E0-A7E3-1CA2BFDBF6C2}"/>
      </w:docPartPr>
      <w:docPartBody>
        <w:p w:rsidR="00CC54E5" w:rsidRDefault="001716E7">
          <w:pPr>
            <w:pStyle w:val="601123AF1A844D28AC334D67DAB2DE1C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AA75B26CAB56468BAF1D05F710195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999FA-C482-4822-A9A3-BE63329BB6E9}"/>
      </w:docPartPr>
      <w:docPartBody>
        <w:p w:rsidR="00CC54E5" w:rsidRDefault="001716E7">
          <w:pPr>
            <w:pStyle w:val="AA75B26CAB56468BAF1D05F710195064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F697082057414F509A711F6FB6C1F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7EB03-3A34-4E08-890D-BFFDA0C0FC91}"/>
      </w:docPartPr>
      <w:docPartBody>
        <w:p w:rsidR="00CC54E5" w:rsidRDefault="001716E7">
          <w:pPr>
            <w:pStyle w:val="F697082057414F509A711F6FB6C1F579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D08B639734BC4DCE991ACB2FB2CC0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D0299-005A-47CC-9DBE-46C6248C1E19}"/>
      </w:docPartPr>
      <w:docPartBody>
        <w:p w:rsidR="00CC54E5" w:rsidRDefault="001716E7">
          <w:pPr>
            <w:pStyle w:val="D08B639734BC4DCE991ACB2FB2CC0555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32DB0437A42743EC817D3EBAC5957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9CE60-D634-426A-8F68-C4E7A9D66805}"/>
      </w:docPartPr>
      <w:docPartBody>
        <w:p w:rsidR="00CC54E5" w:rsidRDefault="001716E7">
          <w:pPr>
            <w:pStyle w:val="32DB0437A42743EC817D3EBAC595776D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F414DD43C9E746C9A407A2D8B6BAC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78214-DB73-4FD9-8937-61C349D907DF}"/>
      </w:docPartPr>
      <w:docPartBody>
        <w:p w:rsidR="00CC54E5" w:rsidRDefault="001716E7">
          <w:pPr>
            <w:pStyle w:val="F414DD43C9E746C9A407A2D8B6BAC108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77607DDE23764C6BA2583D9F02CDE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0389A-5DEB-42EE-8C29-B031ADE88F40}"/>
      </w:docPartPr>
      <w:docPartBody>
        <w:p w:rsidR="00CC54E5" w:rsidRDefault="001716E7">
          <w:pPr>
            <w:pStyle w:val="77607DDE23764C6BA2583D9F02CDE578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A842F4660CD4F2F8F7CF849569558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70357-35B2-48B0-91E1-2A132F568B39}"/>
      </w:docPartPr>
      <w:docPartBody>
        <w:p w:rsidR="00CC54E5" w:rsidRDefault="001716E7">
          <w:pPr>
            <w:pStyle w:val="5A842F4660CD4F2F8F7CF8495695583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CC2CC88F66F04AD799AE9FB6F5FE7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C3268-D9C9-4317-881C-3A58A4975702}"/>
      </w:docPartPr>
      <w:docPartBody>
        <w:p w:rsidR="00CC54E5" w:rsidRDefault="001716E7">
          <w:pPr>
            <w:pStyle w:val="CC2CC88F66F04AD799AE9FB6F5FE791B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986F780096704ADAAA8BED52E80FC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DEA89-4047-4550-8E62-11A890B9676B}"/>
      </w:docPartPr>
      <w:docPartBody>
        <w:p w:rsidR="00CC54E5" w:rsidRDefault="001716E7">
          <w:pPr>
            <w:pStyle w:val="986F780096704ADAAA8BED52E80FCE26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51ADB6A6D7AD4D688694D44A6F5D1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5B2C5-A176-49C2-B676-299EF53A6215}"/>
      </w:docPartPr>
      <w:docPartBody>
        <w:p w:rsidR="00CC54E5" w:rsidRDefault="001716E7">
          <w:pPr>
            <w:pStyle w:val="51ADB6A6D7AD4D688694D44A6F5D127A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5C9D02E2D8934C3BAC40E7ECF8B55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0FEF7-1E9D-464F-A313-094E2C0AB28F}"/>
      </w:docPartPr>
      <w:docPartBody>
        <w:p w:rsidR="00CC54E5" w:rsidRDefault="001716E7">
          <w:pPr>
            <w:pStyle w:val="5C9D02E2D8934C3BAC40E7ECF8B55C49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F21DADE474D14949A5869838DBB51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136F8-03F9-4898-A478-72F3805D16EC}"/>
      </w:docPartPr>
      <w:docPartBody>
        <w:p w:rsidR="00CC54E5" w:rsidRDefault="001716E7">
          <w:pPr>
            <w:pStyle w:val="F21DADE474D14949A5869838DBB51BE5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9B2358E967EE4B0C85D807A8DF4AC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3215E-D0D8-4682-B17D-7D71B86A1009}"/>
      </w:docPartPr>
      <w:docPartBody>
        <w:p w:rsidR="00CC54E5" w:rsidRDefault="001716E7">
          <w:pPr>
            <w:pStyle w:val="9B2358E967EE4B0C85D807A8DF4AC821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6B998A5FBA2A4ED9A9EACDB004E94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79634-22BD-4242-9F55-B05EFC4EE390}"/>
      </w:docPartPr>
      <w:docPartBody>
        <w:p w:rsidR="00CC54E5" w:rsidRDefault="001716E7">
          <w:pPr>
            <w:pStyle w:val="6B998A5FBA2A4ED9A9EACDB004E94869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95090EA5BA75439893421E0C7D10D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EBB7B-B9D8-4748-AF42-3DD2F0A1755E}"/>
      </w:docPartPr>
      <w:docPartBody>
        <w:p w:rsidR="00CC54E5" w:rsidRDefault="001716E7">
          <w:pPr>
            <w:pStyle w:val="95090EA5BA75439893421E0C7D10D3E7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B23452C31AEC416E97E698565602D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DEFC9-A0F8-4055-9B2A-FA72BF473FE5}"/>
      </w:docPartPr>
      <w:docPartBody>
        <w:p w:rsidR="00CC54E5" w:rsidRDefault="001716E7">
          <w:pPr>
            <w:pStyle w:val="B23452C31AEC416E97E698565602D963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C9D6F2CF896A4EEC9AB153E993C55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B00E1-1511-483D-84E8-99C4F297E5D5}"/>
      </w:docPartPr>
      <w:docPartBody>
        <w:p w:rsidR="00CC54E5" w:rsidRDefault="001716E7">
          <w:pPr>
            <w:pStyle w:val="C9D6F2CF896A4EEC9AB153E993C55039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9BA67284C89442D0AC6BD8AD41755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9B319-1169-4B4E-BAD7-76D500735AA1}"/>
      </w:docPartPr>
      <w:docPartBody>
        <w:p w:rsidR="00CC54E5" w:rsidRDefault="001716E7">
          <w:pPr>
            <w:pStyle w:val="9BA67284C89442D0AC6BD8AD41755BCA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DF7A6727DDD84D33A5F5B292E2ECE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30C00-61BA-457B-8666-1209BB6C5F44}"/>
      </w:docPartPr>
      <w:docPartBody>
        <w:p w:rsidR="00CC54E5" w:rsidRDefault="001716E7">
          <w:pPr>
            <w:pStyle w:val="DF7A6727DDD84D33A5F5B292E2ECE8E4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0377FDDF13B84D7A8A126EE9DFB0D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04EC1-1373-4028-A88A-41A9BB7A6170}"/>
      </w:docPartPr>
      <w:docPartBody>
        <w:p w:rsidR="00CC54E5" w:rsidRDefault="001716E7">
          <w:pPr>
            <w:pStyle w:val="0377FDDF13B84D7A8A126EE9DFB0D27F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B377ECD60AF5476284B4B13213A0B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E5C19-9B8E-4252-A74C-98F0BE18EC33}"/>
      </w:docPartPr>
      <w:docPartBody>
        <w:p w:rsidR="00CC54E5" w:rsidRDefault="001716E7">
          <w:pPr>
            <w:pStyle w:val="B377ECD60AF5476284B4B13213A0B98A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51A3D714E8084CD99092B31B0F866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D6862-BA46-4AC7-8D83-598A7DDE0944}"/>
      </w:docPartPr>
      <w:docPartBody>
        <w:p w:rsidR="00CC54E5" w:rsidRDefault="001716E7">
          <w:pPr>
            <w:pStyle w:val="51A3D714E8084CD99092B31B0F866066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313D7369DAA74A34B6168CC09671E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A22C7-F42C-4DD3-B321-05786E848B27}"/>
      </w:docPartPr>
      <w:docPartBody>
        <w:p w:rsidR="00CC54E5" w:rsidRDefault="001716E7">
          <w:pPr>
            <w:pStyle w:val="313D7369DAA74A34B6168CC09671EE1F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424A101A40E34F20B3E1EA40554ED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A256D-2E63-45A0-AF33-888EB2FF80AE}"/>
      </w:docPartPr>
      <w:docPartBody>
        <w:p w:rsidR="00CC54E5" w:rsidRDefault="001716E7">
          <w:pPr>
            <w:pStyle w:val="424A101A40E34F20B3E1EA40554ED46B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28312CB9F32F4D3CA05D04A4C32E9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95A38-5A49-4039-828A-BF605EA6D05F}"/>
      </w:docPartPr>
      <w:docPartBody>
        <w:p w:rsidR="00CC54E5" w:rsidRDefault="001716E7">
          <w:pPr>
            <w:pStyle w:val="28312CB9F32F4D3CA05D04A4C32E995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3E304839A2B466FB516352DB65E9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A0A94-D28C-47F6-BDFF-436D8B42DD75}"/>
      </w:docPartPr>
      <w:docPartBody>
        <w:p w:rsidR="00CC54E5" w:rsidRDefault="001716E7">
          <w:pPr>
            <w:pStyle w:val="23E304839A2B466FB516352DB65E9499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5954F73FED914EA3921B707218338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44F6E-E13E-4DC0-9C7B-BF84A7A0F181}"/>
      </w:docPartPr>
      <w:docPartBody>
        <w:p w:rsidR="00CC54E5" w:rsidRDefault="001716E7">
          <w:pPr>
            <w:pStyle w:val="5954F73FED914EA3921B707218338A6A"/>
          </w:pPr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4</w:t>
          </w:r>
        </w:p>
      </w:docPartBody>
    </w:docPart>
    <w:docPart>
      <w:docPartPr>
        <w:name w:val="4E5779A88C8C4177853A95D077E2A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8C53C-CFCA-44A2-AA7F-D3B94752EF87}"/>
      </w:docPartPr>
      <w:docPartBody>
        <w:p w:rsidR="00CC54E5" w:rsidRDefault="001716E7">
          <w:pPr>
            <w:pStyle w:val="4E5779A88C8C4177853A95D077E2AB05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C213258BECDA4537A8A96E9AD52C6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27E81-9AE8-4826-8582-73068FA30BFB}"/>
      </w:docPartPr>
      <w:docPartBody>
        <w:p w:rsidR="00CC54E5" w:rsidRDefault="001716E7">
          <w:pPr>
            <w:pStyle w:val="C213258BECDA4537A8A96E9AD52C69E8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24839207D39D4CDA98AB0E7011CE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8C735-5E8F-4D84-A4D8-F13AD9EFD320}"/>
      </w:docPartPr>
      <w:docPartBody>
        <w:p w:rsidR="00CC54E5" w:rsidRDefault="001716E7">
          <w:pPr>
            <w:pStyle w:val="24839207D39D4CDA98AB0E7011CEC2BB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A2AC51990E2F4BD3B9B93901304CA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381DA-B44E-4E09-9AA8-EF804DF78A41}"/>
      </w:docPartPr>
      <w:docPartBody>
        <w:p w:rsidR="00CC54E5" w:rsidRDefault="001716E7">
          <w:pPr>
            <w:pStyle w:val="A2AC51990E2F4BD3B9B93901304CA42A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0A53AB6DC154456BBF8DDB8D6EBF1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76D8F-273B-4F56-B128-35D9BB782F44}"/>
      </w:docPartPr>
      <w:docPartBody>
        <w:p w:rsidR="00CC54E5" w:rsidRDefault="001716E7">
          <w:pPr>
            <w:pStyle w:val="0A53AB6DC154456BBF8DDB8D6EBF1201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29DE1D99E9C045349596CDA6D7229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DAA80-D3E9-46E6-883F-63CAD4207C42}"/>
      </w:docPartPr>
      <w:docPartBody>
        <w:p w:rsidR="00CC54E5" w:rsidRDefault="001716E7">
          <w:pPr>
            <w:pStyle w:val="29DE1D99E9C045349596CDA6D722900B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A9AE6AF9CD784D4481E56D2208AD2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EB0D3-480C-496A-A1D8-45DD108651EA}"/>
      </w:docPartPr>
      <w:docPartBody>
        <w:p w:rsidR="00CC54E5" w:rsidRDefault="001716E7">
          <w:pPr>
            <w:pStyle w:val="A9AE6AF9CD784D4481E56D2208AD2F7A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90602ABCDF9470C93516FFCF64B5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3648A-AB88-4E60-9BD8-4F6015A886BE}"/>
      </w:docPartPr>
      <w:docPartBody>
        <w:p w:rsidR="00CC54E5" w:rsidRDefault="001716E7">
          <w:pPr>
            <w:pStyle w:val="C90602ABCDF9470C93516FFCF64B5B92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2FD7538176E64F249DBEC07F5E4A9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00A80-8CBF-4345-8A02-CC232170B0EC}"/>
      </w:docPartPr>
      <w:docPartBody>
        <w:p w:rsidR="00CC54E5" w:rsidRDefault="001716E7">
          <w:pPr>
            <w:pStyle w:val="2FD7538176E64F249DBEC07F5E4A9C73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F54FB13B52CB45F0BBDD5E4447EE7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632F8-135C-4DE3-AA23-7B90D0CFA04A}"/>
      </w:docPartPr>
      <w:docPartBody>
        <w:p w:rsidR="00CC54E5" w:rsidRDefault="001716E7">
          <w:pPr>
            <w:pStyle w:val="F54FB13B52CB45F0BBDD5E4447EE7EDC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A2445D61F79447B3BA56447C7B0DD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D7348-A8F2-45F1-8F6C-54DBEBD519E4}"/>
      </w:docPartPr>
      <w:docPartBody>
        <w:p w:rsidR="00CC54E5" w:rsidRDefault="001716E7">
          <w:pPr>
            <w:pStyle w:val="A2445D61F79447B3BA56447C7B0DDE0A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76C028BD099A4552960F2E3A6AE7D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56D0C-741C-4E1F-AD61-D187D5C5644B}"/>
      </w:docPartPr>
      <w:docPartBody>
        <w:p w:rsidR="00CC54E5" w:rsidRDefault="001716E7">
          <w:pPr>
            <w:pStyle w:val="76C028BD099A4552960F2E3A6AE7D732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1610E132558E42E5A2E9CAC20C798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5FB8D-8DF1-42C6-BCDC-94FA623F3D43}"/>
      </w:docPartPr>
      <w:docPartBody>
        <w:p w:rsidR="00CC54E5" w:rsidRDefault="001716E7">
          <w:pPr>
            <w:pStyle w:val="1610E132558E42E5A2E9CAC20C798745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D880862C64654517975C70B9DEA03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F65A5-A393-431E-BACA-9877AD460E37}"/>
      </w:docPartPr>
      <w:docPartBody>
        <w:p w:rsidR="00CC54E5" w:rsidRDefault="001716E7">
          <w:pPr>
            <w:pStyle w:val="D880862C64654517975C70B9DEA0301F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25861604557443F4841507CA119BD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FD64D-4D4F-4964-AF9C-9059DCAB0F7F}"/>
      </w:docPartPr>
      <w:docPartBody>
        <w:p w:rsidR="00CC54E5" w:rsidRDefault="001716E7">
          <w:pPr>
            <w:pStyle w:val="25861604557443F4841507CA119BD94F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433BBBE7DBC44146A270BD4470675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56D5C-327B-441F-872C-F1CF578CB7A7}"/>
      </w:docPartPr>
      <w:docPartBody>
        <w:p w:rsidR="00CC54E5" w:rsidRDefault="001716E7">
          <w:pPr>
            <w:pStyle w:val="433BBBE7DBC44146A270BD447067562A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5BB49EC9CAB413B8D3919B3C354A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26E39-7B2D-4517-8122-67D57854805C}"/>
      </w:docPartPr>
      <w:docPartBody>
        <w:p w:rsidR="00CC54E5" w:rsidRDefault="001716E7">
          <w:pPr>
            <w:pStyle w:val="05BB49EC9CAB413B8D3919B3C354A18E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8507AE1A903C476E8CFDCE13657B5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CFA33-782F-4188-80A1-5ACB5F04488C}"/>
      </w:docPartPr>
      <w:docPartBody>
        <w:p w:rsidR="00CC54E5" w:rsidRDefault="001716E7">
          <w:pPr>
            <w:pStyle w:val="8507AE1A903C476E8CFDCE13657B5661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98FB2120DD364405BCCA056592C5D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BB770-442E-45A6-BA5B-4CABE19EC868}"/>
      </w:docPartPr>
      <w:docPartBody>
        <w:p w:rsidR="00CC54E5" w:rsidRDefault="001716E7">
          <w:pPr>
            <w:pStyle w:val="98FB2120DD364405BCCA056592C5D46A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0FF35E7148954DF98AC0DD60918E5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75E8F-E84D-40EB-9AD1-CEE7A8539CA9}"/>
      </w:docPartPr>
      <w:docPartBody>
        <w:p w:rsidR="00CC54E5" w:rsidRDefault="001716E7">
          <w:pPr>
            <w:pStyle w:val="0FF35E7148954DF98AC0DD60918E568C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4F88F0AA138846EDB8F466314352F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D62B6-7846-4819-B826-9B06A0FEE369}"/>
      </w:docPartPr>
      <w:docPartBody>
        <w:p w:rsidR="00CC54E5" w:rsidRDefault="001716E7">
          <w:pPr>
            <w:pStyle w:val="4F88F0AA138846EDB8F466314352F3AB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B8B2D6D47304B799144C7617E866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56F80-4224-420B-B657-4F36B5C5DFEB}"/>
      </w:docPartPr>
      <w:docPartBody>
        <w:p w:rsidR="00CC54E5" w:rsidRDefault="001716E7">
          <w:pPr>
            <w:pStyle w:val="2B8B2D6D47304B799144C7617E866F53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980FF967EDD43619F9547FD9FF17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F070F-BAB6-4166-BED6-6E07D4DA5638}"/>
      </w:docPartPr>
      <w:docPartBody>
        <w:p w:rsidR="00CC54E5" w:rsidRDefault="001716E7">
          <w:pPr>
            <w:pStyle w:val="0980FF967EDD43619F9547FD9FF17B89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E935FCFD64E94DA5BB4190CE1451F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2F753-F52C-42F0-875A-415436CA81C8}"/>
      </w:docPartPr>
      <w:docPartBody>
        <w:p w:rsidR="00CC54E5" w:rsidRDefault="001716E7">
          <w:pPr>
            <w:pStyle w:val="E935FCFD64E94DA5BB4190CE1451F10B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F187563AF8724F179232DAAAB4D1F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E4EE9-18B1-492D-B49B-FFF894E72581}"/>
      </w:docPartPr>
      <w:docPartBody>
        <w:p w:rsidR="00CC54E5" w:rsidRDefault="001716E7">
          <w:pPr>
            <w:pStyle w:val="F187563AF8724F179232DAAAB4D1F49C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35F07BF3C6E74B368D6414B864A95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006E2-F885-46AE-8231-3C54FC4C3D26}"/>
      </w:docPartPr>
      <w:docPartBody>
        <w:p w:rsidR="00CC54E5" w:rsidRDefault="001716E7">
          <w:pPr>
            <w:pStyle w:val="35F07BF3C6E74B368D6414B864A95370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E0B3949463D94679B173552AA8D1B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72E58-52C2-47F1-9470-7B58FB66014A}"/>
      </w:docPartPr>
      <w:docPartBody>
        <w:p w:rsidR="00CC54E5" w:rsidRDefault="001716E7">
          <w:pPr>
            <w:pStyle w:val="E0B3949463D94679B173552AA8D1B92B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A60FA0C88F7F41AAA345A242360E1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840CF-17CF-4307-AA6A-BB852E0FF392}"/>
      </w:docPartPr>
      <w:docPartBody>
        <w:p w:rsidR="00CC54E5" w:rsidRDefault="001716E7">
          <w:pPr>
            <w:pStyle w:val="A60FA0C88F7F41AAA345A242360E1CE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F3C81C8AE49463B86187A69BE926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56343-EB41-46D2-A29F-CF2C49F202EC}"/>
      </w:docPartPr>
      <w:docPartBody>
        <w:p w:rsidR="00CC54E5" w:rsidRDefault="001716E7">
          <w:pPr>
            <w:pStyle w:val="0F3C81C8AE49463B86187A69BE9268A5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0F9026A3E7D740CDAC379BCEF32AC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10D00-684C-46E9-B505-19E74FBDF1EE}"/>
      </w:docPartPr>
      <w:docPartBody>
        <w:p w:rsidR="00CC54E5" w:rsidRDefault="001716E7">
          <w:pPr>
            <w:pStyle w:val="0F9026A3E7D740CDAC379BCEF32AC18C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423B7BB11A86448397A01D5D79908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4FD82-AB04-4088-A4B9-1CA4D471D8AC}"/>
      </w:docPartPr>
      <w:docPartBody>
        <w:p w:rsidR="00CC54E5" w:rsidRDefault="001716E7">
          <w:pPr>
            <w:pStyle w:val="423B7BB11A86448397A01D5D799083BE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74BA4E2E3A4F48019A8CEAB7C06EE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1F5B4-AD80-43B2-8C16-C068F8A27EFD}"/>
      </w:docPartPr>
      <w:docPartBody>
        <w:p w:rsidR="00CC54E5" w:rsidRDefault="001716E7">
          <w:pPr>
            <w:pStyle w:val="74BA4E2E3A4F48019A8CEAB7C06EEE04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D685EE7B1774462B11B0F2300692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13A42-6AC3-446D-9575-2A0610963D02}"/>
      </w:docPartPr>
      <w:docPartBody>
        <w:p w:rsidR="00CC54E5" w:rsidRDefault="001716E7">
          <w:pPr>
            <w:pStyle w:val="5D685EE7B1774462B11B0F2300692565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A4C5B1943E354A538297C10B66CCB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D1ABD-F75B-4E5C-941B-63DDBA8F62D5}"/>
      </w:docPartPr>
      <w:docPartBody>
        <w:p w:rsidR="00CC54E5" w:rsidRDefault="001716E7">
          <w:pPr>
            <w:pStyle w:val="A4C5B1943E354A538297C10B66CCB240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E92606F360E9499CBE96815D5DEC2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E65E8-6A88-4842-AEBD-FB0D2F992FE2}"/>
      </w:docPartPr>
      <w:docPartBody>
        <w:p w:rsidR="00CC54E5" w:rsidRDefault="001716E7">
          <w:pPr>
            <w:pStyle w:val="E92606F360E9499CBE96815D5DEC2E6A"/>
          </w:pPr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5</w:t>
          </w:r>
        </w:p>
      </w:docPartBody>
    </w:docPart>
    <w:docPart>
      <w:docPartPr>
        <w:name w:val="16BC8100FCCB4A59AC46176088EB4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8255A-10C0-476A-9716-45B336EE7189}"/>
      </w:docPartPr>
      <w:docPartBody>
        <w:p w:rsidR="00CC54E5" w:rsidRDefault="001716E7">
          <w:pPr>
            <w:pStyle w:val="16BC8100FCCB4A59AC46176088EB401B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87E86E9D1DFF44A49E31C4E34AB32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6DF1F-5092-4DF2-B76B-CA30F83BBE2C}"/>
      </w:docPartPr>
      <w:docPartBody>
        <w:p w:rsidR="00CC54E5" w:rsidRDefault="001716E7">
          <w:pPr>
            <w:pStyle w:val="87E86E9D1DFF44A49E31C4E34AB32755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E601162543754D40B72827DB39A95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34C92-C1DD-4EE8-8D2A-EF7BF1D2C319}"/>
      </w:docPartPr>
      <w:docPartBody>
        <w:p w:rsidR="00CC54E5" w:rsidRDefault="001716E7">
          <w:pPr>
            <w:pStyle w:val="E601162543754D40B72827DB39A95677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6A0FE273A0954BD7BA144F1B6677E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AED43-DC7B-4378-8D00-1CC9769A92B9}"/>
      </w:docPartPr>
      <w:docPartBody>
        <w:p w:rsidR="00CC54E5" w:rsidRDefault="001716E7">
          <w:pPr>
            <w:pStyle w:val="6A0FE273A0954BD7BA144F1B6677EFE5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9A0CC90BC2DF44ABAC81DE992FB963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FE278-6693-46AB-BB01-AD0AACF05E71}"/>
      </w:docPartPr>
      <w:docPartBody>
        <w:p w:rsidR="00CC54E5" w:rsidRDefault="001716E7">
          <w:pPr>
            <w:pStyle w:val="9A0CC90BC2DF44ABAC81DE992FB96349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CF513C9340F3463EA687F619CC89A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42FAB-870D-4C23-A33A-1DA2B861876A}"/>
      </w:docPartPr>
      <w:docPartBody>
        <w:p w:rsidR="00CC54E5" w:rsidRDefault="001716E7">
          <w:pPr>
            <w:pStyle w:val="CF513C9340F3463EA687F619CC89A44A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55C53E7CB45E426786C992626E29D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C5966-AB84-4AC5-AA53-BD80D53ED3AE}"/>
      </w:docPartPr>
      <w:docPartBody>
        <w:p w:rsidR="00CC54E5" w:rsidRDefault="001716E7">
          <w:pPr>
            <w:pStyle w:val="55C53E7CB45E426786C992626E29D1D4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6CCAD90394DF45E1B3123E82CB82A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9CDA4-9F27-4157-98A9-99F5529D2694}"/>
      </w:docPartPr>
      <w:docPartBody>
        <w:p w:rsidR="00CC54E5" w:rsidRDefault="001716E7">
          <w:pPr>
            <w:pStyle w:val="6CCAD90394DF45E1B3123E82CB82A80B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07CD2DAEC90F4DF7BAF8CD9D8334C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C29F4-A20F-463D-BC18-2A0D2DDCE52B}"/>
      </w:docPartPr>
      <w:docPartBody>
        <w:p w:rsidR="00CC54E5" w:rsidRDefault="001716E7">
          <w:pPr>
            <w:pStyle w:val="07CD2DAEC90F4DF7BAF8CD9D8334CB50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54507ED2F364C6CBC279E4F801A7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5FE2F-E832-4229-BCF3-6B09B525C83B}"/>
      </w:docPartPr>
      <w:docPartBody>
        <w:p w:rsidR="00CC54E5" w:rsidRDefault="001716E7">
          <w:pPr>
            <w:pStyle w:val="C54507ED2F364C6CBC279E4F801A78C6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2524591459DC41C0BB0F5168C8E92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DE4F9-89F1-47B1-909E-1B9FC98B1E59}"/>
      </w:docPartPr>
      <w:docPartBody>
        <w:p w:rsidR="00CC54E5" w:rsidRDefault="001716E7">
          <w:pPr>
            <w:pStyle w:val="2524591459DC41C0BB0F5168C8E92686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3CB7F0E5B063401D8D887E89F3ED1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F2494-372E-4B2B-9295-A64C0FEEF2DD}"/>
      </w:docPartPr>
      <w:docPartBody>
        <w:p w:rsidR="00CC54E5" w:rsidRDefault="001716E7">
          <w:pPr>
            <w:pStyle w:val="3CB7F0E5B063401D8D887E89F3ED1250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8D6BD95FD13546DEA3649EAEE031F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2952C-E706-4F92-8B85-79E415D43E83}"/>
      </w:docPartPr>
      <w:docPartBody>
        <w:p w:rsidR="00CC54E5" w:rsidRDefault="001716E7">
          <w:pPr>
            <w:pStyle w:val="8D6BD95FD13546DEA3649EAEE031F3FA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BE4E423D471544519307BE3896CA1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AF8E9-E7AD-4108-A374-06582EA327C1}"/>
      </w:docPartPr>
      <w:docPartBody>
        <w:p w:rsidR="00CC54E5" w:rsidRDefault="001716E7">
          <w:pPr>
            <w:pStyle w:val="BE4E423D471544519307BE3896CA1AC9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BACD317A667D4F53A5715B93DAD74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07BB5-DF26-45C7-B50A-7986AF640F3F}"/>
      </w:docPartPr>
      <w:docPartBody>
        <w:p w:rsidR="00CC54E5" w:rsidRDefault="001716E7">
          <w:pPr>
            <w:pStyle w:val="BACD317A667D4F53A5715B93DAD74AF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C19F11101DFE4903AEEB3035BD7BF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E00CE-74CF-4662-935D-4E9BB36ADECC}"/>
      </w:docPartPr>
      <w:docPartBody>
        <w:p w:rsidR="00CC54E5" w:rsidRDefault="001716E7">
          <w:pPr>
            <w:pStyle w:val="C19F11101DFE4903AEEB3035BD7BFB38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FAE9AD6786944CB0BB2CC021F6A7C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0459C-5C1D-4794-AD98-51CBFFC2881A}"/>
      </w:docPartPr>
      <w:docPartBody>
        <w:p w:rsidR="00CC54E5" w:rsidRDefault="001716E7">
          <w:pPr>
            <w:pStyle w:val="FAE9AD6786944CB0BB2CC021F6A7CB67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1101FD3EDA1F418C901925CB85E0B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DB31DC-875A-4A0B-A3CE-DF054FD7AC8C}"/>
      </w:docPartPr>
      <w:docPartBody>
        <w:p w:rsidR="00CC54E5" w:rsidRDefault="001716E7">
          <w:pPr>
            <w:pStyle w:val="1101FD3EDA1F418C901925CB85E0B2D2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94DF714044CD4CA098D905A558324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12E3C-6DE6-4194-95DE-59D81D1CD0F1}"/>
      </w:docPartPr>
      <w:docPartBody>
        <w:p w:rsidR="00CC54E5" w:rsidRDefault="001716E7">
          <w:pPr>
            <w:pStyle w:val="94DF714044CD4CA098D905A558324321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CEB7207E649B45DC81CD630A4C807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74567-2396-4E45-B8AE-9739A7CCDDF3}"/>
      </w:docPartPr>
      <w:docPartBody>
        <w:p w:rsidR="00CC54E5" w:rsidRDefault="001716E7">
          <w:pPr>
            <w:pStyle w:val="CEB7207E649B45DC81CD630A4C8072C0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9E26A9DEA7845B4B91F10541B939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22B42-E29E-4555-91A5-0CE3B8AC442E}"/>
      </w:docPartPr>
      <w:docPartBody>
        <w:p w:rsidR="00CC54E5" w:rsidRDefault="001716E7">
          <w:pPr>
            <w:pStyle w:val="59E26A9DEA7845B4B91F10541B939563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59CE7E850A454B708688D662F7807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68ABD-FA30-486A-A041-1CE01D931659}"/>
      </w:docPartPr>
      <w:docPartBody>
        <w:p w:rsidR="00CC54E5" w:rsidRDefault="001716E7">
          <w:pPr>
            <w:pStyle w:val="59CE7E850A454B708688D662F7807DE8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A3E08E25C93D45B29B0C084FFC0EC0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CD242-53B9-430F-977F-223937C75E10}"/>
      </w:docPartPr>
      <w:docPartBody>
        <w:p w:rsidR="00CC54E5" w:rsidRDefault="001716E7">
          <w:pPr>
            <w:pStyle w:val="A3E08E25C93D45B29B0C084FFC0EC0B4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B00C323A57FD418D83651A516762C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13D3E-B5FF-48E3-B249-6291BFBAA28A}"/>
      </w:docPartPr>
      <w:docPartBody>
        <w:p w:rsidR="00CC54E5" w:rsidRDefault="001716E7">
          <w:pPr>
            <w:pStyle w:val="B00C323A57FD418D83651A516762CAB5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91D4B36CFE52482998592633BD428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63DDC-509F-41F3-B313-BC289AB01602}"/>
      </w:docPartPr>
      <w:docPartBody>
        <w:p w:rsidR="00CC54E5" w:rsidRDefault="001716E7">
          <w:pPr>
            <w:pStyle w:val="91D4B36CFE52482998592633BD428CDB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5BC92A7615BF4D2ABCE8000FE6313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18DE9-631B-4FEB-B0BC-89A0D95BC8F7}"/>
      </w:docPartPr>
      <w:docPartBody>
        <w:p w:rsidR="00CC54E5" w:rsidRDefault="001716E7">
          <w:pPr>
            <w:pStyle w:val="5BC92A7615BF4D2ABCE8000FE6313531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237D1A03579D40D3BEBE547CD64BA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8F075-86B9-447A-80FB-28AFED230CE6}"/>
      </w:docPartPr>
      <w:docPartBody>
        <w:p w:rsidR="00CC54E5" w:rsidRDefault="001716E7">
          <w:pPr>
            <w:pStyle w:val="237D1A03579D40D3BEBE547CD64BAB24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90CAD0D25E514422802C54030E7F9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83304-3DB8-4D5A-97D5-75EB454DC8F9}"/>
      </w:docPartPr>
      <w:docPartBody>
        <w:p w:rsidR="00CC54E5" w:rsidRDefault="001716E7">
          <w:pPr>
            <w:pStyle w:val="90CAD0D25E514422802C54030E7F9B0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244B3A996BCF407D8E44F9303DB9B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3EA99-1E2D-4513-A4F9-A62691798E5B}"/>
      </w:docPartPr>
      <w:docPartBody>
        <w:p w:rsidR="00CC54E5" w:rsidRDefault="001716E7">
          <w:pPr>
            <w:pStyle w:val="244B3A996BCF407D8E44F9303DB9B7AE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8243560EA3774B6FBA2C2634928E9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2665A-EC3C-4838-A091-A860C0659FF9}"/>
      </w:docPartPr>
      <w:docPartBody>
        <w:p w:rsidR="00CC54E5" w:rsidRDefault="001716E7">
          <w:pPr>
            <w:pStyle w:val="8243560EA3774B6FBA2C2634928E9B1F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7EA4AEF0980F461C9878BD7C1930D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4F57E-D9C8-4D7F-A51D-B52975FECA3B}"/>
      </w:docPartPr>
      <w:docPartBody>
        <w:p w:rsidR="00CC54E5" w:rsidRDefault="001716E7">
          <w:pPr>
            <w:pStyle w:val="7EA4AEF0980F461C9878BD7C1930DAC6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5EA130585BB74FCF91175C061B6E6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770BA-9F37-47BE-9E15-9D6784395058}"/>
      </w:docPartPr>
      <w:docPartBody>
        <w:p w:rsidR="00CC54E5" w:rsidRDefault="001716E7">
          <w:pPr>
            <w:pStyle w:val="5EA130585BB74FCF91175C061B6E6589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B723F6890EE04410B1DDF27CC29FB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9D0CE-6403-404B-9E72-A32E3A0B0D40}"/>
      </w:docPartPr>
      <w:docPartBody>
        <w:p w:rsidR="00CC54E5" w:rsidRDefault="001716E7">
          <w:pPr>
            <w:pStyle w:val="B723F6890EE04410B1DDF27CC29FB5C1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210D55C1CF34808AFB794006AE0E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AEB60-6173-4173-8951-665DDDAD138D}"/>
      </w:docPartPr>
      <w:docPartBody>
        <w:p w:rsidR="00CC54E5" w:rsidRDefault="001716E7">
          <w:pPr>
            <w:pStyle w:val="1210D55C1CF34808AFB794006AE0E3FE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C9DB72DB6404CB18DDC1615BEC81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11AAF-7687-4A73-981F-2334921A62B5}"/>
      </w:docPartPr>
      <w:docPartBody>
        <w:p w:rsidR="00CC54E5" w:rsidRDefault="001716E7">
          <w:pPr>
            <w:pStyle w:val="0C9DB72DB6404CB18DDC1615BEC8128E"/>
          </w:pPr>
          <w:r w:rsidRPr="00776B11">
            <w:rPr>
              <w:rStyle w:val="PlaceholderText"/>
              <w:b/>
              <w:i/>
            </w:rPr>
            <w:t>Person 6</w:t>
          </w:r>
          <w:r w:rsidRPr="00776B11">
            <w:rPr>
              <w:rStyle w:val="PlaceholderText"/>
              <w:b/>
              <w:i/>
            </w:rPr>
            <w:br/>
          </w:r>
          <w:r w:rsidRPr="00776B11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ensure all key personnel are included – copy and paste for more tables,or delete any extra</w:t>
          </w:r>
        </w:p>
      </w:docPartBody>
    </w:docPart>
    <w:docPart>
      <w:docPartPr>
        <w:name w:val="22A821955BE444F4A6CE22A50EA98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72EFD-3D16-47BD-8F79-71C92E1725A3}"/>
      </w:docPartPr>
      <w:docPartBody>
        <w:p w:rsidR="00CC54E5" w:rsidRDefault="001716E7">
          <w:pPr>
            <w:pStyle w:val="22A821955BE444F4A6CE22A50EA98807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B538A266F8264737B6169A2562FB5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00CE06-A0AA-45E6-B654-068B1B5CE947}"/>
      </w:docPartPr>
      <w:docPartBody>
        <w:p w:rsidR="00CC54E5" w:rsidRDefault="001716E7">
          <w:pPr>
            <w:pStyle w:val="B538A266F8264737B6169A2562FB579B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33F6708D4D734BA8BB0493BFEE624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96387-4323-43A5-A53B-E07C1D9F8B66}"/>
      </w:docPartPr>
      <w:docPartBody>
        <w:p w:rsidR="00CC54E5" w:rsidRDefault="001716E7">
          <w:pPr>
            <w:pStyle w:val="33F6708D4D734BA8BB0493BFEE6248A8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9854554777B742469D53BD13F70A0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3C7B7-BAEB-42F5-A624-D58CC4BE4792}"/>
      </w:docPartPr>
      <w:docPartBody>
        <w:p w:rsidR="00CC54E5" w:rsidRDefault="001716E7">
          <w:pPr>
            <w:pStyle w:val="9854554777B742469D53BD13F70A0C80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6501EACADD414DC1B0F02874DDFF9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205FE-0AAA-4AA1-AF99-1E8E1B71DDA9}"/>
      </w:docPartPr>
      <w:docPartBody>
        <w:p w:rsidR="00CC54E5" w:rsidRDefault="001716E7">
          <w:pPr>
            <w:pStyle w:val="6501EACADD414DC1B0F02874DDFF9F2F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87C3DAAC584D407D971B33333E39C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F81E9-6382-425E-9692-F19B7B37382C}"/>
      </w:docPartPr>
      <w:docPartBody>
        <w:p w:rsidR="00CC54E5" w:rsidRDefault="001716E7">
          <w:pPr>
            <w:pStyle w:val="87C3DAAC584D407D971B33333E39C96C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BE7AC37BE1A4505A8D5E066086AB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BAACE-E5EC-44F1-A5C1-C9FE1C72B53D}"/>
      </w:docPartPr>
      <w:docPartBody>
        <w:p w:rsidR="00CC54E5" w:rsidRDefault="001716E7">
          <w:pPr>
            <w:pStyle w:val="3BE7AC37BE1A4505A8D5E066086ABD1B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A8D6F271237949FB9C8022DF5DD55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B7C1F-E1E3-4764-A5BD-0C6783160E7C}"/>
      </w:docPartPr>
      <w:docPartBody>
        <w:p w:rsidR="00CC54E5" w:rsidRDefault="001716E7">
          <w:pPr>
            <w:pStyle w:val="A8D6F271237949FB9C8022DF5DD55D96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28A3C9710FFC4727AFA60A27CD298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06EEA-3A56-4872-A18C-5F2BB0BA3F4E}"/>
      </w:docPartPr>
      <w:docPartBody>
        <w:p w:rsidR="00CC54E5" w:rsidRDefault="001716E7">
          <w:pPr>
            <w:pStyle w:val="28A3C9710FFC4727AFA60A27CD298547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B63E469C8C50401ABE077BD26C82A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F31FD-E1E3-4044-9794-C91D497DDE08}"/>
      </w:docPartPr>
      <w:docPartBody>
        <w:p w:rsidR="00CC54E5" w:rsidRDefault="001716E7">
          <w:pPr>
            <w:pStyle w:val="B63E469C8C50401ABE077BD26C82AB75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8E6AB0C1ACA34F3383FC9F4DD3A93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55DB9-6428-45EE-8BD4-FF5C25DC192A}"/>
      </w:docPartPr>
      <w:docPartBody>
        <w:p w:rsidR="00CC54E5" w:rsidRDefault="001716E7">
          <w:pPr>
            <w:pStyle w:val="8E6AB0C1ACA34F3383FC9F4DD3A934EA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CF8534D0F1D24174AA7E6792E7F61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67B15-4044-43D2-9F80-234538FBB480}"/>
      </w:docPartPr>
      <w:docPartBody>
        <w:p w:rsidR="00CC54E5" w:rsidRDefault="001716E7">
          <w:pPr>
            <w:pStyle w:val="CF8534D0F1D24174AA7E6792E7F61634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036959D28B0E40BCA5618C9608AB4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FBDFB-2B9D-400C-B37E-12BB64FD94E0}"/>
      </w:docPartPr>
      <w:docPartBody>
        <w:p w:rsidR="00CC54E5" w:rsidRDefault="001716E7">
          <w:pPr>
            <w:pStyle w:val="036959D28B0E40BCA5618C9608AB4493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EDB6AADF39AA4EA980B20E798BE16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4D36D-226B-44F5-A274-8098960E6549}"/>
      </w:docPartPr>
      <w:docPartBody>
        <w:p w:rsidR="00CC54E5" w:rsidRDefault="001716E7">
          <w:pPr>
            <w:pStyle w:val="EDB6AADF39AA4EA980B20E798BE167D8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840D6BE2ED04CB789AB3B0A3A091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46E23-7BFD-46D9-B6D3-6D57211F9BCC}"/>
      </w:docPartPr>
      <w:docPartBody>
        <w:p w:rsidR="00CC54E5" w:rsidRDefault="001716E7">
          <w:pPr>
            <w:pStyle w:val="5840D6BE2ED04CB789AB3B0A3A09181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E36375AB29CC4C4ABFFD16C8C3F7D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55D2F-3113-4620-8E43-E37390FF93B6}"/>
      </w:docPartPr>
      <w:docPartBody>
        <w:p w:rsidR="00CC54E5" w:rsidRDefault="001716E7">
          <w:pPr>
            <w:pStyle w:val="E36375AB29CC4C4ABFFD16C8C3F7D32A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E31248533D624682845CDF07FD93C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AE390-3F1B-42C2-B243-64EF2BD55311}"/>
      </w:docPartPr>
      <w:docPartBody>
        <w:p w:rsidR="00CC54E5" w:rsidRDefault="001716E7">
          <w:pPr>
            <w:pStyle w:val="E31248533D624682845CDF07FD93C19F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BC0E9B0D027140CEBF3402EFAB845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B809E-CAFB-4B96-874C-4A8686A3C281}"/>
      </w:docPartPr>
      <w:docPartBody>
        <w:p w:rsidR="00CC54E5" w:rsidRDefault="001716E7">
          <w:pPr>
            <w:pStyle w:val="BC0E9B0D027140CEBF3402EFAB8455B7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5D24E5BF88714545BF27B39C7EA0E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A7F27-CF59-4928-84FE-BF3482251A3E}"/>
      </w:docPartPr>
      <w:docPartBody>
        <w:p w:rsidR="00CC54E5" w:rsidRDefault="001716E7">
          <w:pPr>
            <w:pStyle w:val="5D24E5BF88714545BF27B39C7EA0EBA3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00C6AFAD239F40D2803A25D9760C4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5640A-7398-4467-AB29-DBC4F1ABBA87}"/>
      </w:docPartPr>
      <w:docPartBody>
        <w:p w:rsidR="00CC54E5" w:rsidRDefault="001716E7">
          <w:pPr>
            <w:pStyle w:val="00C6AFAD239F40D2803A25D9760C4323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8B57E11BC927492EA7DCF4FA163BB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84BD2-A850-4A4D-A4F1-DF1B8F451240}"/>
      </w:docPartPr>
      <w:docPartBody>
        <w:p w:rsidR="00CC54E5" w:rsidRDefault="001716E7">
          <w:pPr>
            <w:pStyle w:val="8B57E11BC927492EA7DCF4FA163BB61E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EFC5F759C0514597BE8E4C4E33EDB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EEBD99-FA2F-49F5-9002-2A43A71388F5}"/>
      </w:docPartPr>
      <w:docPartBody>
        <w:p w:rsidR="00CC54E5" w:rsidRDefault="001716E7">
          <w:pPr>
            <w:pStyle w:val="EFC5F759C0514597BE8E4C4E33EDB17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2B1346D4C9754F0A9DA3A57FE39E6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E09A9-2BDB-4C2F-BB65-5F6D34194729}"/>
      </w:docPartPr>
      <w:docPartBody>
        <w:p w:rsidR="00CC54E5" w:rsidRDefault="001716E7">
          <w:pPr>
            <w:pStyle w:val="2B1346D4C9754F0A9DA3A57FE39E6A10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D95979977A7C43DC8D6FFB84F24E0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9236A-BB1D-4441-BD7C-83634B39CBB0}"/>
      </w:docPartPr>
      <w:docPartBody>
        <w:p w:rsidR="00CC54E5" w:rsidRDefault="001716E7">
          <w:pPr>
            <w:pStyle w:val="D95979977A7C43DC8D6FFB84F24E0CA3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ADEE4C7EE0534F90AF282E341819D8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E18E0-67F6-4EF4-9B0D-788ECB42EB23}"/>
      </w:docPartPr>
      <w:docPartBody>
        <w:p w:rsidR="00CC54E5" w:rsidRDefault="001716E7">
          <w:pPr>
            <w:pStyle w:val="ADEE4C7EE0534F90AF282E341819D88B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45C3A0075C614CB9ACD140F81138E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A22CA-0620-406E-A093-D818C985551C}"/>
      </w:docPartPr>
      <w:docPartBody>
        <w:p w:rsidR="00CC54E5" w:rsidRDefault="001716E7">
          <w:pPr>
            <w:pStyle w:val="45C3A0075C614CB9ACD140F81138ECD1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B2447250F1CA4B2C8BC74C515A733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21F2C-E356-4FDC-8AB6-008CD7C50339}"/>
      </w:docPartPr>
      <w:docPartBody>
        <w:p w:rsidR="00CC54E5" w:rsidRDefault="001716E7">
          <w:pPr>
            <w:pStyle w:val="B2447250F1CA4B2C8BC74C515A73302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FA5D85158C04404A6F4ED265F915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B510B-2DF2-43DB-84C7-8A0703B0621A}"/>
      </w:docPartPr>
      <w:docPartBody>
        <w:p w:rsidR="00CC54E5" w:rsidRDefault="001716E7">
          <w:pPr>
            <w:pStyle w:val="1FA5D85158C04404A6F4ED265F915377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DDBD20B8D4FB46C08F1A476F8699C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70017-5321-4049-9A6B-F9F5415CAA95}"/>
      </w:docPartPr>
      <w:docPartBody>
        <w:p w:rsidR="00CC54E5" w:rsidRDefault="001716E7">
          <w:pPr>
            <w:pStyle w:val="DDBD20B8D4FB46C08F1A476F8699C151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19B673ADDECE4E61B6E9C3AE6934B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EEA16-C4DF-4296-AB2E-DEFA74CDA908}"/>
      </w:docPartPr>
      <w:docPartBody>
        <w:p w:rsidR="00CC54E5" w:rsidRDefault="001716E7">
          <w:pPr>
            <w:pStyle w:val="19B673ADDECE4E61B6E9C3AE6934BCCD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B2435ECF9DF84E2FAABFCEDCA9B95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24355-609A-4319-8630-6DA7E1CC64E5}"/>
      </w:docPartPr>
      <w:docPartBody>
        <w:p w:rsidR="00CC54E5" w:rsidRDefault="001716E7">
          <w:pPr>
            <w:pStyle w:val="B2435ECF9DF84E2FAABFCEDCA9B953A7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88F94A7C427347B48EC21836918DC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74CCD-C6D6-407C-B615-A56867243753}"/>
      </w:docPartPr>
      <w:docPartBody>
        <w:p w:rsidR="00CC54E5" w:rsidRDefault="001716E7">
          <w:pPr>
            <w:pStyle w:val="88F94A7C427347B48EC21836918DC647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853DF711F3144E62885F3516E4E7C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24D44-0FE2-4333-9A81-E5845358FBC6}"/>
      </w:docPartPr>
      <w:docPartBody>
        <w:p w:rsidR="00CC54E5" w:rsidRDefault="001716E7">
          <w:pPr>
            <w:pStyle w:val="853DF711F3144E62885F3516E4E7C43C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FC76467E24694BE7BECEDDAC853BA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D6E83-BC90-47B0-AC95-43E274AD3305}"/>
      </w:docPartPr>
      <w:docPartBody>
        <w:p w:rsidR="00CC54E5" w:rsidRDefault="001716E7">
          <w:pPr>
            <w:pStyle w:val="FC76467E24694BE7BECEDDAC853BA07F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929FB5EF40244B8BB2A69C1FA841C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68FF1-4A82-4106-BA79-DB0042DDF332}"/>
      </w:docPartPr>
      <w:docPartBody>
        <w:p w:rsidR="00D62102" w:rsidRDefault="00C25989" w:rsidP="00C25989">
          <w:pPr>
            <w:pStyle w:val="929FB5EF40244B8BB2A69C1FA841C930"/>
          </w:pPr>
          <w:r>
            <w:rPr>
              <w:rStyle w:val="PlaceholderText"/>
            </w:rPr>
            <w:t>Title of RFP</w:t>
          </w:r>
        </w:p>
      </w:docPartBody>
    </w:docPart>
    <w:docPart>
      <w:docPartPr>
        <w:name w:val="01941D2C1BF44C2A90A36AE8CB83D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585D1-654C-4EA9-8C0B-620E03B9F1DB}"/>
      </w:docPartPr>
      <w:docPartBody>
        <w:p w:rsidR="00D62102" w:rsidRDefault="00C25989" w:rsidP="00C25989">
          <w:pPr>
            <w:pStyle w:val="01941D2C1BF44C2A90A36AE8CB83D4F6"/>
          </w:pPr>
          <w:r>
            <w:rPr>
              <w:rStyle w:val="PlaceholderText"/>
            </w:rPr>
            <w:t>RFP# xxx-2023</w:t>
          </w:r>
        </w:p>
      </w:docPartBody>
    </w:docPart>
    <w:docPart>
      <w:docPartPr>
        <w:name w:val="91C451E0C55D4A8AA1D9AC07E21AE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5E697-7094-4474-A83A-257CBA00BF02}"/>
      </w:docPartPr>
      <w:docPartBody>
        <w:p w:rsidR="00000000" w:rsidRDefault="00D62102" w:rsidP="00D62102">
          <w:pPr>
            <w:pStyle w:val="91C451E0C55D4A8AA1D9AC07E21AE6C8"/>
          </w:pPr>
          <w:r>
            <w:rPr>
              <w:rStyle w:val="PlaceholderText"/>
            </w:rPr>
            <w:t>RFP# xxx-2023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6E7"/>
    <w:rsid w:val="001716E7"/>
    <w:rsid w:val="00C25989"/>
    <w:rsid w:val="00CC54E5"/>
    <w:rsid w:val="00D62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62102"/>
    <w:rPr>
      <w:color w:val="808080"/>
    </w:rPr>
  </w:style>
  <w:style w:type="paragraph" w:customStyle="1" w:styleId="504A08E6B97B45F88A7AD6E293E57EB3">
    <w:name w:val="504A08E6B97B45F88A7AD6E293E57EB3"/>
  </w:style>
  <w:style w:type="paragraph" w:customStyle="1" w:styleId="A25408644B644890B08B5A92A270343B">
    <w:name w:val="A25408644B644890B08B5A92A270343B"/>
  </w:style>
  <w:style w:type="paragraph" w:customStyle="1" w:styleId="8AC6053B098347C1B9F4821F8F9179A6">
    <w:name w:val="8AC6053B098347C1B9F4821F8F9179A6"/>
  </w:style>
  <w:style w:type="paragraph" w:customStyle="1" w:styleId="05851DA2D0554AE1879F373112493A71">
    <w:name w:val="05851DA2D0554AE1879F373112493A71"/>
  </w:style>
  <w:style w:type="paragraph" w:customStyle="1" w:styleId="C06E1940F3754352A180BE930A03FD13">
    <w:name w:val="C06E1940F3754352A180BE930A03FD13"/>
  </w:style>
  <w:style w:type="paragraph" w:customStyle="1" w:styleId="8A86EABDFDCB495495F1DB9DAC6C1FF9">
    <w:name w:val="8A86EABDFDCB495495F1DB9DAC6C1FF9"/>
  </w:style>
  <w:style w:type="paragraph" w:customStyle="1" w:styleId="3B94BE87F64747A6A72DB24DE29F13DE">
    <w:name w:val="3B94BE87F64747A6A72DB24DE29F13DE"/>
  </w:style>
  <w:style w:type="paragraph" w:customStyle="1" w:styleId="9EAC93BA4A9D4CB7997F17846F563A0D">
    <w:name w:val="9EAC93BA4A9D4CB7997F17846F563A0D"/>
  </w:style>
  <w:style w:type="paragraph" w:customStyle="1" w:styleId="5C0CE74F93D54BD9B1D20FFB6F198456">
    <w:name w:val="5C0CE74F93D54BD9B1D20FFB6F198456"/>
  </w:style>
  <w:style w:type="paragraph" w:customStyle="1" w:styleId="C2B3B9BCB4684DD0A76AD6C61828179D">
    <w:name w:val="C2B3B9BCB4684DD0A76AD6C61828179D"/>
  </w:style>
  <w:style w:type="paragraph" w:customStyle="1" w:styleId="B16853350EF04421B842017CF27EED16">
    <w:name w:val="B16853350EF04421B842017CF27EED16"/>
  </w:style>
  <w:style w:type="paragraph" w:customStyle="1" w:styleId="5173BE8D3A7246378D8560F80F093205">
    <w:name w:val="5173BE8D3A7246378D8560F80F093205"/>
  </w:style>
  <w:style w:type="paragraph" w:customStyle="1" w:styleId="13AB970A99E14CF0AD26CABE9AE446D3">
    <w:name w:val="13AB970A99E14CF0AD26CABE9AE446D3"/>
  </w:style>
  <w:style w:type="paragraph" w:customStyle="1" w:styleId="4053327015244180B6B5A001186A7F05">
    <w:name w:val="4053327015244180B6B5A001186A7F05"/>
  </w:style>
  <w:style w:type="paragraph" w:customStyle="1" w:styleId="14762583C8F642988D430C967F8C3F68">
    <w:name w:val="14762583C8F642988D430C967F8C3F68"/>
  </w:style>
  <w:style w:type="paragraph" w:customStyle="1" w:styleId="78B4177EFCAF4758B6A263918B5889F8">
    <w:name w:val="78B4177EFCAF4758B6A263918B5889F8"/>
  </w:style>
  <w:style w:type="paragraph" w:customStyle="1" w:styleId="5DE70FFB1D444AAFA24FE2DF303E31FF">
    <w:name w:val="5DE70FFB1D444AAFA24FE2DF303E31FF"/>
  </w:style>
  <w:style w:type="paragraph" w:customStyle="1" w:styleId="9A17BB34D4974588AC27A68AA9503335">
    <w:name w:val="9A17BB34D4974588AC27A68AA9503335"/>
  </w:style>
  <w:style w:type="paragraph" w:customStyle="1" w:styleId="B3D2A58EFA974213959F1801D489D040">
    <w:name w:val="B3D2A58EFA974213959F1801D489D040"/>
  </w:style>
  <w:style w:type="paragraph" w:customStyle="1" w:styleId="A2A4BFCB27C740E7BE7C4A9714270881">
    <w:name w:val="A2A4BFCB27C740E7BE7C4A9714270881"/>
  </w:style>
  <w:style w:type="paragraph" w:customStyle="1" w:styleId="E1AFADB590E649F78BEF4DF1987A1E4E">
    <w:name w:val="E1AFADB590E649F78BEF4DF1987A1E4E"/>
  </w:style>
  <w:style w:type="paragraph" w:customStyle="1" w:styleId="DCF0B341F3A14E72B5FB01BBAA1BF880">
    <w:name w:val="DCF0B341F3A14E72B5FB01BBAA1BF880"/>
  </w:style>
  <w:style w:type="paragraph" w:customStyle="1" w:styleId="7DFD1601D1204F9487D5FCC1F45635E4">
    <w:name w:val="7DFD1601D1204F9487D5FCC1F45635E4"/>
  </w:style>
  <w:style w:type="paragraph" w:customStyle="1" w:styleId="33A0B25498EA4D66B686E822D25366F8">
    <w:name w:val="33A0B25498EA4D66B686E822D25366F8"/>
  </w:style>
  <w:style w:type="paragraph" w:customStyle="1" w:styleId="C05C09438AF74FC2B1287895316B7040">
    <w:name w:val="C05C09438AF74FC2B1287895316B7040"/>
  </w:style>
  <w:style w:type="paragraph" w:customStyle="1" w:styleId="A8D6E9EADD2B45AD9DC9988E3D725E8F">
    <w:name w:val="A8D6E9EADD2B45AD9DC9988E3D725E8F"/>
  </w:style>
  <w:style w:type="paragraph" w:customStyle="1" w:styleId="8CDE623A00424EFDA9C57122360F428B">
    <w:name w:val="8CDE623A00424EFDA9C57122360F428B"/>
  </w:style>
  <w:style w:type="paragraph" w:customStyle="1" w:styleId="BDC96116975D4698978886163E78E5BD">
    <w:name w:val="BDC96116975D4698978886163E78E5BD"/>
  </w:style>
  <w:style w:type="paragraph" w:customStyle="1" w:styleId="E599C075006D4C8A920CA10E33D86CE8">
    <w:name w:val="E599C075006D4C8A920CA10E33D86CE8"/>
  </w:style>
  <w:style w:type="paragraph" w:customStyle="1" w:styleId="441374A2C284478BB312E8BD53CEBAB6">
    <w:name w:val="441374A2C284478BB312E8BD53CEBAB6"/>
  </w:style>
  <w:style w:type="paragraph" w:customStyle="1" w:styleId="B598538D212044D891AC8D8A24BB350C">
    <w:name w:val="B598538D212044D891AC8D8A24BB350C"/>
  </w:style>
  <w:style w:type="paragraph" w:customStyle="1" w:styleId="5A6A707CEFB446979C0E67CFCB3029B5">
    <w:name w:val="5A6A707CEFB446979C0E67CFCB3029B5"/>
  </w:style>
  <w:style w:type="paragraph" w:customStyle="1" w:styleId="0B29A2510490443D9E08A987273C145B">
    <w:name w:val="0B29A2510490443D9E08A987273C145B"/>
  </w:style>
  <w:style w:type="paragraph" w:customStyle="1" w:styleId="DE748F4EE998485387C2AA7FE940861B">
    <w:name w:val="DE748F4EE998485387C2AA7FE940861B"/>
  </w:style>
  <w:style w:type="paragraph" w:customStyle="1" w:styleId="D7153B8D13C943CD98C29D6F7B73BB6B">
    <w:name w:val="D7153B8D13C943CD98C29D6F7B73BB6B"/>
  </w:style>
  <w:style w:type="paragraph" w:customStyle="1" w:styleId="06C32F37FC064CBD9A0EAEBABC67E019">
    <w:name w:val="06C32F37FC064CBD9A0EAEBABC67E019"/>
  </w:style>
  <w:style w:type="paragraph" w:customStyle="1" w:styleId="52552F77EC68451F8344D7B244BFB143">
    <w:name w:val="52552F77EC68451F8344D7B244BFB143"/>
  </w:style>
  <w:style w:type="paragraph" w:customStyle="1" w:styleId="78210338A52C47BF888A8509AA55AFD7">
    <w:name w:val="78210338A52C47BF888A8509AA55AFD7"/>
  </w:style>
  <w:style w:type="paragraph" w:customStyle="1" w:styleId="D9DB05AC338A4B4883BFDFEC77D89200">
    <w:name w:val="D9DB05AC338A4B4883BFDFEC77D89200"/>
  </w:style>
  <w:style w:type="paragraph" w:customStyle="1" w:styleId="C1E204D210FC4146AAB314E0581F85AA">
    <w:name w:val="C1E204D210FC4146AAB314E0581F85AA"/>
  </w:style>
  <w:style w:type="paragraph" w:customStyle="1" w:styleId="0B1840544EA34F9EA3B39CD9B71473B8">
    <w:name w:val="0B1840544EA34F9EA3B39CD9B71473B8"/>
  </w:style>
  <w:style w:type="paragraph" w:customStyle="1" w:styleId="7D9ABB9CC85C4CA0A8D20B6A8B259E98">
    <w:name w:val="7D9ABB9CC85C4CA0A8D20B6A8B259E98"/>
  </w:style>
  <w:style w:type="paragraph" w:customStyle="1" w:styleId="71F89398DA594B188179AE4A830E1975">
    <w:name w:val="71F89398DA594B188179AE4A830E1975"/>
  </w:style>
  <w:style w:type="paragraph" w:customStyle="1" w:styleId="2CD1241734BC486487C19681AEE50DE9">
    <w:name w:val="2CD1241734BC486487C19681AEE50DE9"/>
  </w:style>
  <w:style w:type="paragraph" w:customStyle="1" w:styleId="3CA325E397934F1AA6FA5000522E3B73">
    <w:name w:val="3CA325E397934F1AA6FA5000522E3B73"/>
  </w:style>
  <w:style w:type="paragraph" w:customStyle="1" w:styleId="89ED535C8A2746F2A5A7AFEB89385D4E">
    <w:name w:val="89ED535C8A2746F2A5A7AFEB89385D4E"/>
  </w:style>
  <w:style w:type="paragraph" w:customStyle="1" w:styleId="32BA3973B85E4C21AA495AC9E59B84CF">
    <w:name w:val="32BA3973B85E4C21AA495AC9E59B84CF"/>
  </w:style>
  <w:style w:type="paragraph" w:customStyle="1" w:styleId="E1A711373540444B8B28E62A99943469">
    <w:name w:val="E1A711373540444B8B28E62A99943469"/>
  </w:style>
  <w:style w:type="paragraph" w:customStyle="1" w:styleId="8157386AD308442CACE547934B7F5034">
    <w:name w:val="8157386AD308442CACE547934B7F5034"/>
  </w:style>
  <w:style w:type="paragraph" w:customStyle="1" w:styleId="CC79A4B3592B41339A7645BFDC4F7F31">
    <w:name w:val="CC79A4B3592B41339A7645BFDC4F7F31"/>
  </w:style>
  <w:style w:type="paragraph" w:customStyle="1" w:styleId="ECE76F8D46214532819357257C06039F">
    <w:name w:val="ECE76F8D46214532819357257C06039F"/>
  </w:style>
  <w:style w:type="paragraph" w:customStyle="1" w:styleId="FD5BD66999A54EF1968414C6325E7847">
    <w:name w:val="FD5BD66999A54EF1968414C6325E7847"/>
  </w:style>
  <w:style w:type="paragraph" w:customStyle="1" w:styleId="7687EC7E351F46F4BC183E6FBFBFEAFA">
    <w:name w:val="7687EC7E351F46F4BC183E6FBFBFEAFA"/>
  </w:style>
  <w:style w:type="paragraph" w:customStyle="1" w:styleId="18F6A4C3626F42FE978B8ACF09C9C6F5">
    <w:name w:val="18F6A4C3626F42FE978B8ACF09C9C6F5"/>
  </w:style>
  <w:style w:type="paragraph" w:customStyle="1" w:styleId="DC65182120DD4110B0C86A5E76DF87D7">
    <w:name w:val="DC65182120DD4110B0C86A5E76DF87D7"/>
  </w:style>
  <w:style w:type="paragraph" w:customStyle="1" w:styleId="3DF2244433A74F30B96E34686AF48D14">
    <w:name w:val="3DF2244433A74F30B96E34686AF48D14"/>
  </w:style>
  <w:style w:type="paragraph" w:customStyle="1" w:styleId="35429B04A2A145D583AE7A1BF5967D0D">
    <w:name w:val="35429B04A2A145D583AE7A1BF5967D0D"/>
  </w:style>
  <w:style w:type="paragraph" w:customStyle="1" w:styleId="8FDEBC917A93454F90609394E469AC87">
    <w:name w:val="8FDEBC917A93454F90609394E469AC87"/>
  </w:style>
  <w:style w:type="paragraph" w:customStyle="1" w:styleId="583FE4F274624D8A8EF315E998401DBA">
    <w:name w:val="583FE4F274624D8A8EF315E998401DBA"/>
  </w:style>
  <w:style w:type="paragraph" w:customStyle="1" w:styleId="37F08F38D1E044D0A583BBBCC3297AFF">
    <w:name w:val="37F08F38D1E044D0A583BBBCC3297AFF"/>
  </w:style>
  <w:style w:type="paragraph" w:customStyle="1" w:styleId="D1287CEFC8F04CFF8C872421959C1B40">
    <w:name w:val="D1287CEFC8F04CFF8C872421959C1B40"/>
  </w:style>
  <w:style w:type="paragraph" w:customStyle="1" w:styleId="D2747ED1368241DBB8C0021A8992CCB5">
    <w:name w:val="D2747ED1368241DBB8C0021A8992CCB5"/>
  </w:style>
  <w:style w:type="paragraph" w:customStyle="1" w:styleId="A79385F8F96E430BA4723EC085E4EC7C">
    <w:name w:val="A79385F8F96E430BA4723EC085E4EC7C"/>
  </w:style>
  <w:style w:type="paragraph" w:customStyle="1" w:styleId="79F9C10BB8694A9BAB225A14D7ED5B01">
    <w:name w:val="79F9C10BB8694A9BAB225A14D7ED5B01"/>
  </w:style>
  <w:style w:type="paragraph" w:customStyle="1" w:styleId="211E079CF3FB455D809BCC1E74488A18">
    <w:name w:val="211E079CF3FB455D809BCC1E74488A18"/>
  </w:style>
  <w:style w:type="paragraph" w:customStyle="1" w:styleId="DEEBD581F15F48F491F8B94A6B95CD11">
    <w:name w:val="DEEBD581F15F48F491F8B94A6B95CD11"/>
  </w:style>
  <w:style w:type="paragraph" w:customStyle="1" w:styleId="1EA965934F4D4505B6475AA5CB6F979E">
    <w:name w:val="1EA965934F4D4505B6475AA5CB6F979E"/>
  </w:style>
  <w:style w:type="paragraph" w:customStyle="1" w:styleId="DF14E671241C436A8691B4960A866BBE">
    <w:name w:val="DF14E671241C436A8691B4960A866BBE"/>
  </w:style>
  <w:style w:type="paragraph" w:customStyle="1" w:styleId="23CF2BDCFA7542489B58080F424CCAC3">
    <w:name w:val="23CF2BDCFA7542489B58080F424CCAC3"/>
  </w:style>
  <w:style w:type="paragraph" w:customStyle="1" w:styleId="FA0187A5651B48288A2EF97AF79EB98F">
    <w:name w:val="FA0187A5651B48288A2EF97AF79EB98F"/>
  </w:style>
  <w:style w:type="paragraph" w:customStyle="1" w:styleId="A8EB21BB42174E2CA31E0D27BA79913C">
    <w:name w:val="A8EB21BB42174E2CA31E0D27BA79913C"/>
  </w:style>
  <w:style w:type="paragraph" w:customStyle="1" w:styleId="FD2A15FD747841FAA6F6D2CF2894AC1D">
    <w:name w:val="FD2A15FD747841FAA6F6D2CF2894AC1D"/>
  </w:style>
  <w:style w:type="paragraph" w:customStyle="1" w:styleId="B34E13E526844610945724DE7198A231">
    <w:name w:val="B34E13E526844610945724DE7198A231"/>
  </w:style>
  <w:style w:type="paragraph" w:customStyle="1" w:styleId="CC3D2E5CE1624515BAA617375FD8BA97">
    <w:name w:val="CC3D2E5CE1624515BAA617375FD8BA97"/>
  </w:style>
  <w:style w:type="paragraph" w:customStyle="1" w:styleId="EB4B2C3CA0724133829F0FBB20F4B7BD">
    <w:name w:val="EB4B2C3CA0724133829F0FBB20F4B7BD"/>
  </w:style>
  <w:style w:type="paragraph" w:customStyle="1" w:styleId="5C8FF224067841739736B6C6B7BA9EA3">
    <w:name w:val="5C8FF224067841739736B6C6B7BA9EA3"/>
  </w:style>
  <w:style w:type="paragraph" w:customStyle="1" w:styleId="CB21F8874F7347D09CDE06E6E204CB24">
    <w:name w:val="CB21F8874F7347D09CDE06E6E204CB24"/>
  </w:style>
  <w:style w:type="paragraph" w:customStyle="1" w:styleId="54D6669799914C38A4A556B8D55A171D">
    <w:name w:val="54D6669799914C38A4A556B8D55A171D"/>
  </w:style>
  <w:style w:type="paragraph" w:customStyle="1" w:styleId="356ECCEA064443B2A8B5CB516ADF3584">
    <w:name w:val="356ECCEA064443B2A8B5CB516ADF3584"/>
  </w:style>
  <w:style w:type="paragraph" w:customStyle="1" w:styleId="E9F9B9626FC449AB9B126870AC6FC414">
    <w:name w:val="E9F9B9626FC449AB9B126870AC6FC414"/>
  </w:style>
  <w:style w:type="paragraph" w:customStyle="1" w:styleId="4B08C436D61B4B2192AF34D6436AC432">
    <w:name w:val="4B08C436D61B4B2192AF34D6436AC432"/>
  </w:style>
  <w:style w:type="paragraph" w:customStyle="1" w:styleId="58094A4993A94C159D79FC3132ECF0F7">
    <w:name w:val="58094A4993A94C159D79FC3132ECF0F7"/>
  </w:style>
  <w:style w:type="paragraph" w:customStyle="1" w:styleId="F7FBC11637E84DADBE01A2F97C60A3E5">
    <w:name w:val="F7FBC11637E84DADBE01A2F97C60A3E5"/>
  </w:style>
  <w:style w:type="paragraph" w:customStyle="1" w:styleId="5486185E6AF34F359325ACCD44C47875">
    <w:name w:val="5486185E6AF34F359325ACCD44C47875"/>
  </w:style>
  <w:style w:type="paragraph" w:customStyle="1" w:styleId="63E8DB4D4BA44D8B956BEED8852D46B8">
    <w:name w:val="63E8DB4D4BA44D8B956BEED8852D46B8"/>
  </w:style>
  <w:style w:type="paragraph" w:customStyle="1" w:styleId="F04FDCDED3EF4F33A3C97B7725880F3C">
    <w:name w:val="F04FDCDED3EF4F33A3C97B7725880F3C"/>
  </w:style>
  <w:style w:type="paragraph" w:customStyle="1" w:styleId="36F95BFA055E48E391DEE7C0551F601A">
    <w:name w:val="36F95BFA055E48E391DEE7C0551F601A"/>
  </w:style>
  <w:style w:type="paragraph" w:customStyle="1" w:styleId="3061D99256414692B582E5AF5203F64C">
    <w:name w:val="3061D99256414692B582E5AF5203F64C"/>
  </w:style>
  <w:style w:type="paragraph" w:customStyle="1" w:styleId="5788CF215166481690E50155C569EC4F">
    <w:name w:val="5788CF215166481690E50155C569EC4F"/>
  </w:style>
  <w:style w:type="paragraph" w:customStyle="1" w:styleId="704A133FD373458A83BBD107D6DED3B0">
    <w:name w:val="704A133FD373458A83BBD107D6DED3B0"/>
  </w:style>
  <w:style w:type="paragraph" w:customStyle="1" w:styleId="5ACEDFB71FDC4E66BC3300ED411FFB56">
    <w:name w:val="5ACEDFB71FDC4E66BC3300ED411FFB56"/>
  </w:style>
  <w:style w:type="paragraph" w:customStyle="1" w:styleId="2BFC5E8E3F6840ACA8D9355AFEBFDC07">
    <w:name w:val="2BFC5E8E3F6840ACA8D9355AFEBFDC07"/>
  </w:style>
  <w:style w:type="paragraph" w:customStyle="1" w:styleId="1509F4A83BEC40C7B72FF48BA08C9DA4">
    <w:name w:val="1509F4A83BEC40C7B72FF48BA08C9DA4"/>
  </w:style>
  <w:style w:type="paragraph" w:customStyle="1" w:styleId="7C4BDA026263412FA11177C41B04766A">
    <w:name w:val="7C4BDA026263412FA11177C41B04766A"/>
  </w:style>
  <w:style w:type="paragraph" w:customStyle="1" w:styleId="2C4BB4C9C54443ACAFB49C7F3E527CA4">
    <w:name w:val="2C4BB4C9C54443ACAFB49C7F3E527CA4"/>
  </w:style>
  <w:style w:type="paragraph" w:customStyle="1" w:styleId="958FD7FD642A48F0BD893B0CED483C24">
    <w:name w:val="958FD7FD642A48F0BD893B0CED483C24"/>
  </w:style>
  <w:style w:type="paragraph" w:customStyle="1" w:styleId="90C058729AC94832A2C91B097D1F62EA">
    <w:name w:val="90C058729AC94832A2C91B097D1F62EA"/>
  </w:style>
  <w:style w:type="paragraph" w:customStyle="1" w:styleId="02D100EFA24A43E6B49F3C9A7A714FFA">
    <w:name w:val="02D100EFA24A43E6B49F3C9A7A714FFA"/>
  </w:style>
  <w:style w:type="paragraph" w:customStyle="1" w:styleId="7F8F9750AC6545C995F593F7DC083BE2">
    <w:name w:val="7F8F9750AC6545C995F593F7DC083BE2"/>
  </w:style>
  <w:style w:type="paragraph" w:customStyle="1" w:styleId="549969720D3948F389A8AF76F1286137">
    <w:name w:val="549969720D3948F389A8AF76F1286137"/>
  </w:style>
  <w:style w:type="paragraph" w:customStyle="1" w:styleId="D7B1DA0C1E9841DFABBB9E564FBE25C5">
    <w:name w:val="D7B1DA0C1E9841DFABBB9E564FBE25C5"/>
  </w:style>
  <w:style w:type="paragraph" w:customStyle="1" w:styleId="3DE0E0FDF9404131B97DB42F64427A06">
    <w:name w:val="3DE0E0FDF9404131B97DB42F64427A06"/>
  </w:style>
  <w:style w:type="paragraph" w:customStyle="1" w:styleId="1A3E6A9241904247A1C0A8366C41E26F">
    <w:name w:val="1A3E6A9241904247A1C0A8366C41E26F"/>
  </w:style>
  <w:style w:type="paragraph" w:customStyle="1" w:styleId="14F089C5862A4031AA708B8872F7ADE7">
    <w:name w:val="14F089C5862A4031AA708B8872F7ADE7"/>
  </w:style>
  <w:style w:type="paragraph" w:customStyle="1" w:styleId="0CDEE911A74A460887FFC3CD21E53734">
    <w:name w:val="0CDEE911A74A460887FFC3CD21E53734"/>
  </w:style>
  <w:style w:type="paragraph" w:customStyle="1" w:styleId="AB1335EA1FC7404FBF1BE6F0239C15EA">
    <w:name w:val="AB1335EA1FC7404FBF1BE6F0239C15EA"/>
  </w:style>
  <w:style w:type="paragraph" w:customStyle="1" w:styleId="4459F307223A4C489259C2F109998599">
    <w:name w:val="4459F307223A4C489259C2F109998599"/>
  </w:style>
  <w:style w:type="paragraph" w:customStyle="1" w:styleId="7DE077ABE87F49ECBA00B8241A4F4DFC">
    <w:name w:val="7DE077ABE87F49ECBA00B8241A4F4DFC"/>
  </w:style>
  <w:style w:type="paragraph" w:customStyle="1" w:styleId="D333B27773704F4582C0E41A440B88B9">
    <w:name w:val="D333B27773704F4582C0E41A440B88B9"/>
  </w:style>
  <w:style w:type="paragraph" w:customStyle="1" w:styleId="1AC5E54C3E0D4229817A0F7BA681DF7B">
    <w:name w:val="1AC5E54C3E0D4229817A0F7BA681DF7B"/>
  </w:style>
  <w:style w:type="paragraph" w:customStyle="1" w:styleId="DCBCA2A5F0854BF380FF6797F533BAC0">
    <w:name w:val="DCBCA2A5F0854BF380FF6797F533BAC0"/>
  </w:style>
  <w:style w:type="paragraph" w:customStyle="1" w:styleId="2ADE7B0AC05F40818F4B141BA9A85BB1">
    <w:name w:val="2ADE7B0AC05F40818F4B141BA9A85BB1"/>
  </w:style>
  <w:style w:type="paragraph" w:customStyle="1" w:styleId="601123AF1A844D28AC334D67DAB2DE1C">
    <w:name w:val="601123AF1A844D28AC334D67DAB2DE1C"/>
  </w:style>
  <w:style w:type="paragraph" w:customStyle="1" w:styleId="AA75B26CAB56468BAF1D05F710195064">
    <w:name w:val="AA75B26CAB56468BAF1D05F710195064"/>
  </w:style>
  <w:style w:type="paragraph" w:customStyle="1" w:styleId="F697082057414F509A711F6FB6C1F579">
    <w:name w:val="F697082057414F509A711F6FB6C1F579"/>
  </w:style>
  <w:style w:type="paragraph" w:customStyle="1" w:styleId="D08B639734BC4DCE991ACB2FB2CC0555">
    <w:name w:val="D08B639734BC4DCE991ACB2FB2CC0555"/>
  </w:style>
  <w:style w:type="paragraph" w:customStyle="1" w:styleId="32DB0437A42743EC817D3EBAC595776D">
    <w:name w:val="32DB0437A42743EC817D3EBAC595776D"/>
  </w:style>
  <w:style w:type="paragraph" w:customStyle="1" w:styleId="F414DD43C9E746C9A407A2D8B6BAC108">
    <w:name w:val="F414DD43C9E746C9A407A2D8B6BAC108"/>
  </w:style>
  <w:style w:type="paragraph" w:customStyle="1" w:styleId="77607DDE23764C6BA2583D9F02CDE578">
    <w:name w:val="77607DDE23764C6BA2583D9F02CDE578"/>
  </w:style>
  <w:style w:type="paragraph" w:customStyle="1" w:styleId="5A842F4660CD4F2F8F7CF8495695583A">
    <w:name w:val="5A842F4660CD4F2F8F7CF8495695583A"/>
  </w:style>
  <w:style w:type="paragraph" w:customStyle="1" w:styleId="CC2CC88F66F04AD799AE9FB6F5FE791B">
    <w:name w:val="CC2CC88F66F04AD799AE9FB6F5FE791B"/>
  </w:style>
  <w:style w:type="paragraph" w:customStyle="1" w:styleId="986F780096704ADAAA8BED52E80FCE26">
    <w:name w:val="986F780096704ADAAA8BED52E80FCE26"/>
  </w:style>
  <w:style w:type="paragraph" w:customStyle="1" w:styleId="51ADB6A6D7AD4D688694D44A6F5D127A">
    <w:name w:val="51ADB6A6D7AD4D688694D44A6F5D127A"/>
  </w:style>
  <w:style w:type="paragraph" w:customStyle="1" w:styleId="5C9D02E2D8934C3BAC40E7ECF8B55C49">
    <w:name w:val="5C9D02E2D8934C3BAC40E7ECF8B55C49"/>
  </w:style>
  <w:style w:type="paragraph" w:customStyle="1" w:styleId="F21DADE474D14949A5869838DBB51BE5">
    <w:name w:val="F21DADE474D14949A5869838DBB51BE5"/>
  </w:style>
  <w:style w:type="paragraph" w:customStyle="1" w:styleId="9B2358E967EE4B0C85D807A8DF4AC821">
    <w:name w:val="9B2358E967EE4B0C85D807A8DF4AC821"/>
  </w:style>
  <w:style w:type="paragraph" w:customStyle="1" w:styleId="6B998A5FBA2A4ED9A9EACDB004E94869">
    <w:name w:val="6B998A5FBA2A4ED9A9EACDB004E94869"/>
  </w:style>
  <w:style w:type="paragraph" w:customStyle="1" w:styleId="95090EA5BA75439893421E0C7D10D3E7">
    <w:name w:val="95090EA5BA75439893421E0C7D10D3E7"/>
  </w:style>
  <w:style w:type="paragraph" w:customStyle="1" w:styleId="B23452C31AEC416E97E698565602D963">
    <w:name w:val="B23452C31AEC416E97E698565602D963"/>
  </w:style>
  <w:style w:type="paragraph" w:customStyle="1" w:styleId="C9D6F2CF896A4EEC9AB153E993C55039">
    <w:name w:val="C9D6F2CF896A4EEC9AB153E993C55039"/>
  </w:style>
  <w:style w:type="paragraph" w:customStyle="1" w:styleId="9BA67284C89442D0AC6BD8AD41755BCA">
    <w:name w:val="9BA67284C89442D0AC6BD8AD41755BCA"/>
  </w:style>
  <w:style w:type="paragraph" w:customStyle="1" w:styleId="DF7A6727DDD84D33A5F5B292E2ECE8E4">
    <w:name w:val="DF7A6727DDD84D33A5F5B292E2ECE8E4"/>
  </w:style>
  <w:style w:type="paragraph" w:customStyle="1" w:styleId="0377FDDF13B84D7A8A126EE9DFB0D27F">
    <w:name w:val="0377FDDF13B84D7A8A126EE9DFB0D27F"/>
  </w:style>
  <w:style w:type="paragraph" w:customStyle="1" w:styleId="B377ECD60AF5476284B4B13213A0B98A">
    <w:name w:val="B377ECD60AF5476284B4B13213A0B98A"/>
  </w:style>
  <w:style w:type="paragraph" w:customStyle="1" w:styleId="51A3D714E8084CD99092B31B0F866066">
    <w:name w:val="51A3D714E8084CD99092B31B0F866066"/>
  </w:style>
  <w:style w:type="paragraph" w:customStyle="1" w:styleId="313D7369DAA74A34B6168CC09671EE1F">
    <w:name w:val="313D7369DAA74A34B6168CC09671EE1F"/>
  </w:style>
  <w:style w:type="paragraph" w:customStyle="1" w:styleId="424A101A40E34F20B3E1EA40554ED46B">
    <w:name w:val="424A101A40E34F20B3E1EA40554ED46B"/>
  </w:style>
  <w:style w:type="paragraph" w:customStyle="1" w:styleId="28312CB9F32F4D3CA05D04A4C32E995A">
    <w:name w:val="28312CB9F32F4D3CA05D04A4C32E995A"/>
  </w:style>
  <w:style w:type="paragraph" w:customStyle="1" w:styleId="23E304839A2B466FB516352DB65E9499">
    <w:name w:val="23E304839A2B466FB516352DB65E9499"/>
  </w:style>
  <w:style w:type="paragraph" w:customStyle="1" w:styleId="5954F73FED914EA3921B707218338A6A">
    <w:name w:val="5954F73FED914EA3921B707218338A6A"/>
  </w:style>
  <w:style w:type="paragraph" w:customStyle="1" w:styleId="4E5779A88C8C4177853A95D077E2AB05">
    <w:name w:val="4E5779A88C8C4177853A95D077E2AB05"/>
  </w:style>
  <w:style w:type="paragraph" w:customStyle="1" w:styleId="C213258BECDA4537A8A96E9AD52C69E8">
    <w:name w:val="C213258BECDA4537A8A96E9AD52C69E8"/>
  </w:style>
  <w:style w:type="paragraph" w:customStyle="1" w:styleId="24839207D39D4CDA98AB0E7011CEC2BB">
    <w:name w:val="24839207D39D4CDA98AB0E7011CEC2BB"/>
  </w:style>
  <w:style w:type="paragraph" w:customStyle="1" w:styleId="A2AC51990E2F4BD3B9B93901304CA42A">
    <w:name w:val="A2AC51990E2F4BD3B9B93901304CA42A"/>
  </w:style>
  <w:style w:type="paragraph" w:customStyle="1" w:styleId="0A53AB6DC154456BBF8DDB8D6EBF1201">
    <w:name w:val="0A53AB6DC154456BBF8DDB8D6EBF1201"/>
  </w:style>
  <w:style w:type="paragraph" w:customStyle="1" w:styleId="29DE1D99E9C045349596CDA6D722900B">
    <w:name w:val="29DE1D99E9C045349596CDA6D722900B"/>
  </w:style>
  <w:style w:type="paragraph" w:customStyle="1" w:styleId="A9AE6AF9CD784D4481E56D2208AD2F7A">
    <w:name w:val="A9AE6AF9CD784D4481E56D2208AD2F7A"/>
  </w:style>
  <w:style w:type="paragraph" w:customStyle="1" w:styleId="C90602ABCDF9470C93516FFCF64B5B92">
    <w:name w:val="C90602ABCDF9470C93516FFCF64B5B92"/>
  </w:style>
  <w:style w:type="paragraph" w:customStyle="1" w:styleId="2FD7538176E64F249DBEC07F5E4A9C73">
    <w:name w:val="2FD7538176E64F249DBEC07F5E4A9C73"/>
  </w:style>
  <w:style w:type="paragraph" w:customStyle="1" w:styleId="F54FB13B52CB45F0BBDD5E4447EE7EDC">
    <w:name w:val="F54FB13B52CB45F0BBDD5E4447EE7EDC"/>
  </w:style>
  <w:style w:type="paragraph" w:customStyle="1" w:styleId="A2445D61F79447B3BA56447C7B0DDE0A">
    <w:name w:val="A2445D61F79447B3BA56447C7B0DDE0A"/>
  </w:style>
  <w:style w:type="paragraph" w:customStyle="1" w:styleId="76C028BD099A4552960F2E3A6AE7D732">
    <w:name w:val="76C028BD099A4552960F2E3A6AE7D732"/>
  </w:style>
  <w:style w:type="paragraph" w:customStyle="1" w:styleId="1610E132558E42E5A2E9CAC20C798745">
    <w:name w:val="1610E132558E42E5A2E9CAC20C798745"/>
  </w:style>
  <w:style w:type="paragraph" w:customStyle="1" w:styleId="D880862C64654517975C70B9DEA0301F">
    <w:name w:val="D880862C64654517975C70B9DEA0301F"/>
  </w:style>
  <w:style w:type="paragraph" w:customStyle="1" w:styleId="25861604557443F4841507CA119BD94F">
    <w:name w:val="25861604557443F4841507CA119BD94F"/>
  </w:style>
  <w:style w:type="paragraph" w:customStyle="1" w:styleId="433BBBE7DBC44146A270BD447067562A">
    <w:name w:val="433BBBE7DBC44146A270BD447067562A"/>
  </w:style>
  <w:style w:type="paragraph" w:customStyle="1" w:styleId="05BB49EC9CAB413B8D3919B3C354A18E">
    <w:name w:val="05BB49EC9CAB413B8D3919B3C354A18E"/>
  </w:style>
  <w:style w:type="paragraph" w:customStyle="1" w:styleId="8507AE1A903C476E8CFDCE13657B5661">
    <w:name w:val="8507AE1A903C476E8CFDCE13657B5661"/>
  </w:style>
  <w:style w:type="paragraph" w:customStyle="1" w:styleId="98FB2120DD364405BCCA056592C5D46A">
    <w:name w:val="98FB2120DD364405BCCA056592C5D46A"/>
  </w:style>
  <w:style w:type="paragraph" w:customStyle="1" w:styleId="0FF35E7148954DF98AC0DD60918E568C">
    <w:name w:val="0FF35E7148954DF98AC0DD60918E568C"/>
  </w:style>
  <w:style w:type="paragraph" w:customStyle="1" w:styleId="4F88F0AA138846EDB8F466314352F3AB">
    <w:name w:val="4F88F0AA138846EDB8F466314352F3AB"/>
  </w:style>
  <w:style w:type="paragraph" w:customStyle="1" w:styleId="2B8B2D6D47304B799144C7617E866F53">
    <w:name w:val="2B8B2D6D47304B799144C7617E866F53"/>
  </w:style>
  <w:style w:type="paragraph" w:customStyle="1" w:styleId="0980FF967EDD43619F9547FD9FF17B89">
    <w:name w:val="0980FF967EDD43619F9547FD9FF17B89"/>
  </w:style>
  <w:style w:type="paragraph" w:customStyle="1" w:styleId="E935FCFD64E94DA5BB4190CE1451F10B">
    <w:name w:val="E935FCFD64E94DA5BB4190CE1451F10B"/>
  </w:style>
  <w:style w:type="paragraph" w:customStyle="1" w:styleId="F187563AF8724F179232DAAAB4D1F49C">
    <w:name w:val="F187563AF8724F179232DAAAB4D1F49C"/>
  </w:style>
  <w:style w:type="paragraph" w:customStyle="1" w:styleId="35F07BF3C6E74B368D6414B864A95370">
    <w:name w:val="35F07BF3C6E74B368D6414B864A95370"/>
  </w:style>
  <w:style w:type="paragraph" w:customStyle="1" w:styleId="E0B3949463D94679B173552AA8D1B92B">
    <w:name w:val="E0B3949463D94679B173552AA8D1B92B"/>
  </w:style>
  <w:style w:type="paragraph" w:customStyle="1" w:styleId="A60FA0C88F7F41AAA345A242360E1CEC">
    <w:name w:val="A60FA0C88F7F41AAA345A242360E1CEC"/>
  </w:style>
  <w:style w:type="paragraph" w:customStyle="1" w:styleId="0F3C81C8AE49463B86187A69BE9268A5">
    <w:name w:val="0F3C81C8AE49463B86187A69BE9268A5"/>
  </w:style>
  <w:style w:type="paragraph" w:customStyle="1" w:styleId="0F9026A3E7D740CDAC379BCEF32AC18C">
    <w:name w:val="0F9026A3E7D740CDAC379BCEF32AC18C"/>
  </w:style>
  <w:style w:type="paragraph" w:customStyle="1" w:styleId="423B7BB11A86448397A01D5D799083BE">
    <w:name w:val="423B7BB11A86448397A01D5D799083BE"/>
  </w:style>
  <w:style w:type="paragraph" w:customStyle="1" w:styleId="74BA4E2E3A4F48019A8CEAB7C06EEE04">
    <w:name w:val="74BA4E2E3A4F48019A8CEAB7C06EEE04"/>
  </w:style>
  <w:style w:type="paragraph" w:customStyle="1" w:styleId="5D685EE7B1774462B11B0F2300692565">
    <w:name w:val="5D685EE7B1774462B11B0F2300692565"/>
  </w:style>
  <w:style w:type="paragraph" w:customStyle="1" w:styleId="A4C5B1943E354A538297C10B66CCB240">
    <w:name w:val="A4C5B1943E354A538297C10B66CCB240"/>
  </w:style>
  <w:style w:type="paragraph" w:customStyle="1" w:styleId="E92606F360E9499CBE96815D5DEC2E6A">
    <w:name w:val="E92606F360E9499CBE96815D5DEC2E6A"/>
  </w:style>
  <w:style w:type="paragraph" w:customStyle="1" w:styleId="16BC8100FCCB4A59AC46176088EB401B">
    <w:name w:val="16BC8100FCCB4A59AC46176088EB401B"/>
  </w:style>
  <w:style w:type="paragraph" w:customStyle="1" w:styleId="87E86E9D1DFF44A49E31C4E34AB32755">
    <w:name w:val="87E86E9D1DFF44A49E31C4E34AB32755"/>
  </w:style>
  <w:style w:type="paragraph" w:customStyle="1" w:styleId="E601162543754D40B72827DB39A95677">
    <w:name w:val="E601162543754D40B72827DB39A95677"/>
  </w:style>
  <w:style w:type="paragraph" w:customStyle="1" w:styleId="6A0FE273A0954BD7BA144F1B6677EFE5">
    <w:name w:val="6A0FE273A0954BD7BA144F1B6677EFE5"/>
  </w:style>
  <w:style w:type="paragraph" w:customStyle="1" w:styleId="9A0CC90BC2DF44ABAC81DE992FB96349">
    <w:name w:val="9A0CC90BC2DF44ABAC81DE992FB96349"/>
  </w:style>
  <w:style w:type="paragraph" w:customStyle="1" w:styleId="CF513C9340F3463EA687F619CC89A44A">
    <w:name w:val="CF513C9340F3463EA687F619CC89A44A"/>
  </w:style>
  <w:style w:type="paragraph" w:customStyle="1" w:styleId="55C53E7CB45E426786C992626E29D1D4">
    <w:name w:val="55C53E7CB45E426786C992626E29D1D4"/>
  </w:style>
  <w:style w:type="paragraph" w:customStyle="1" w:styleId="6CCAD90394DF45E1B3123E82CB82A80B">
    <w:name w:val="6CCAD90394DF45E1B3123E82CB82A80B"/>
  </w:style>
  <w:style w:type="paragraph" w:customStyle="1" w:styleId="07CD2DAEC90F4DF7BAF8CD9D8334CB50">
    <w:name w:val="07CD2DAEC90F4DF7BAF8CD9D8334CB50"/>
  </w:style>
  <w:style w:type="paragraph" w:customStyle="1" w:styleId="C54507ED2F364C6CBC279E4F801A78C6">
    <w:name w:val="C54507ED2F364C6CBC279E4F801A78C6"/>
  </w:style>
  <w:style w:type="paragraph" w:customStyle="1" w:styleId="2524591459DC41C0BB0F5168C8E92686">
    <w:name w:val="2524591459DC41C0BB0F5168C8E92686"/>
  </w:style>
  <w:style w:type="paragraph" w:customStyle="1" w:styleId="3CB7F0E5B063401D8D887E89F3ED1250">
    <w:name w:val="3CB7F0E5B063401D8D887E89F3ED1250"/>
  </w:style>
  <w:style w:type="paragraph" w:customStyle="1" w:styleId="8D6BD95FD13546DEA3649EAEE031F3FA">
    <w:name w:val="8D6BD95FD13546DEA3649EAEE031F3FA"/>
  </w:style>
  <w:style w:type="paragraph" w:customStyle="1" w:styleId="BE4E423D471544519307BE3896CA1AC9">
    <w:name w:val="BE4E423D471544519307BE3896CA1AC9"/>
  </w:style>
  <w:style w:type="paragraph" w:customStyle="1" w:styleId="BACD317A667D4F53A5715B93DAD74AFA">
    <w:name w:val="BACD317A667D4F53A5715B93DAD74AFA"/>
  </w:style>
  <w:style w:type="paragraph" w:customStyle="1" w:styleId="C19F11101DFE4903AEEB3035BD7BFB38">
    <w:name w:val="C19F11101DFE4903AEEB3035BD7BFB38"/>
  </w:style>
  <w:style w:type="paragraph" w:customStyle="1" w:styleId="FAE9AD6786944CB0BB2CC021F6A7CB67">
    <w:name w:val="FAE9AD6786944CB0BB2CC021F6A7CB67"/>
  </w:style>
  <w:style w:type="paragraph" w:customStyle="1" w:styleId="1101FD3EDA1F418C901925CB85E0B2D2">
    <w:name w:val="1101FD3EDA1F418C901925CB85E0B2D2"/>
  </w:style>
  <w:style w:type="paragraph" w:customStyle="1" w:styleId="94DF714044CD4CA098D905A558324321">
    <w:name w:val="94DF714044CD4CA098D905A558324321"/>
  </w:style>
  <w:style w:type="paragraph" w:customStyle="1" w:styleId="CEB7207E649B45DC81CD630A4C8072C0">
    <w:name w:val="CEB7207E649B45DC81CD630A4C8072C0"/>
  </w:style>
  <w:style w:type="paragraph" w:customStyle="1" w:styleId="59E26A9DEA7845B4B91F10541B939563">
    <w:name w:val="59E26A9DEA7845B4B91F10541B939563"/>
  </w:style>
  <w:style w:type="paragraph" w:customStyle="1" w:styleId="59CE7E850A454B708688D662F7807DE8">
    <w:name w:val="59CE7E850A454B708688D662F7807DE8"/>
  </w:style>
  <w:style w:type="paragraph" w:customStyle="1" w:styleId="A3E08E25C93D45B29B0C084FFC0EC0B4">
    <w:name w:val="A3E08E25C93D45B29B0C084FFC0EC0B4"/>
  </w:style>
  <w:style w:type="paragraph" w:customStyle="1" w:styleId="B00C323A57FD418D83651A516762CAB5">
    <w:name w:val="B00C323A57FD418D83651A516762CAB5"/>
  </w:style>
  <w:style w:type="paragraph" w:customStyle="1" w:styleId="91D4B36CFE52482998592633BD428CDB">
    <w:name w:val="91D4B36CFE52482998592633BD428CDB"/>
  </w:style>
  <w:style w:type="paragraph" w:customStyle="1" w:styleId="5BC92A7615BF4D2ABCE8000FE6313531">
    <w:name w:val="5BC92A7615BF4D2ABCE8000FE6313531"/>
  </w:style>
  <w:style w:type="paragraph" w:customStyle="1" w:styleId="237D1A03579D40D3BEBE547CD64BAB24">
    <w:name w:val="237D1A03579D40D3BEBE547CD64BAB24"/>
  </w:style>
  <w:style w:type="paragraph" w:customStyle="1" w:styleId="90CAD0D25E514422802C54030E7F9B0C">
    <w:name w:val="90CAD0D25E514422802C54030E7F9B0C"/>
  </w:style>
  <w:style w:type="paragraph" w:customStyle="1" w:styleId="244B3A996BCF407D8E44F9303DB9B7AE">
    <w:name w:val="244B3A996BCF407D8E44F9303DB9B7AE"/>
  </w:style>
  <w:style w:type="paragraph" w:customStyle="1" w:styleId="8243560EA3774B6FBA2C2634928E9B1F">
    <w:name w:val="8243560EA3774B6FBA2C2634928E9B1F"/>
  </w:style>
  <w:style w:type="paragraph" w:customStyle="1" w:styleId="7EA4AEF0980F461C9878BD7C1930DAC6">
    <w:name w:val="7EA4AEF0980F461C9878BD7C1930DAC6"/>
  </w:style>
  <w:style w:type="paragraph" w:customStyle="1" w:styleId="5EA130585BB74FCF91175C061B6E6589">
    <w:name w:val="5EA130585BB74FCF91175C061B6E6589"/>
  </w:style>
  <w:style w:type="paragraph" w:customStyle="1" w:styleId="B723F6890EE04410B1DDF27CC29FB5C1">
    <w:name w:val="B723F6890EE04410B1DDF27CC29FB5C1"/>
  </w:style>
  <w:style w:type="paragraph" w:customStyle="1" w:styleId="1210D55C1CF34808AFB794006AE0E3FE">
    <w:name w:val="1210D55C1CF34808AFB794006AE0E3FE"/>
  </w:style>
  <w:style w:type="paragraph" w:customStyle="1" w:styleId="0C9DB72DB6404CB18DDC1615BEC8128E">
    <w:name w:val="0C9DB72DB6404CB18DDC1615BEC8128E"/>
  </w:style>
  <w:style w:type="paragraph" w:customStyle="1" w:styleId="22A821955BE444F4A6CE22A50EA98807">
    <w:name w:val="22A821955BE444F4A6CE22A50EA98807"/>
  </w:style>
  <w:style w:type="paragraph" w:customStyle="1" w:styleId="B538A266F8264737B6169A2562FB579B">
    <w:name w:val="B538A266F8264737B6169A2562FB579B"/>
  </w:style>
  <w:style w:type="paragraph" w:customStyle="1" w:styleId="33F6708D4D734BA8BB0493BFEE6248A8">
    <w:name w:val="33F6708D4D734BA8BB0493BFEE6248A8"/>
  </w:style>
  <w:style w:type="paragraph" w:customStyle="1" w:styleId="9854554777B742469D53BD13F70A0C80">
    <w:name w:val="9854554777B742469D53BD13F70A0C80"/>
  </w:style>
  <w:style w:type="paragraph" w:customStyle="1" w:styleId="6501EACADD414DC1B0F02874DDFF9F2F">
    <w:name w:val="6501EACADD414DC1B0F02874DDFF9F2F"/>
  </w:style>
  <w:style w:type="paragraph" w:customStyle="1" w:styleId="87C3DAAC584D407D971B33333E39C96C">
    <w:name w:val="87C3DAAC584D407D971B33333E39C96C"/>
  </w:style>
  <w:style w:type="paragraph" w:customStyle="1" w:styleId="3BE7AC37BE1A4505A8D5E066086ABD1B">
    <w:name w:val="3BE7AC37BE1A4505A8D5E066086ABD1B"/>
  </w:style>
  <w:style w:type="paragraph" w:customStyle="1" w:styleId="A8D6F271237949FB9C8022DF5DD55D96">
    <w:name w:val="A8D6F271237949FB9C8022DF5DD55D96"/>
  </w:style>
  <w:style w:type="paragraph" w:customStyle="1" w:styleId="28A3C9710FFC4727AFA60A27CD298547">
    <w:name w:val="28A3C9710FFC4727AFA60A27CD298547"/>
  </w:style>
  <w:style w:type="paragraph" w:customStyle="1" w:styleId="B63E469C8C50401ABE077BD26C82AB75">
    <w:name w:val="B63E469C8C50401ABE077BD26C82AB75"/>
  </w:style>
  <w:style w:type="paragraph" w:customStyle="1" w:styleId="8E6AB0C1ACA34F3383FC9F4DD3A934EA">
    <w:name w:val="8E6AB0C1ACA34F3383FC9F4DD3A934EA"/>
  </w:style>
  <w:style w:type="paragraph" w:customStyle="1" w:styleId="CF8534D0F1D24174AA7E6792E7F61634">
    <w:name w:val="CF8534D0F1D24174AA7E6792E7F61634"/>
  </w:style>
  <w:style w:type="paragraph" w:customStyle="1" w:styleId="036959D28B0E40BCA5618C9608AB4493">
    <w:name w:val="036959D28B0E40BCA5618C9608AB4493"/>
  </w:style>
  <w:style w:type="paragraph" w:customStyle="1" w:styleId="EDB6AADF39AA4EA980B20E798BE167D8">
    <w:name w:val="EDB6AADF39AA4EA980B20E798BE167D8"/>
  </w:style>
  <w:style w:type="paragraph" w:customStyle="1" w:styleId="5840D6BE2ED04CB789AB3B0A3A09181A">
    <w:name w:val="5840D6BE2ED04CB789AB3B0A3A09181A"/>
  </w:style>
  <w:style w:type="paragraph" w:customStyle="1" w:styleId="E36375AB29CC4C4ABFFD16C8C3F7D32A">
    <w:name w:val="E36375AB29CC4C4ABFFD16C8C3F7D32A"/>
  </w:style>
  <w:style w:type="paragraph" w:customStyle="1" w:styleId="E31248533D624682845CDF07FD93C19F">
    <w:name w:val="E31248533D624682845CDF07FD93C19F"/>
  </w:style>
  <w:style w:type="paragraph" w:customStyle="1" w:styleId="BC0E9B0D027140CEBF3402EFAB8455B7">
    <w:name w:val="BC0E9B0D027140CEBF3402EFAB8455B7"/>
  </w:style>
  <w:style w:type="paragraph" w:customStyle="1" w:styleId="5D24E5BF88714545BF27B39C7EA0EBA3">
    <w:name w:val="5D24E5BF88714545BF27B39C7EA0EBA3"/>
  </w:style>
  <w:style w:type="paragraph" w:customStyle="1" w:styleId="00C6AFAD239F40D2803A25D9760C4323">
    <w:name w:val="00C6AFAD239F40D2803A25D9760C4323"/>
  </w:style>
  <w:style w:type="paragraph" w:customStyle="1" w:styleId="8B57E11BC927492EA7DCF4FA163BB61E">
    <w:name w:val="8B57E11BC927492EA7DCF4FA163BB61E"/>
  </w:style>
  <w:style w:type="paragraph" w:customStyle="1" w:styleId="EFC5F759C0514597BE8E4C4E33EDB17C">
    <w:name w:val="EFC5F759C0514597BE8E4C4E33EDB17C"/>
  </w:style>
  <w:style w:type="paragraph" w:customStyle="1" w:styleId="2B1346D4C9754F0A9DA3A57FE39E6A10">
    <w:name w:val="2B1346D4C9754F0A9DA3A57FE39E6A10"/>
  </w:style>
  <w:style w:type="paragraph" w:customStyle="1" w:styleId="D95979977A7C43DC8D6FFB84F24E0CA3">
    <w:name w:val="D95979977A7C43DC8D6FFB84F24E0CA3"/>
  </w:style>
  <w:style w:type="paragraph" w:customStyle="1" w:styleId="ADEE4C7EE0534F90AF282E341819D88B">
    <w:name w:val="ADEE4C7EE0534F90AF282E341819D88B"/>
  </w:style>
  <w:style w:type="paragraph" w:customStyle="1" w:styleId="45C3A0075C614CB9ACD140F81138ECD1">
    <w:name w:val="45C3A0075C614CB9ACD140F81138ECD1"/>
  </w:style>
  <w:style w:type="paragraph" w:customStyle="1" w:styleId="B2447250F1CA4B2C8BC74C515A73302A">
    <w:name w:val="B2447250F1CA4B2C8BC74C515A73302A"/>
  </w:style>
  <w:style w:type="paragraph" w:customStyle="1" w:styleId="1FA5D85158C04404A6F4ED265F915377">
    <w:name w:val="1FA5D85158C04404A6F4ED265F915377"/>
  </w:style>
  <w:style w:type="paragraph" w:customStyle="1" w:styleId="DDBD20B8D4FB46C08F1A476F8699C151">
    <w:name w:val="DDBD20B8D4FB46C08F1A476F8699C151"/>
  </w:style>
  <w:style w:type="paragraph" w:customStyle="1" w:styleId="19B673ADDECE4E61B6E9C3AE6934BCCD">
    <w:name w:val="19B673ADDECE4E61B6E9C3AE6934BCCD"/>
  </w:style>
  <w:style w:type="paragraph" w:customStyle="1" w:styleId="B2435ECF9DF84E2FAABFCEDCA9B953A7">
    <w:name w:val="B2435ECF9DF84E2FAABFCEDCA9B953A7"/>
  </w:style>
  <w:style w:type="paragraph" w:customStyle="1" w:styleId="88F94A7C427347B48EC21836918DC647">
    <w:name w:val="88F94A7C427347B48EC21836918DC647"/>
  </w:style>
  <w:style w:type="paragraph" w:customStyle="1" w:styleId="853DF711F3144E62885F3516E4E7C43C">
    <w:name w:val="853DF711F3144E62885F3516E4E7C43C"/>
  </w:style>
  <w:style w:type="paragraph" w:customStyle="1" w:styleId="FC76467E24694BE7BECEDDAC853BA07F">
    <w:name w:val="FC76467E24694BE7BECEDDAC853BA07F"/>
  </w:style>
  <w:style w:type="paragraph" w:customStyle="1" w:styleId="37099923A7C047A9AB87CD4C8EEF3723">
    <w:name w:val="37099923A7C047A9AB87CD4C8EEF3723"/>
    <w:rsid w:val="001716E7"/>
  </w:style>
  <w:style w:type="paragraph" w:customStyle="1" w:styleId="C6784018D3EA4653AA66DFD723DC5016">
    <w:name w:val="C6784018D3EA4653AA66DFD723DC5016"/>
    <w:rsid w:val="00CC54E5"/>
  </w:style>
  <w:style w:type="paragraph" w:customStyle="1" w:styleId="3DDF0EAD54A742B19D65DEA4865ED473">
    <w:name w:val="3DDF0EAD54A742B19D65DEA4865ED473"/>
    <w:rsid w:val="00CC54E5"/>
  </w:style>
  <w:style w:type="paragraph" w:customStyle="1" w:styleId="929FB5EF40244B8BB2A69C1FA841C930">
    <w:name w:val="929FB5EF40244B8BB2A69C1FA841C930"/>
    <w:rsid w:val="00C25989"/>
  </w:style>
  <w:style w:type="paragraph" w:customStyle="1" w:styleId="01941D2C1BF44C2A90A36AE8CB83D4F6">
    <w:name w:val="01941D2C1BF44C2A90A36AE8CB83D4F6"/>
    <w:rsid w:val="00C25989"/>
  </w:style>
  <w:style w:type="paragraph" w:customStyle="1" w:styleId="1117CE069AF14A5EBEABDFD74B0C188E">
    <w:name w:val="1117CE069AF14A5EBEABDFD74B0C188E"/>
    <w:rsid w:val="00C25989"/>
  </w:style>
  <w:style w:type="paragraph" w:customStyle="1" w:styleId="B725879193A94315867B8DDF65F43E45">
    <w:name w:val="B725879193A94315867B8DDF65F43E45"/>
    <w:rsid w:val="00C25989"/>
  </w:style>
  <w:style w:type="paragraph" w:customStyle="1" w:styleId="91C451E0C55D4A8AA1D9AC07E21AE6C8">
    <w:name w:val="91C451E0C55D4A8AA1D9AC07E21AE6C8"/>
    <w:rsid w:val="00D62102"/>
    <w:rPr>
      <w:lang w:val="en-CA" w:eastAsia="en-C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nipeg">
      <a:dk1>
        <a:srgbClr val="123985"/>
      </a:dk1>
      <a:lt1>
        <a:srgbClr val="F2F2F2"/>
      </a:lt1>
      <a:dk2>
        <a:srgbClr val="123985"/>
      </a:dk2>
      <a:lt2>
        <a:srgbClr val="F2F2F2"/>
      </a:lt2>
      <a:accent1>
        <a:srgbClr val="123985"/>
      </a:accent1>
      <a:accent2>
        <a:srgbClr val="6460AA"/>
      </a:accent2>
      <a:accent3>
        <a:srgbClr val="CE2334"/>
      </a:accent3>
      <a:accent4>
        <a:srgbClr val="EE3042"/>
      </a:accent4>
      <a:accent5>
        <a:srgbClr val="00669B"/>
      </a:accent5>
      <a:accent6>
        <a:srgbClr val="F6E948"/>
      </a:accent6>
      <a:hlink>
        <a:srgbClr val="0070C0"/>
      </a:hlink>
      <a:folHlink>
        <a:srgbClr val="7030A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F0186B4BBF1E4CBE4DDBE3B95C5F16" ma:contentTypeVersion="12" ma:contentTypeDescription="Create a new document." ma:contentTypeScope="" ma:versionID="217d6f2888136d35eb65a4eee9839b92">
  <xsd:schema xmlns:xsd="http://www.w3.org/2001/XMLSchema" xmlns:xs="http://www.w3.org/2001/XMLSchema" xmlns:p="http://schemas.microsoft.com/office/2006/metadata/properties" xmlns:ns3="06ada51f-9c80-420f-ba72-d05966e91597" xmlns:ns4="790fb1fe-f3d3-476e-bbbc-e378c291d159" targetNamespace="http://schemas.microsoft.com/office/2006/metadata/properties" ma:root="true" ma:fieldsID="0a74b7db8afd4acd70501447534bbffd" ns3:_="" ns4:_="">
    <xsd:import namespace="06ada51f-9c80-420f-ba72-d05966e91597"/>
    <xsd:import namespace="790fb1fe-f3d3-476e-bbbc-e378c291d1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da51f-9c80-420f-ba72-d05966e915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fb1fe-f3d3-476e-bbbc-e378c291d15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6ada51f-9c80-420f-ba72-d05966e9159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934C1-3FDB-493B-A52C-84E35D5EB3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ada51f-9c80-420f-ba72-d05966e91597"/>
    <ds:schemaRef ds:uri="790fb1fe-f3d3-476e-bbbc-e378c291d1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purl.org/dc/terms/"/>
    <ds:schemaRef ds:uri="http://purl.org/dc/elements/1.1/"/>
    <ds:schemaRef ds:uri="http://purl.org/dc/dcmitype/"/>
    <ds:schemaRef ds:uri="06ada51f-9c80-420f-ba72-d05966e91597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790fb1fe-f3d3-476e-bbbc-e378c291d159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D6DD82-AA10-4F37-A778-E5CFE68F7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PWD-RFP-QualificationTemplate.dotx</Template>
  <TotalTime>0</TotalTime>
  <Pages>8</Pages>
  <Words>3246</Words>
  <Characters>18505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2023-07-26T17:13:00Z</dcterms:created>
  <dcterms:modified xsi:type="dcterms:W3CDTF">2023-08-16T16:43:00Z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0x01010067F0186B4BBF1E4CBE4DDBE3B95C5F16</vt:lpwstr>
  </property>
</Properties>
</file>