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2A09" w:rsidRDefault="00F02A09" w:rsidP="00F02A09">
      <w:pPr>
        <w:pStyle w:val="teenyspacer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7919"/>
      </w:tblGrid>
      <w:tr w:rsidR="0090596C" w:rsidRPr="002F67DE" w:rsidTr="00696D81">
        <w:trPr>
          <w:cantSplit/>
        </w:trPr>
        <w:tc>
          <w:tcPr>
            <w:tcW w:w="5000" w:type="pct"/>
            <w:gridSpan w:val="2"/>
            <w:shd w:val="clear" w:color="auto" w:fill="auto"/>
          </w:tcPr>
          <w:p w:rsidR="00650259" w:rsidRPr="002F67DE" w:rsidRDefault="002A34FE" w:rsidP="00694E7F">
            <w:pPr>
              <w:pStyle w:val="Heading1"/>
              <w:outlineLvl w:val="0"/>
              <w:rPr>
                <w:b/>
              </w:rPr>
            </w:pPr>
            <w:r>
              <w:t>Project Details</w:t>
            </w:r>
          </w:p>
        </w:tc>
      </w:tr>
      <w:tr w:rsidR="001B6D36" w:rsidRPr="002F67DE" w:rsidTr="00696D81">
        <w:trPr>
          <w:cantSplit/>
        </w:trPr>
        <w:tc>
          <w:tcPr>
            <w:tcW w:w="1334" w:type="pct"/>
          </w:tcPr>
          <w:p w:rsidR="001B6D36" w:rsidRPr="00FD6BA4" w:rsidRDefault="0076217B" w:rsidP="00B376F8">
            <w:pPr>
              <w:pStyle w:val="Promptleads"/>
            </w:pPr>
            <w:r>
              <w:t>Project Title</w:t>
            </w:r>
          </w:p>
        </w:tc>
        <w:sdt>
          <w:sdtPr>
            <w:rPr>
              <w:rFonts w:cs="Arial"/>
              <w:szCs w:val="18"/>
            </w:rPr>
            <w:alias w:val="Project"/>
            <w:tag w:val="Current Project"/>
            <w:id w:val="-1760517876"/>
            <w:placeholder>
              <w:docPart w:val="929FB5EF40244B8BB2A69C1FA841C930"/>
            </w:placeholder>
          </w:sdtPr>
          <w:sdtContent>
            <w:tc>
              <w:tcPr>
                <w:tcW w:w="3666" w:type="pct"/>
                <w:tcBorders>
                  <w:bottom w:val="single" w:sz="4" w:space="0" w:color="auto"/>
                </w:tcBorders>
              </w:tcPr>
              <w:p w:rsidR="001B6D36" w:rsidRPr="002029B4" w:rsidRDefault="00CF3471" w:rsidP="008676AF">
                <w:pPr>
                  <w:rPr>
                    <w:rFonts w:cs="Arial"/>
                    <w:szCs w:val="18"/>
                  </w:rPr>
                </w:pPr>
                <w:r>
                  <w:rPr>
                    <w:rFonts w:cs="Arial"/>
                    <w:szCs w:val="18"/>
                  </w:rPr>
                  <w:t>P</w:t>
                </w:r>
                <w:r w:rsidRPr="00226A37">
                  <w:t>rofession</w:t>
                </w:r>
                <w:r>
                  <w:t>al</w:t>
                </w:r>
                <w:r w:rsidRPr="00226A37">
                  <w:t xml:space="preserve"> </w:t>
                </w:r>
                <w:r>
                  <w:t>C</w:t>
                </w:r>
                <w:r w:rsidRPr="00226A37">
                  <w:t xml:space="preserve">onsulting </w:t>
                </w:r>
                <w:r>
                  <w:t>S</w:t>
                </w:r>
                <w:r w:rsidRPr="00226A37">
                  <w:t xml:space="preserve">ervices for </w:t>
                </w:r>
                <w:r>
                  <w:t>Bishop Grandin Boulevard (Abinojii Mikanah) Pavement Renewals</w:t>
                </w:r>
              </w:p>
            </w:tc>
          </w:sdtContent>
        </w:sdt>
      </w:tr>
      <w:tr w:rsidR="00751F8F" w:rsidRPr="002F67DE" w:rsidTr="00696D81">
        <w:trPr>
          <w:cantSplit/>
        </w:trPr>
        <w:tc>
          <w:tcPr>
            <w:tcW w:w="1334" w:type="pct"/>
            <w:vAlign w:val="bottom"/>
          </w:tcPr>
          <w:p w:rsidR="00751F8F" w:rsidRPr="00FD6BA4" w:rsidRDefault="0076217B" w:rsidP="00B376F8">
            <w:pPr>
              <w:pStyle w:val="Promptleads"/>
            </w:pPr>
            <w:r>
              <w:t>RFP #</w:t>
            </w:r>
          </w:p>
        </w:tc>
        <w:bookmarkStart w:id="0" w:name="RFPNumber" w:displacedByCustomXml="next"/>
        <w:sdt>
          <w:sdtPr>
            <w:rPr>
              <w:rFonts w:cs="Arial"/>
              <w:szCs w:val="18"/>
            </w:rPr>
            <w:alias w:val="RFP#"/>
            <w:tag w:val="RFP#"/>
            <w:id w:val="93683163"/>
            <w:placeholder>
              <w:docPart w:val="01941D2C1BF44C2A90A36AE8CB83D4F6"/>
            </w:placeholder>
            <w:text w:multiLine="1"/>
          </w:sdtPr>
          <w:sdtContent>
            <w:tc>
              <w:tcPr>
                <w:tcW w:w="3666" w:type="pct"/>
                <w:tcBorders>
                  <w:bottom w:val="single" w:sz="4" w:space="0" w:color="123985" w:themeColor="accent1"/>
                </w:tcBorders>
                <w:vAlign w:val="bottom"/>
              </w:tcPr>
              <w:p w:rsidR="00751F8F" w:rsidRPr="002029B4" w:rsidRDefault="00CF3471" w:rsidP="0080480C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Fonts w:cs="Arial"/>
                    <w:szCs w:val="18"/>
                  </w:rPr>
                  <w:t>572-2023</w:t>
                </w:r>
              </w:p>
            </w:tc>
          </w:sdtContent>
        </w:sdt>
        <w:bookmarkEnd w:id="0" w:displacedByCustomXml="prev"/>
      </w:tr>
    </w:tbl>
    <w:p w:rsidR="00E916E0" w:rsidRDefault="00E916E0" w:rsidP="002A34FE">
      <w:pPr>
        <w:pStyle w:val="teenyspac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779"/>
      </w:tblGrid>
      <w:tr w:rsidR="00E916E0" w:rsidRPr="002F67DE" w:rsidTr="002F30B0">
        <w:trPr>
          <w:trHeight w:val="20"/>
        </w:trPr>
        <w:tc>
          <w:tcPr>
            <w:tcW w:w="10779" w:type="dxa"/>
            <w:vAlign w:val="center"/>
          </w:tcPr>
          <w:p w:rsidR="00E916E0" w:rsidRPr="00B64E55" w:rsidRDefault="00E916E0" w:rsidP="002F30B0">
            <w:pPr>
              <w:pStyle w:val="Title"/>
            </w:pPr>
            <w:bookmarkStart w:id="1" w:name="_Hlk521325785"/>
            <w:r>
              <w:rPr>
                <w:rStyle w:val="TitleChar"/>
                <w:caps/>
              </w:rPr>
              <w:t>Section C</w:t>
            </w:r>
            <w:r w:rsidRPr="00B64E55">
              <w:rPr>
                <w:rStyle w:val="TitleChar"/>
                <w:caps/>
              </w:rPr>
              <w:t>: Experience of Proponent and Subc</w:t>
            </w:r>
            <w:r w:rsidR="007C708A">
              <w:rPr>
                <w:rStyle w:val="TitleChar"/>
                <w:caps/>
              </w:rPr>
              <w:t>onsultant</w:t>
            </w:r>
            <w:r w:rsidRPr="00B64E55">
              <w:rPr>
                <w:rStyle w:val="TitleChar"/>
                <w:caps/>
              </w:rPr>
              <w:t>s</w:t>
            </w:r>
          </w:p>
        </w:tc>
      </w:tr>
      <w:bookmarkEnd w:id="1"/>
    </w:tbl>
    <w:p w:rsidR="00E916E0" w:rsidRDefault="00E916E0" w:rsidP="002A34FE">
      <w:pPr>
        <w:pStyle w:val="teenyspacer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54"/>
        <w:gridCol w:w="5545"/>
        <w:gridCol w:w="2374"/>
      </w:tblGrid>
      <w:tr w:rsidR="008F5850" w:rsidRPr="002F67DE" w:rsidTr="00696D81">
        <w:trPr>
          <w:cantSplit/>
          <w:tblHeader/>
        </w:trPr>
        <w:tc>
          <w:tcPr>
            <w:tcW w:w="5000" w:type="pct"/>
            <w:gridSpan w:val="4"/>
            <w:shd w:val="clear" w:color="auto" w:fill="auto"/>
          </w:tcPr>
          <w:p w:rsidR="008F5850" w:rsidRPr="00694E7F" w:rsidRDefault="008F5850" w:rsidP="008C1D3C">
            <w:pPr>
              <w:pStyle w:val="Heading1"/>
              <w:outlineLvl w:val="0"/>
            </w:pPr>
            <w:r>
              <w:t>Firm Profile</w:t>
            </w:r>
            <w:r w:rsidR="008F6CCD">
              <w:t xml:space="preserve"> – MAX</w:t>
            </w:r>
            <w:r w:rsidR="007F583F">
              <w:t>imum</w:t>
            </w:r>
            <w:r w:rsidR="008F6CCD">
              <w:t xml:space="preserve"> TWO PAGES</w:t>
            </w:r>
          </w:p>
        </w:tc>
      </w:tr>
      <w:tr w:rsidR="00317341" w:rsidRPr="002029B4" w:rsidTr="00DA3521">
        <w:trPr>
          <w:cantSplit/>
        </w:trPr>
        <w:tc>
          <w:tcPr>
            <w:tcW w:w="1334" w:type="pct"/>
            <w:gridSpan w:val="2"/>
          </w:tcPr>
          <w:p w:rsidR="00317341" w:rsidRPr="00FD6BA4" w:rsidRDefault="00317341" w:rsidP="00B376F8">
            <w:pPr>
              <w:pStyle w:val="Promptleads"/>
            </w:pPr>
            <w:r w:rsidRPr="00FD6BA4">
              <w:t>Firm Name</w:t>
            </w:r>
          </w:p>
        </w:tc>
        <w:sdt>
          <w:sdtPr>
            <w:rPr>
              <w:rFonts w:cs="Arial"/>
              <w:szCs w:val="18"/>
            </w:rPr>
            <w:alias w:val="Firm Name"/>
            <w:tag w:val="Firm Name"/>
            <w:id w:val="305131116"/>
            <w:placeholder>
              <w:docPart w:val="8AC6053B098347C1B9F4821F8F9179A6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bottom w:val="dotted" w:sz="4" w:space="0" w:color="123985" w:themeColor="accent1"/>
                </w:tcBorders>
              </w:tcPr>
              <w:p w:rsidR="00317341" w:rsidRPr="002029B4" w:rsidRDefault="00317341" w:rsidP="008C1D3C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  <w:rFonts w:cs="Arial"/>
                    <w:szCs w:val="18"/>
                  </w:rPr>
                  <w:t>Consulting Firm Name</w:t>
                </w:r>
              </w:p>
            </w:tc>
          </w:sdtContent>
        </w:sdt>
      </w:tr>
      <w:tr w:rsidR="00317341" w:rsidRPr="002029B4" w:rsidTr="00DA3521">
        <w:trPr>
          <w:cantSplit/>
        </w:trPr>
        <w:tc>
          <w:tcPr>
            <w:tcW w:w="1334" w:type="pct"/>
            <w:gridSpan w:val="2"/>
          </w:tcPr>
          <w:p w:rsidR="00317341" w:rsidRPr="00FD6BA4" w:rsidRDefault="00317341" w:rsidP="00B376F8">
            <w:pPr>
              <w:pStyle w:val="Promptleads"/>
            </w:pPr>
            <w:r w:rsidRPr="00FD6BA4">
              <w:t>Address</w:t>
            </w:r>
          </w:p>
        </w:tc>
        <w:sdt>
          <w:sdtPr>
            <w:rPr>
              <w:rFonts w:cs="Arial"/>
              <w:szCs w:val="18"/>
            </w:rPr>
            <w:alias w:val="Address"/>
            <w:tag w:val="Address"/>
            <w:id w:val="36398213"/>
            <w:placeholder>
              <w:docPart w:val="05851DA2D0554AE1879F373112493A71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:rsidR="00317341" w:rsidRPr="002029B4" w:rsidRDefault="00317341" w:rsidP="008C1D3C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Business Address</w:t>
                </w:r>
              </w:p>
            </w:tc>
          </w:sdtContent>
        </w:sdt>
      </w:tr>
      <w:tr w:rsidR="00317341" w:rsidRPr="002029B4" w:rsidTr="00DA3521">
        <w:trPr>
          <w:cantSplit/>
        </w:trPr>
        <w:tc>
          <w:tcPr>
            <w:tcW w:w="1334" w:type="pct"/>
            <w:gridSpan w:val="2"/>
          </w:tcPr>
          <w:p w:rsidR="00317341" w:rsidRPr="00FD6BA4" w:rsidRDefault="00317341" w:rsidP="00B376F8">
            <w:pPr>
              <w:pStyle w:val="Promptleads"/>
            </w:pPr>
            <w:r w:rsidRPr="00FD6BA4">
              <w:t>Firm Profile</w:t>
            </w:r>
          </w:p>
        </w:tc>
        <w:sdt>
          <w:sdtPr>
            <w:id w:val="-1965111734"/>
            <w:placeholder>
              <w:docPart w:val="C06E1940F3754352A180BE930A03FD13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:rsidR="00F81651" w:rsidRPr="00F81651" w:rsidRDefault="00F81651" w:rsidP="00F81651">
                <w:pPr>
                  <w:rPr>
                    <w:rStyle w:val="PlaceholderText"/>
                    <w:rFonts w:cs="Arial"/>
                    <w:szCs w:val="18"/>
                  </w:rPr>
                </w:pPr>
                <w:r w:rsidRPr="00F81651">
                  <w:rPr>
                    <w:rStyle w:val="PlaceholderText"/>
                    <w:rFonts w:cs="Arial"/>
                    <w:szCs w:val="18"/>
                  </w:rPr>
                  <w:t>general firm profile information, including years in business, average volume of work,</w:t>
                </w:r>
              </w:p>
              <w:p w:rsidR="00F81651" w:rsidRPr="00F81651" w:rsidRDefault="00F81651" w:rsidP="00F81651">
                <w:pPr>
                  <w:rPr>
                    <w:rStyle w:val="PlaceholderText"/>
                    <w:rFonts w:cs="Arial"/>
                    <w:szCs w:val="18"/>
                  </w:rPr>
                </w:pPr>
                <w:r w:rsidRPr="00F81651">
                  <w:rPr>
                    <w:rStyle w:val="PlaceholderText"/>
                    <w:rFonts w:cs="Arial"/>
                    <w:szCs w:val="18"/>
                  </w:rPr>
                  <w:t>number of employees, typical services performed and available, including local office</w:t>
                </w:r>
              </w:p>
              <w:p w:rsidR="00317341" w:rsidRPr="002029B4" w:rsidRDefault="00F81651" w:rsidP="00F81651">
                <w:r w:rsidRPr="00F81651">
                  <w:rPr>
                    <w:rStyle w:val="PlaceholderText"/>
                    <w:rFonts w:cs="Arial"/>
                    <w:szCs w:val="18"/>
                  </w:rPr>
                  <w:t>information, and other pertinent information for the Proponent</w:t>
                </w:r>
              </w:p>
            </w:tc>
          </w:sdtContent>
        </w:sdt>
      </w:tr>
      <w:tr w:rsidR="00317341" w:rsidRPr="002029B4" w:rsidTr="00DA3521">
        <w:trPr>
          <w:cantSplit/>
        </w:trPr>
        <w:tc>
          <w:tcPr>
            <w:tcW w:w="1334" w:type="pct"/>
            <w:gridSpan w:val="2"/>
          </w:tcPr>
          <w:p w:rsidR="00317341" w:rsidRPr="002029B4" w:rsidRDefault="00B202D2" w:rsidP="00B376F8">
            <w:pPr>
              <w:pStyle w:val="Promptleads"/>
            </w:pPr>
            <w:r>
              <w:t>Firm Experience</w:t>
            </w:r>
          </w:p>
        </w:tc>
        <w:sdt>
          <w:sdtPr>
            <w:id w:val="-1181348707"/>
            <w:placeholder>
              <w:docPart w:val="8A86EABDFDCB495495F1DB9DAC6C1FF9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:rsidR="00317341" w:rsidRPr="002029B4" w:rsidRDefault="00F81651" w:rsidP="00F81651">
                <w:r>
                  <w:rPr>
                    <w:rStyle w:val="PlaceholderText"/>
                    <w:rFonts w:cs="Arial"/>
                    <w:szCs w:val="18"/>
                  </w:rPr>
                  <w:t>S</w:t>
                </w:r>
                <w:r>
                  <w:rPr>
                    <w:rStyle w:val="PlaceholderText"/>
                  </w:rPr>
                  <w:t>ummary of the reference projects below: d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>etails demonstrating the history and experience of the Proponent in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 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>providing design, management of construction and contract administration services on a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 MINIMUM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 xml:space="preserve"> of three local projects of similar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 c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>omplexity, scope and value</w:t>
                </w:r>
                <w:r w:rsidRPr="002029B4">
                  <w:rPr>
                    <w:rStyle w:val="PlaceholderText"/>
                    <w:rFonts w:cs="Arial"/>
                    <w:szCs w:val="18"/>
                  </w:rPr>
                  <w:t>.</w:t>
                </w:r>
              </w:p>
            </w:tc>
          </w:sdtContent>
        </w:sdt>
      </w:tr>
      <w:tr w:rsidR="00251398" w:rsidRPr="002F67DE" w:rsidTr="007B4309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1796024858"/>
            <w:placeholder>
              <w:docPart w:val="3B94BE87F64747A6A72DB24DE29F13DE"/>
            </w:placeholder>
            <w:showingPlcHdr/>
            <w:text w:multiLine="1"/>
          </w:sdtPr>
          <w:sdtEndPr/>
          <w:sdtContent>
            <w:tc>
              <w:tcPr>
                <w:tcW w:w="985" w:type="pct"/>
                <w:tcBorders>
                  <w:top w:val="single" w:sz="4" w:space="0" w:color="123985" w:themeColor="accent1"/>
                </w:tcBorders>
              </w:tcPr>
              <w:p w:rsidR="00251398" w:rsidRPr="009003CA" w:rsidRDefault="00251398" w:rsidP="00696D8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1</w:t>
                </w:r>
              </w:p>
            </w:tc>
          </w:sdtContent>
        </w:sdt>
        <w:tc>
          <w:tcPr>
            <w:tcW w:w="4015" w:type="pct"/>
            <w:gridSpan w:val="3"/>
            <w:tcBorders>
              <w:top w:val="single" w:sz="4" w:space="0" w:color="123985" w:themeColor="accent1"/>
              <w:bottom w:val="dotted" w:sz="4" w:space="0" w:color="4178E5" w:themeColor="accent1" w:themeTint="99"/>
            </w:tcBorders>
          </w:tcPr>
          <w:p w:rsidR="00251398" w:rsidRPr="002029B4" w:rsidRDefault="00CF3471" w:rsidP="00696D81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-2003103937"/>
                <w:placeholder>
                  <w:docPart w:val="9EAC93BA4A9D4CB7997F17846F563A0D"/>
                </w:placeholder>
                <w:showingPlcHdr/>
                <w:text w:multiLine="1"/>
              </w:sdtPr>
              <w:sdtEndPr/>
              <w:sdtContent>
                <w:r w:rsidR="003F6DB3">
                  <w:rPr>
                    <w:rStyle w:val="PlaceholderText"/>
                  </w:rPr>
                  <w:t>B</w:t>
                </w:r>
                <w:r w:rsidR="003F6DB3" w:rsidRPr="001F0797">
                  <w:rPr>
                    <w:rStyle w:val="PlaceholderText"/>
                  </w:rPr>
                  <w:t xml:space="preserve">rief </w:t>
                </w:r>
                <w:r w:rsidR="003F6DB3">
                  <w:rPr>
                    <w:rStyle w:val="PlaceholderText"/>
                  </w:rPr>
                  <w:t xml:space="preserve">project </w:t>
                </w:r>
                <w:r w:rsidR="003F6DB3" w:rsidRPr="001F0797">
                  <w:rPr>
                    <w:rStyle w:val="PlaceholderText"/>
                  </w:rPr>
                  <w:t>description; reference information such as Tender number</w:t>
                </w:r>
                <w:r w:rsidR="003F6DB3">
                  <w:rPr>
                    <w:rStyle w:val="PlaceholderText"/>
                  </w:rPr>
                  <w:t>; details as per</w:t>
                </w:r>
                <w:r w:rsidR="00E916E0">
                  <w:rPr>
                    <w:rStyle w:val="PlaceholderText"/>
                  </w:rPr>
                  <w:t xml:space="preserve"> the</w:t>
                </w:r>
                <w:r w:rsidR="003F6DB3">
                  <w:rPr>
                    <w:rStyle w:val="PlaceholderText"/>
                  </w:rPr>
                  <w:t xml:space="preserve"> </w:t>
                </w:r>
                <w:r w:rsidR="003F6DB3" w:rsidRPr="003F6DB3">
                  <w:rPr>
                    <w:rStyle w:val="PlaceholderText"/>
                    <w:i/>
                  </w:rPr>
                  <w:t>“</w:t>
                </w:r>
                <w:r w:rsidR="00E916E0"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 w:rsidR="00E916E0">
                  <w:rPr>
                    <w:rStyle w:val="PlaceholderText"/>
                    <w:i/>
                  </w:rPr>
                  <w:t>s”</w:t>
                </w:r>
                <w:r w:rsidR="00E916E0"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="00E916E0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</w:tr>
      <w:tr w:rsidR="00251398" w:rsidRPr="002F67DE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:rsidR="00251398" w:rsidRPr="009003CA" w:rsidRDefault="00251398" w:rsidP="00B376F8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508262013"/>
            <w:placeholder>
              <w:docPart w:val="5C0CE74F93D54BD9B1D20FFB6F198456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:rsidR="00251398" w:rsidRPr="002029B4" w:rsidRDefault="00251398" w:rsidP="00C116E5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:rsidR="00251398" w:rsidRPr="002029B4" w:rsidRDefault="00251398" w:rsidP="00610400">
            <w:pPr>
              <w:jc w:val="right"/>
            </w:pPr>
            <w:r>
              <w:t xml:space="preserve">City of Winnipeg Project </w:t>
            </w:r>
            <w:sdt>
              <w:sdtPr>
                <w:id w:val="66772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51398" w:rsidRPr="002F67DE" w:rsidTr="00DA3521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746614270"/>
            <w:placeholder>
              <w:docPart w:val="C2B3B9BCB4684DD0A76AD6C61828179D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:rsidR="00251398" w:rsidRPr="009003CA" w:rsidRDefault="00251398" w:rsidP="00696D8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2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832028509"/>
            <w:placeholder>
              <w:docPart w:val="B16853350EF04421B842017CF27EED16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:rsidR="00251398" w:rsidRPr="002029B4" w:rsidRDefault="003F6DB3" w:rsidP="00696D81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="00251398"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="00251398" w:rsidRPr="001F0797">
                  <w:rPr>
                    <w:rStyle w:val="PlaceholderText"/>
                  </w:rPr>
                  <w:t>description; reference information such as Tender number</w:t>
                </w:r>
                <w:r w:rsidR="004D2143">
                  <w:rPr>
                    <w:rStyle w:val="PlaceholderText"/>
                  </w:rPr>
                  <w:t xml:space="preserve">; </w:t>
                </w:r>
                <w:r w:rsidR="00E916E0">
                  <w:rPr>
                    <w:rStyle w:val="PlaceholderText"/>
                  </w:rPr>
                  <w:t xml:space="preserve">details as per the </w:t>
                </w:r>
                <w:r w:rsidR="00E916E0" w:rsidRPr="003F6DB3">
                  <w:rPr>
                    <w:rStyle w:val="PlaceholderText"/>
                    <w:i/>
                  </w:rPr>
                  <w:t>“</w:t>
                </w:r>
                <w:r w:rsidR="00E916E0"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 w:rsidR="00E916E0">
                  <w:rPr>
                    <w:rStyle w:val="PlaceholderText"/>
                    <w:i/>
                  </w:rPr>
                  <w:t>s”</w:t>
                </w:r>
                <w:r w:rsidR="00E916E0"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="00E916E0"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</w:tr>
      <w:tr w:rsidR="00251398" w:rsidRPr="002F67DE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:rsidR="00251398" w:rsidRPr="00DB301B" w:rsidRDefault="00251398" w:rsidP="00B376F8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-1467730731"/>
            <w:placeholder>
              <w:docPart w:val="5173BE8D3A7246378D8560F80F093205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:rsidR="00251398" w:rsidRPr="002029B4" w:rsidRDefault="00251398" w:rsidP="00C116E5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251398" w:rsidRPr="002029B4" w:rsidRDefault="00251398" w:rsidP="00610400">
            <w:pPr>
              <w:jc w:val="right"/>
            </w:pPr>
            <w:r>
              <w:t xml:space="preserve">City of Winnipeg Project </w:t>
            </w:r>
            <w:sdt>
              <w:sdtPr>
                <w:id w:val="727190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A34FE" w:rsidRPr="002F67DE" w:rsidTr="007B4309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803731514"/>
            <w:placeholder>
              <w:docPart w:val="13AB970A99E14CF0AD26CABE9AE446D3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:rsidR="002A34FE" w:rsidRPr="009003CA" w:rsidRDefault="002A34FE" w:rsidP="00696D8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3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777451857"/>
            <w:placeholder>
              <w:docPart w:val="4053327015244180B6B5A001186A7F05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4178E5" w:themeColor="accent1" w:themeTint="99"/>
                </w:tcBorders>
              </w:tcPr>
              <w:p w:rsidR="002A34FE" w:rsidRPr="002029B4" w:rsidRDefault="003F6DB3" w:rsidP="00696D81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>description; reference information such as Tender number</w:t>
                </w:r>
                <w:r>
                  <w:rPr>
                    <w:rStyle w:val="PlaceholderText"/>
                  </w:rPr>
                  <w:t xml:space="preserve">; </w:t>
                </w:r>
                <w:r w:rsidR="00E916E0">
                  <w:rPr>
                    <w:rStyle w:val="PlaceholderText"/>
                  </w:rPr>
                  <w:t xml:space="preserve">details as per the </w:t>
                </w:r>
                <w:r w:rsidR="00E916E0" w:rsidRPr="003F6DB3">
                  <w:rPr>
                    <w:rStyle w:val="PlaceholderText"/>
                    <w:i/>
                  </w:rPr>
                  <w:t>“</w:t>
                </w:r>
                <w:r w:rsidR="00E916E0"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 w:rsidR="00E916E0">
                  <w:rPr>
                    <w:rStyle w:val="PlaceholderText"/>
                    <w:i/>
                  </w:rPr>
                  <w:t>s”</w:t>
                </w:r>
                <w:r w:rsidR="00E916E0"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="00E916E0"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</w:tr>
      <w:tr w:rsidR="002A34FE" w:rsidRPr="002F67DE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:rsidR="002A34FE" w:rsidRPr="00DB301B" w:rsidRDefault="002A34FE" w:rsidP="00975444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406204304"/>
            <w:placeholder>
              <w:docPart w:val="14762583C8F642988D430C967F8C3F68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/>
                </w:tcBorders>
              </w:tcPr>
              <w:p w:rsidR="002A34FE" w:rsidRPr="002029B4" w:rsidRDefault="002A34FE" w:rsidP="00975444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:rsidR="002A34FE" w:rsidRPr="002029B4" w:rsidRDefault="002A34FE" w:rsidP="00610400">
            <w:pPr>
              <w:jc w:val="right"/>
            </w:pPr>
            <w:r>
              <w:t xml:space="preserve">City of Winnipeg Project </w:t>
            </w:r>
            <w:sdt>
              <w:sdtPr>
                <w:id w:val="156423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51398" w:rsidRPr="002F67DE" w:rsidTr="007B4309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-945531757"/>
            <w:placeholder>
              <w:docPart w:val="78B4177EFCAF4758B6A263918B5889F8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:rsidR="00251398" w:rsidRPr="009003CA" w:rsidRDefault="00251398" w:rsidP="00696D8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 w:rsidR="007B4309">
                  <w:rPr>
                    <w:rStyle w:val="PlaceholderText"/>
                    <w:b/>
                  </w:rPr>
                  <w:t>4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-355811046"/>
            <w:placeholder>
              <w:docPart w:val="5DE70FFB1D444AAFA24FE2DF303E31FF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4178E5" w:themeColor="accent1" w:themeTint="99"/>
                </w:tcBorders>
              </w:tcPr>
              <w:p w:rsidR="00251398" w:rsidRPr="002029B4" w:rsidRDefault="003F6DB3" w:rsidP="00696D81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>description; reference information such as Tender number</w:t>
                </w:r>
                <w:r>
                  <w:rPr>
                    <w:rStyle w:val="PlaceholderText"/>
                  </w:rPr>
                  <w:t xml:space="preserve">; </w:t>
                </w:r>
                <w:r w:rsidR="00E916E0">
                  <w:rPr>
                    <w:rStyle w:val="PlaceholderText"/>
                  </w:rPr>
                  <w:t xml:space="preserve">details as per the </w:t>
                </w:r>
                <w:r w:rsidR="00E916E0" w:rsidRPr="003F6DB3">
                  <w:rPr>
                    <w:rStyle w:val="PlaceholderText"/>
                    <w:i/>
                  </w:rPr>
                  <w:t>“</w:t>
                </w:r>
                <w:r w:rsidR="00E916E0"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 w:rsidR="00E916E0">
                  <w:rPr>
                    <w:rStyle w:val="PlaceholderText"/>
                    <w:i/>
                  </w:rPr>
                  <w:t>s”</w:t>
                </w:r>
                <w:r w:rsidR="00E916E0"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="00E916E0" w:rsidRPr="00E916E0">
                  <w:rPr>
                    <w:rStyle w:val="PlaceholderText"/>
                  </w:rPr>
                  <w:t xml:space="preserve"> B of the RFP</w:t>
                </w:r>
                <w:r w:rsidR="00975444">
                  <w:rPr>
                    <w:rStyle w:val="PlaceholderText"/>
                    <w:i/>
                  </w:rPr>
                  <w:br/>
                </w:r>
                <w:r w:rsidR="004D2143">
                  <w:rPr>
                    <w:rStyle w:val="PlaceholderText"/>
                  </w:rPr>
                  <w:br/>
                </w:r>
                <w:r w:rsidR="00975444"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 w:rsid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THREE </w:t>
                </w:r>
                <w:r w:rsidR="00975444"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>projects</w:t>
                </w:r>
                <w:r w:rsidR="00975444"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A</w:t>
                </w:r>
                <w:r w:rsidR="00975444"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projects may be provided to demonstrate further experience</w:t>
                </w:r>
                <w:r w:rsid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="00975444"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</w:t>
                </w:r>
                <w:r w:rsid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specific</w:t>
                </w:r>
                <w:r w:rsidR="00975444"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="00975444"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="00975444"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>Delete extra rows</w:t>
                </w:r>
                <w:r w:rsid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="00975444"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 w:rsidR="00F81651"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 w:rsidR="00F81651"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="00975444"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</w:tr>
      <w:tr w:rsidR="00251398" w:rsidRPr="002F67DE" w:rsidTr="007B4309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:rsidR="00251398" w:rsidRPr="00DB301B" w:rsidRDefault="00251398" w:rsidP="00B376F8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1520886722"/>
            <w:placeholder>
              <w:docPart w:val="9A17BB34D4974588AC27A68AA9503335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4178E5" w:themeColor="accent1" w:themeTint="99"/>
                  <w:bottom w:val="single" w:sz="4" w:space="0" w:color="123985"/>
                </w:tcBorders>
              </w:tcPr>
              <w:p w:rsidR="00251398" w:rsidRPr="002029B4" w:rsidRDefault="007B4309" w:rsidP="00C116E5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:rsidR="00251398" w:rsidRPr="002029B4" w:rsidRDefault="00251398" w:rsidP="00610400">
            <w:pPr>
              <w:jc w:val="right"/>
            </w:pPr>
            <w:r>
              <w:t xml:space="preserve">City of Winnipeg Project </w:t>
            </w:r>
            <w:sdt>
              <w:sdtPr>
                <w:id w:val="-401222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8F5850" w:rsidRPr="005F2892" w:rsidTr="00696D81">
        <w:trPr>
          <w:cantSplit/>
        </w:trPr>
        <w:tc>
          <w:tcPr>
            <w:tcW w:w="1334" w:type="pct"/>
            <w:gridSpan w:val="2"/>
            <w:tcBorders>
              <w:bottom w:val="single" w:sz="4" w:space="0" w:color="123985"/>
            </w:tcBorders>
            <w:vAlign w:val="bottom"/>
          </w:tcPr>
          <w:p w:rsidR="008F5850" w:rsidRPr="00FD6BA4" w:rsidRDefault="008F5850" w:rsidP="004B4E21">
            <w:pPr>
              <w:pStyle w:val="NoSpacing"/>
            </w:pPr>
          </w:p>
        </w:tc>
        <w:tc>
          <w:tcPr>
            <w:tcW w:w="3666" w:type="pct"/>
            <w:gridSpan w:val="2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:rsidR="008F5850" w:rsidRPr="005F2892" w:rsidRDefault="008F5850" w:rsidP="004B4E21">
            <w:pPr>
              <w:pStyle w:val="NoSpacing"/>
            </w:pPr>
          </w:p>
        </w:tc>
      </w:tr>
    </w:tbl>
    <w:p w:rsidR="00F02A09" w:rsidRDefault="00F02A09" w:rsidP="00F02A09">
      <w:pPr>
        <w:pStyle w:val="teenyspacer"/>
      </w:pPr>
    </w:p>
    <w:p w:rsidR="00317341" w:rsidRDefault="00317341" w:rsidP="00DF0EB0">
      <w:pPr>
        <w:pStyle w:val="teenyspacer"/>
      </w:pPr>
    </w:p>
    <w:p w:rsidR="006006D3" w:rsidRDefault="006006D3">
      <w:pPr>
        <w:spacing w:before="100" w:after="200"/>
        <w:rPr>
          <w:sz w:val="12"/>
        </w:rPr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54"/>
        <w:gridCol w:w="5545"/>
        <w:gridCol w:w="2374"/>
      </w:tblGrid>
      <w:tr w:rsidR="00DC745C" w:rsidRPr="002F67DE" w:rsidTr="002F30B0">
        <w:trPr>
          <w:cantSplit/>
          <w:tblHeader/>
        </w:trPr>
        <w:tc>
          <w:tcPr>
            <w:tcW w:w="5000" w:type="pct"/>
            <w:gridSpan w:val="4"/>
            <w:shd w:val="clear" w:color="auto" w:fill="auto"/>
          </w:tcPr>
          <w:p w:rsidR="00DC745C" w:rsidRPr="00694E7F" w:rsidRDefault="00DC745C" w:rsidP="002F30B0">
            <w:pPr>
              <w:pStyle w:val="Heading1"/>
              <w:outlineLvl w:val="0"/>
            </w:pPr>
            <w:r>
              <w:lastRenderedPageBreak/>
              <w:t>Sub-Consultant Profile – MAXimum TWO PAGES per Firm</w:t>
            </w:r>
          </w:p>
        </w:tc>
      </w:tr>
      <w:tr w:rsidR="00DC745C" w:rsidRPr="002029B4" w:rsidTr="00DA3521">
        <w:trPr>
          <w:cantSplit/>
        </w:trPr>
        <w:tc>
          <w:tcPr>
            <w:tcW w:w="1334" w:type="pct"/>
            <w:gridSpan w:val="2"/>
          </w:tcPr>
          <w:p w:rsidR="00DC745C" w:rsidRPr="00FD6BA4" w:rsidRDefault="00DC745C" w:rsidP="002F30B0">
            <w:pPr>
              <w:pStyle w:val="Promptleads"/>
            </w:pPr>
            <w:r w:rsidRPr="00FD6BA4">
              <w:t>Firm Name</w:t>
            </w:r>
          </w:p>
        </w:tc>
        <w:sdt>
          <w:sdtPr>
            <w:rPr>
              <w:rFonts w:cs="Arial"/>
              <w:szCs w:val="18"/>
            </w:rPr>
            <w:alias w:val="Firm Name"/>
            <w:tag w:val="Firm Name"/>
            <w:id w:val="-562478053"/>
            <w:placeholder>
              <w:docPart w:val="B3D2A58EFA974213959F1801D489D040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bottom w:val="dotted" w:sz="4" w:space="0" w:color="123985" w:themeColor="accent1"/>
                </w:tcBorders>
              </w:tcPr>
              <w:p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  <w:rFonts w:cs="Arial"/>
                    <w:szCs w:val="18"/>
                  </w:rPr>
                  <w:t>Consulting Firm Name</w:t>
                </w:r>
              </w:p>
            </w:tc>
          </w:sdtContent>
        </w:sdt>
      </w:tr>
      <w:tr w:rsidR="00DC745C" w:rsidRPr="002029B4" w:rsidTr="00DA3521">
        <w:trPr>
          <w:cantSplit/>
        </w:trPr>
        <w:tc>
          <w:tcPr>
            <w:tcW w:w="1334" w:type="pct"/>
            <w:gridSpan w:val="2"/>
          </w:tcPr>
          <w:p w:rsidR="00DC745C" w:rsidRPr="00FD6BA4" w:rsidRDefault="00DC745C" w:rsidP="002F30B0">
            <w:pPr>
              <w:pStyle w:val="Promptleads"/>
            </w:pPr>
            <w:r w:rsidRPr="00FD6BA4">
              <w:t>Address</w:t>
            </w:r>
          </w:p>
        </w:tc>
        <w:sdt>
          <w:sdtPr>
            <w:rPr>
              <w:rFonts w:cs="Arial"/>
              <w:szCs w:val="18"/>
            </w:rPr>
            <w:alias w:val="Address"/>
            <w:tag w:val="Address"/>
            <w:id w:val="148330795"/>
            <w:placeholder>
              <w:docPart w:val="A2A4BFCB27C740E7BE7C4A9714270881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Business Address</w:t>
                </w:r>
              </w:p>
            </w:tc>
          </w:sdtContent>
        </w:sdt>
      </w:tr>
      <w:tr w:rsidR="00DC745C" w:rsidRPr="002029B4" w:rsidTr="00DA3521">
        <w:trPr>
          <w:cantSplit/>
        </w:trPr>
        <w:tc>
          <w:tcPr>
            <w:tcW w:w="1334" w:type="pct"/>
            <w:gridSpan w:val="2"/>
          </w:tcPr>
          <w:p w:rsidR="00DC745C" w:rsidRPr="00FD6BA4" w:rsidRDefault="00DC745C" w:rsidP="002F30B0">
            <w:pPr>
              <w:pStyle w:val="Promptleads"/>
            </w:pPr>
            <w:r w:rsidRPr="00FD6BA4">
              <w:t>Firm Profile</w:t>
            </w:r>
          </w:p>
        </w:tc>
        <w:sdt>
          <w:sdtPr>
            <w:id w:val="536554681"/>
            <w:placeholder>
              <w:docPart w:val="E1AFADB590E649F78BEF4DF1987A1E4E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:rsidR="00DC745C" w:rsidRPr="002A34FE" w:rsidRDefault="00DC745C" w:rsidP="00F81651">
                <w:pPr>
                  <w:rPr>
                    <w:rStyle w:val="PlaceholderText"/>
                    <w:rFonts w:cs="Arial"/>
                    <w:szCs w:val="18"/>
                  </w:rPr>
                </w:pPr>
                <w:r w:rsidRPr="00B202D2">
                  <w:rPr>
                    <w:rStyle w:val="PlaceholderText"/>
                    <w:rFonts w:cs="Arial"/>
                    <w:szCs w:val="18"/>
                  </w:rPr>
                  <w:t>g</w:t>
                </w:r>
                <w:r w:rsidRPr="002A34FE">
                  <w:rPr>
                    <w:rStyle w:val="PlaceholderText"/>
                    <w:rFonts w:cs="Arial"/>
                    <w:szCs w:val="18"/>
                  </w:rPr>
                  <w:t>eneral firm profile information, including years in business, average volume of work,</w:t>
                </w:r>
              </w:p>
              <w:p w:rsidR="00DC745C" w:rsidRPr="002A34FE" w:rsidRDefault="00DC745C" w:rsidP="00F81651">
                <w:pPr>
                  <w:rPr>
                    <w:rStyle w:val="PlaceholderText"/>
                    <w:rFonts w:cs="Arial"/>
                    <w:szCs w:val="18"/>
                  </w:rPr>
                </w:pPr>
                <w:r w:rsidRPr="002A34FE">
                  <w:rPr>
                    <w:rStyle w:val="PlaceholderText"/>
                    <w:rFonts w:cs="Arial"/>
                    <w:szCs w:val="18"/>
                  </w:rPr>
                  <w:t>number of employees, typical services performed and available, including local office</w:t>
                </w:r>
              </w:p>
              <w:p w:rsidR="00DC745C" w:rsidRPr="002029B4" w:rsidRDefault="00DC745C" w:rsidP="00F81651">
                <w:r w:rsidRPr="002A34FE">
                  <w:rPr>
                    <w:rStyle w:val="PlaceholderText"/>
                    <w:rFonts w:cs="Arial"/>
                    <w:szCs w:val="18"/>
                  </w:rPr>
                  <w:t>information, and other pertinent information for the Proponent and all Subconsultants</w:t>
                </w:r>
              </w:p>
            </w:tc>
          </w:sdtContent>
        </w:sdt>
      </w:tr>
      <w:tr w:rsidR="00DC745C" w:rsidRPr="002029B4" w:rsidTr="00DA3521">
        <w:trPr>
          <w:cantSplit/>
        </w:trPr>
        <w:tc>
          <w:tcPr>
            <w:tcW w:w="1334" w:type="pct"/>
            <w:gridSpan w:val="2"/>
          </w:tcPr>
          <w:p w:rsidR="00DC745C" w:rsidRPr="002029B4" w:rsidRDefault="00DC745C" w:rsidP="002F30B0">
            <w:pPr>
              <w:pStyle w:val="Promptleads"/>
            </w:pPr>
            <w:r>
              <w:t>Firm Experience</w:t>
            </w:r>
          </w:p>
        </w:tc>
        <w:sdt>
          <w:sdtPr>
            <w:id w:val="220799199"/>
            <w:placeholder>
              <w:docPart w:val="DCF0B341F3A14E72B5FB01BBAA1BF880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:rsidR="00DC745C" w:rsidRPr="002029B4" w:rsidRDefault="00F81651" w:rsidP="00F81651">
                <w:r>
                  <w:rPr>
                    <w:rStyle w:val="PlaceholderText"/>
                    <w:rFonts w:cs="Arial"/>
                    <w:szCs w:val="18"/>
                  </w:rPr>
                  <w:t>S</w:t>
                </w:r>
                <w:r>
                  <w:rPr>
                    <w:rStyle w:val="PlaceholderText"/>
                  </w:rPr>
                  <w:t>ummary of the reference projects below: d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>etails demonstrating the history and experience of the Proponent in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 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>providing design, management of construction and contract administration services on a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 MINIMUM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 xml:space="preserve"> of three local projects of similar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 c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>omplexity, scope and value</w:t>
                </w:r>
                <w:r w:rsidR="00DC745C" w:rsidRPr="002029B4">
                  <w:rPr>
                    <w:rStyle w:val="PlaceholderText"/>
                    <w:rFonts w:cs="Arial"/>
                    <w:szCs w:val="18"/>
                  </w:rPr>
                  <w:t>.</w:t>
                </w:r>
              </w:p>
            </w:tc>
          </w:sdtContent>
        </w:sdt>
      </w:tr>
      <w:tr w:rsidR="00DC745C" w:rsidRPr="002F67DE" w:rsidTr="002F30B0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1202583923"/>
            <w:placeholder>
              <w:docPart w:val="7DFD1601D1204F9487D5FCC1F45635E4"/>
            </w:placeholder>
            <w:showingPlcHdr/>
            <w:text w:multiLine="1"/>
          </w:sdtPr>
          <w:sdtEndPr/>
          <w:sdtContent>
            <w:tc>
              <w:tcPr>
                <w:tcW w:w="985" w:type="pct"/>
                <w:tcBorders>
                  <w:top w:val="single" w:sz="4" w:space="0" w:color="123985" w:themeColor="accent1"/>
                </w:tcBorders>
              </w:tcPr>
              <w:p w:rsidR="00DC745C" w:rsidRPr="009003CA" w:rsidRDefault="00DC745C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1</w:t>
                </w:r>
              </w:p>
            </w:tc>
          </w:sdtContent>
        </w:sdt>
        <w:tc>
          <w:tcPr>
            <w:tcW w:w="4015" w:type="pct"/>
            <w:gridSpan w:val="3"/>
            <w:tcBorders>
              <w:top w:val="single" w:sz="4" w:space="0" w:color="123985" w:themeColor="accent1"/>
              <w:bottom w:val="dotted" w:sz="4" w:space="0" w:color="4178E5" w:themeColor="accent1" w:themeTint="99"/>
            </w:tcBorders>
          </w:tcPr>
          <w:p w:rsidR="00DC745C" w:rsidRPr="002029B4" w:rsidRDefault="00CF3471" w:rsidP="002F30B0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567087545"/>
                <w:placeholder>
                  <w:docPart w:val="33A0B25498EA4D66B686E822D25366F8"/>
                </w:placeholder>
                <w:showingPlcHdr/>
                <w:text w:multiLine="1"/>
              </w:sdtPr>
              <w:sdtEndPr/>
              <w:sdtContent>
                <w:r w:rsidR="00DC745C">
                  <w:rPr>
                    <w:rStyle w:val="PlaceholderText"/>
                  </w:rPr>
                  <w:t>B</w:t>
                </w:r>
                <w:r w:rsidR="00DC745C" w:rsidRPr="001F0797">
                  <w:rPr>
                    <w:rStyle w:val="PlaceholderText"/>
                  </w:rPr>
                  <w:t xml:space="preserve">rief </w:t>
                </w:r>
                <w:r w:rsidR="00DC745C">
                  <w:rPr>
                    <w:rStyle w:val="PlaceholderText"/>
                  </w:rPr>
                  <w:t xml:space="preserve">project </w:t>
                </w:r>
                <w:r w:rsidR="00DC745C" w:rsidRPr="001F0797">
                  <w:rPr>
                    <w:rStyle w:val="PlaceholderText"/>
                  </w:rPr>
                  <w:t>description; reference information such as Tender number</w:t>
                </w:r>
                <w:r w:rsidR="00DC745C">
                  <w:rPr>
                    <w:rStyle w:val="PlaceholderText"/>
                  </w:rPr>
                  <w:t xml:space="preserve">; details as per the </w:t>
                </w:r>
                <w:r w:rsidR="00DC745C" w:rsidRPr="003F6DB3">
                  <w:rPr>
                    <w:rStyle w:val="PlaceholderText"/>
                    <w:i/>
                  </w:rPr>
                  <w:t>“</w:t>
                </w:r>
                <w:r w:rsidR="00DC745C"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 w:rsidR="00DC745C">
                  <w:rPr>
                    <w:rStyle w:val="PlaceholderText"/>
                    <w:i/>
                  </w:rPr>
                  <w:t>s”</w:t>
                </w:r>
                <w:r w:rsidR="00DC745C"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="00DC745C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</w:tr>
      <w:tr w:rsidR="00DC745C" w:rsidRPr="002F67DE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:rsidR="00DC745C" w:rsidRPr="009003CA" w:rsidRDefault="00DC745C" w:rsidP="002F30B0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858865687"/>
            <w:placeholder>
              <w:docPart w:val="C05C09438AF74FC2B1287895316B7040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:rsidR="00DC745C" w:rsidRPr="002029B4" w:rsidRDefault="00DC745C" w:rsidP="002F30B0">
            <w:pPr>
              <w:jc w:val="right"/>
            </w:pPr>
            <w:r>
              <w:t xml:space="preserve">City of Winnipeg Project </w:t>
            </w:r>
            <w:sdt>
              <w:sdtPr>
                <w:id w:val="2468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45C" w:rsidRPr="002F67DE" w:rsidTr="00DA3521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2039466895"/>
            <w:placeholder>
              <w:docPart w:val="A8D6E9EADD2B45AD9DC9988E3D725E8F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:rsidR="00DC745C" w:rsidRPr="009003CA" w:rsidRDefault="00DC745C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2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-1639877560"/>
            <w:placeholder>
              <w:docPart w:val="8CDE623A00424EFDA9C57122360F428B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:rsidR="00DC745C" w:rsidRPr="002029B4" w:rsidRDefault="00DC745C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>description; reference information such as Tender number</w:t>
                </w:r>
                <w:r>
                  <w:rPr>
                    <w:rStyle w:val="PlaceholderText"/>
                  </w:rPr>
                  <w:t xml:space="preserve">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>
                  <w:rPr>
                    <w:rStyle w:val="PlaceholderText"/>
                    <w:i/>
                  </w:rPr>
                  <w:t>s”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</w:tr>
      <w:tr w:rsidR="00DC745C" w:rsidRPr="002F67DE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:rsidR="00DC745C" w:rsidRPr="00DB301B" w:rsidRDefault="00DC745C" w:rsidP="002F30B0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1474108383"/>
            <w:placeholder>
              <w:docPart w:val="BDC96116975D4698978886163E78E5BD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DC745C" w:rsidRPr="002029B4" w:rsidRDefault="00DC745C" w:rsidP="002F30B0">
            <w:pPr>
              <w:jc w:val="right"/>
            </w:pPr>
            <w:r>
              <w:t xml:space="preserve">City of Winnipeg Project </w:t>
            </w:r>
            <w:sdt>
              <w:sdtPr>
                <w:id w:val="-1706014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45C" w:rsidRPr="002F67DE" w:rsidTr="00DA3521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-451019590"/>
            <w:placeholder>
              <w:docPart w:val="E599C075006D4C8A920CA10E33D86CE8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:rsidR="00DC745C" w:rsidRPr="009003CA" w:rsidRDefault="00DC745C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3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-649989052"/>
            <w:placeholder>
              <w:docPart w:val="441374A2C284478BB312E8BD53CEBAB6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:rsidR="00DC745C" w:rsidRPr="002029B4" w:rsidRDefault="00DC745C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>description; reference information such as Tender number</w:t>
                </w:r>
                <w:r>
                  <w:rPr>
                    <w:rStyle w:val="PlaceholderText"/>
                  </w:rPr>
                  <w:t xml:space="preserve">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>
                  <w:rPr>
                    <w:rStyle w:val="PlaceholderText"/>
                    <w:i/>
                  </w:rPr>
                  <w:t>s”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</w:tr>
      <w:tr w:rsidR="00DC745C" w:rsidRPr="002F67DE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:rsidR="00DC745C" w:rsidRPr="00DB301B" w:rsidRDefault="00DC745C" w:rsidP="002F30B0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876044632"/>
            <w:placeholder>
              <w:docPart w:val="B598538D212044D891AC8D8A24BB350C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/>
                </w:tcBorders>
              </w:tcPr>
              <w:p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DC745C" w:rsidRPr="002029B4" w:rsidRDefault="00DC745C" w:rsidP="002F30B0">
            <w:pPr>
              <w:jc w:val="right"/>
            </w:pPr>
            <w:r>
              <w:t xml:space="preserve">City of Winnipeg Project </w:t>
            </w:r>
            <w:sdt>
              <w:sdtPr>
                <w:id w:val="-1215894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45C" w:rsidRPr="002F67DE" w:rsidTr="002F30B0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452292408"/>
            <w:placeholder>
              <w:docPart w:val="5A6A707CEFB446979C0E67CFCB3029B5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:rsidR="00DC745C" w:rsidRPr="009003CA" w:rsidRDefault="00DC745C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55061228"/>
            <w:placeholder>
              <w:docPart w:val="0B29A2510490443D9E08A987273C145B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4178E5" w:themeColor="accent1" w:themeTint="99"/>
                </w:tcBorders>
              </w:tcPr>
              <w:p w:rsidR="00DC745C" w:rsidRPr="002029B4" w:rsidRDefault="00DC745C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>description; reference information such as Tender number</w:t>
                </w:r>
                <w:r>
                  <w:rPr>
                    <w:rStyle w:val="PlaceholderText"/>
                  </w:rPr>
                  <w:t xml:space="preserve">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>
                  <w:rPr>
                    <w:rStyle w:val="PlaceholderText"/>
                    <w:i/>
                  </w:rPr>
                  <w:t>s”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  <w:r>
                  <w:rPr>
                    <w:rStyle w:val="PlaceholderText"/>
                    <w:i/>
                  </w:rPr>
                  <w:br/>
                </w:r>
                <w:r>
                  <w:rPr>
                    <w:rStyle w:val="PlaceholderText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THREE 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>projects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projects may be provided to demonstrate further experience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specific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>Delete extra rows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 w:rsidR="00F81651"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 w:rsidR="00F81651"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</w:tr>
      <w:tr w:rsidR="00DC745C" w:rsidRPr="002F67DE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:rsidR="00DC745C" w:rsidRPr="00DB301B" w:rsidRDefault="00DC745C" w:rsidP="002F30B0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-529029067"/>
            <w:placeholder>
              <w:docPart w:val="DE748F4EE998485387C2AA7FE940861B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/>
                </w:tcBorders>
              </w:tcPr>
              <w:p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:rsidR="00DC745C" w:rsidRPr="002029B4" w:rsidRDefault="00DC745C" w:rsidP="002F30B0">
            <w:pPr>
              <w:jc w:val="right"/>
            </w:pPr>
            <w:r>
              <w:t xml:space="preserve">City of Winnipeg Project </w:t>
            </w:r>
            <w:sdt>
              <w:sdtPr>
                <w:id w:val="1369559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45C" w:rsidRPr="005F2892" w:rsidTr="002F30B0">
        <w:trPr>
          <w:cantSplit/>
        </w:trPr>
        <w:tc>
          <w:tcPr>
            <w:tcW w:w="1334" w:type="pct"/>
            <w:gridSpan w:val="2"/>
            <w:tcBorders>
              <w:bottom w:val="single" w:sz="4" w:space="0" w:color="123985"/>
            </w:tcBorders>
            <w:vAlign w:val="bottom"/>
          </w:tcPr>
          <w:p w:rsidR="00DC745C" w:rsidRPr="00FD6BA4" w:rsidRDefault="00DC745C" w:rsidP="005C7222">
            <w:pPr>
              <w:pStyle w:val="teenyspacer"/>
            </w:pPr>
          </w:p>
        </w:tc>
        <w:tc>
          <w:tcPr>
            <w:tcW w:w="3666" w:type="pct"/>
            <w:gridSpan w:val="2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:rsidR="00DC745C" w:rsidRPr="005F2892" w:rsidRDefault="00DC745C" w:rsidP="005C7222">
            <w:pPr>
              <w:pStyle w:val="teenyspacer"/>
            </w:pPr>
          </w:p>
        </w:tc>
      </w:tr>
    </w:tbl>
    <w:p w:rsidR="00317341" w:rsidRDefault="00317341" w:rsidP="00D10D38">
      <w:pPr>
        <w:pStyle w:val="teenyspacer"/>
      </w:pPr>
    </w:p>
    <w:p w:rsidR="00317341" w:rsidRDefault="00317341" w:rsidP="00F91921"/>
    <w:p w:rsidR="001B6D36" w:rsidRDefault="001B6D36" w:rsidP="00F91921">
      <w:pPr>
        <w:sectPr w:rsidR="001B6D36" w:rsidSect="00FD7939">
          <w:footerReference w:type="default" r:id="rId11"/>
          <w:headerReference w:type="first" r:id="rId12"/>
          <w:footerReference w:type="first" r:id="rId13"/>
          <w:pgSz w:w="12240" w:h="15840" w:code="1"/>
          <w:pgMar w:top="851" w:right="720" w:bottom="720" w:left="720" w:header="567" w:footer="232" w:gutter="0"/>
          <w:cols w:space="720"/>
          <w:titlePg/>
          <w:docGrid w:linePitch="381"/>
        </w:sectPr>
      </w:pPr>
    </w:p>
    <w:p w:rsidR="0007618A" w:rsidRDefault="0007618A" w:rsidP="00DF0EB0">
      <w:pPr>
        <w:pStyle w:val="teenyspacer"/>
      </w:pPr>
    </w:p>
    <w:p w:rsidR="00240095" w:rsidRPr="00B64E55" w:rsidRDefault="00240095" w:rsidP="00240095">
      <w:pPr>
        <w:pStyle w:val="Title"/>
      </w:pPr>
      <w:r>
        <w:rPr>
          <w:rStyle w:val="TitleChar"/>
          <w:caps/>
        </w:rPr>
        <w:t>Section D</w:t>
      </w:r>
      <w:r w:rsidRPr="00B64E55">
        <w:rPr>
          <w:rStyle w:val="TitleChar"/>
          <w:caps/>
        </w:rPr>
        <w:t xml:space="preserve">: Experience of </w:t>
      </w:r>
      <w:r>
        <w:rPr>
          <w:rStyle w:val="TitleChar"/>
          <w:caps/>
        </w:rPr>
        <w:t>Key Personnel Assigned to the Project</w:t>
      </w:r>
    </w:p>
    <w:p w:rsidR="00240095" w:rsidRDefault="00240095" w:rsidP="00DF0EB0">
      <w:pPr>
        <w:pStyle w:val="teenyspacer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59"/>
        <w:gridCol w:w="702"/>
        <w:gridCol w:w="566"/>
        <w:gridCol w:w="270"/>
        <w:gridCol w:w="1007"/>
        <w:gridCol w:w="568"/>
        <w:gridCol w:w="823"/>
        <w:gridCol w:w="309"/>
        <w:gridCol w:w="711"/>
        <w:gridCol w:w="168"/>
      </w:tblGrid>
      <w:tr w:rsidR="00476C09" w:rsidRPr="00776B11" w:rsidTr="00EE200F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:rsidR="006E1C23" w:rsidRPr="00776B11" w:rsidRDefault="006E1C23" w:rsidP="00786411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:rsidR="006E1C23" w:rsidRPr="00095F3C" w:rsidRDefault="00CF3471" w:rsidP="00786411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-628172230"/>
                <w:placeholder>
                  <w:docPart w:val="D7153B8D13C943CD98C29D6F7B73BB6B"/>
                </w:placeholder>
                <w:showingPlcHdr/>
                <w:text w:multiLine="1"/>
              </w:sdtPr>
              <w:sdtEndPr/>
              <w:sdtContent>
                <w:r w:rsidR="00776B11" w:rsidRPr="00095F3C">
                  <w:rPr>
                    <w:rStyle w:val="PlaceholderText"/>
                    <w:b/>
                    <w:i/>
                    <w:sz w:val="22"/>
                  </w:rPr>
                  <w:t>Person 1</w:t>
                </w:r>
              </w:sdtContent>
            </w:sdt>
            <w:r w:rsidR="006E1C23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8" w:type="pct"/>
            <w:gridSpan w:val="4"/>
            <w:tcBorders>
              <w:top w:val="double" w:sz="4" w:space="0" w:color="123985" w:themeColor="accent1"/>
              <w:left w:val="nil"/>
            </w:tcBorders>
            <w:vAlign w:val="center"/>
          </w:tcPr>
          <w:p w:rsidR="006E1C23" w:rsidRPr="00776B11" w:rsidRDefault="006E1C23" w:rsidP="00786411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:rsidR="006E1C23" w:rsidRPr="00776B11" w:rsidRDefault="00CF3471" w:rsidP="00786411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-1150445634"/>
                <w:placeholder>
                  <w:docPart w:val="06C32F37FC064CBD9A0EAEBABC67E019"/>
                </w:placeholder>
                <w:showingPlcHdr/>
                <w:text w:multiLine="1"/>
              </w:sdtPr>
              <w:sdtEndPr/>
              <w:sdtContent>
                <w:r w:rsidR="00776B11" w:rsidRPr="00776B11">
                  <w:rPr>
                    <w:rStyle w:val="PlaceholderText"/>
                    <w:i/>
                  </w:rPr>
                  <w:t>e.g. CET, P.Eng. enter N/A if none</w:t>
                </w:r>
              </w:sdtContent>
            </w:sdt>
          </w:p>
        </w:tc>
      </w:tr>
      <w:tr w:rsidR="00ED4034" w:rsidRPr="0007618A" w:rsidTr="00476C09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:rsidR="007F50FC" w:rsidRPr="009003CA" w:rsidRDefault="007F50FC" w:rsidP="00786411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0"/>
            <w:tcBorders>
              <w:bottom w:val="single" w:sz="4" w:space="0" w:color="123985" w:themeColor="accent1"/>
            </w:tcBorders>
            <w:vAlign w:val="center"/>
          </w:tcPr>
          <w:p w:rsidR="007F50FC" w:rsidRPr="0007618A" w:rsidRDefault="00CF3471" w:rsidP="00786411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92758210"/>
                <w:placeholder>
                  <w:docPart w:val="52552F77EC68451F8344D7B244BFB143"/>
                </w:placeholder>
                <w:showingPlcHdr/>
                <w:text w:multiLine="1"/>
              </w:sdtPr>
              <w:sdtEndPr/>
              <w:sdtContent>
                <w:r w:rsidR="006E1C23">
                  <w:rPr>
                    <w:rStyle w:val="PlaceholderText"/>
                  </w:rPr>
                  <w:t>job title</w:t>
                </w:r>
                <w:r w:rsidR="0080480C">
                  <w:rPr>
                    <w:rStyle w:val="PlaceholderText"/>
                  </w:rPr>
                  <w:t xml:space="preserve"> at firm</w:t>
                </w:r>
              </w:sdtContent>
            </w:sdt>
          </w:p>
        </w:tc>
      </w:tr>
      <w:tr w:rsidR="00B53B44" w:rsidRPr="00316E51" w:rsidTr="00742B33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1834" w:type="pct"/>
            <w:gridSpan w:val="2"/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2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</w:tr>
      <w:tr w:rsidR="00B53B44" w:rsidRPr="002F67DE" w:rsidTr="00742B33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1215464687"/>
              <w:placeholder>
                <w:docPart w:val="78210338A52C47BF888A8509AA55AFD7"/>
              </w:placeholder>
              <w:showingPlcHdr/>
              <w:text w:multiLine="1"/>
            </w:sdtPr>
            <w:sdtEndPr/>
            <w:sdtContent>
              <w:p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587" w:type="pct"/>
            <w:gridSpan w:val="2"/>
            <w:tcBorders>
              <w:left w:val="nil"/>
            </w:tcBorders>
            <w:vAlign w:val="bottom"/>
          </w:tcPr>
          <w:p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85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905457535"/>
              <w:placeholder>
                <w:docPart w:val="D9DB05AC338A4B4883BFDFEC77D89200"/>
              </w:placeholder>
              <w:showingPlcHdr/>
              <w:text w:multiLine="1"/>
            </w:sdtPr>
            <w:sdtEndPr/>
            <w:sdtContent>
              <w:p w:rsidR="00B53B44" w:rsidRPr="00631D0F" w:rsidRDefault="00B53B44" w:rsidP="00742B33">
                <w:r>
                  <w:rPr>
                    <w:rStyle w:val="PlaceholderText"/>
                  </w:rPr>
                  <w:t>e.g. institutions, graduation years</w:t>
                </w:r>
              </w:p>
            </w:sdtContent>
          </w:sdt>
        </w:tc>
      </w:tr>
      <w:tr w:rsidR="00B53B44" w:rsidRPr="00FE6480" w:rsidTr="00742B33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096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125" w:type="pct"/>
            <w:tcBorders>
              <w:left w:val="nil"/>
            </w:tcBorders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FB02A9" w:rsidRPr="00FE6480" w:rsidTr="00EE200F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FB02A9" w:rsidRPr="00FE6480" w:rsidRDefault="00FB02A9" w:rsidP="00786411">
            <w:pPr>
              <w:pStyle w:val="teenyspacer"/>
              <w:keepNext/>
            </w:pPr>
          </w:p>
        </w:tc>
        <w:tc>
          <w:tcPr>
            <w:tcW w:w="1834" w:type="pct"/>
            <w:gridSpan w:val="2"/>
          </w:tcPr>
          <w:p w:rsidR="00FB02A9" w:rsidRPr="00FE6480" w:rsidRDefault="00FB02A9" w:rsidP="00786411">
            <w:pPr>
              <w:pStyle w:val="teenyspacer"/>
              <w:keepNext/>
            </w:pPr>
          </w:p>
        </w:tc>
        <w:tc>
          <w:tcPr>
            <w:tcW w:w="2047" w:type="pct"/>
            <w:gridSpan w:val="8"/>
            <w:tcBorders>
              <w:left w:val="nil"/>
              <w:right w:val="dotted" w:sz="4" w:space="0" w:color="123985" w:themeColor="accent1"/>
            </w:tcBorders>
          </w:tcPr>
          <w:p w:rsidR="00FB02A9" w:rsidRPr="00FE6480" w:rsidRDefault="00FB02A9" w:rsidP="00786411">
            <w:pPr>
              <w:pStyle w:val="teenyspacer"/>
              <w:keepNext/>
            </w:pPr>
          </w:p>
        </w:tc>
      </w:tr>
      <w:tr w:rsidR="00CC1E10" w:rsidRPr="002F67DE" w:rsidTr="002F30B0">
        <w:trPr>
          <w:cantSplit/>
          <w:trHeight w:val="20"/>
        </w:trPr>
        <w:tc>
          <w:tcPr>
            <w:tcW w:w="1119" w:type="pct"/>
            <w:vMerge w:val="restart"/>
            <w:tcMar>
              <w:right w:w="85" w:type="dxa"/>
            </w:tcMar>
          </w:tcPr>
          <w:p w:rsidR="00CC1E10" w:rsidRPr="00FD6BA4" w:rsidRDefault="00CC1E10" w:rsidP="00786411">
            <w:pPr>
              <w:pStyle w:val="Promptleads"/>
              <w:keepNext/>
            </w:pPr>
            <w:r>
              <w:t>Project Role for</w:t>
            </w:r>
            <w:r>
              <w:br/>
              <w:t>This Project</w:t>
            </w:r>
          </w:p>
        </w:tc>
        <w:tc>
          <w:tcPr>
            <w:tcW w:w="1834" w:type="pct"/>
            <w:gridSpan w:val="2"/>
            <w:vMerge w:val="restart"/>
          </w:tcPr>
          <w:p w:rsidR="00CC1E10" w:rsidRPr="002029B4" w:rsidRDefault="00CF3471" w:rsidP="00786411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1380895788"/>
                <w:placeholder>
                  <w:docPart w:val="C1E204D210FC4146AAB314E0581F85AA"/>
                </w:placeholder>
                <w:showingPlcHdr/>
                <w:text w:multiLine="1"/>
              </w:sdtPr>
              <w:sdtEndPr/>
              <w:sdtContent>
                <w:r w:rsidR="00CC1E10">
                  <w:rPr>
                    <w:rStyle w:val="PlaceholderText"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CC1E10" w:rsidRPr="002029B4" w:rsidRDefault="00CC1E10" w:rsidP="00564BD0">
            <w:pPr>
              <w:pStyle w:val="teenyspacer"/>
            </w:pPr>
          </w:p>
        </w:tc>
        <w:tc>
          <w:tcPr>
            <w:tcW w:w="1785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CC1E10" w:rsidRPr="002029B4" w:rsidRDefault="00CC1E10" w:rsidP="00786411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2F30B0" w:rsidRPr="002F67DE" w:rsidTr="002F30B0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CC1E10" w:rsidRDefault="00CC1E10" w:rsidP="00FB02A9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  <w:tcBorders>
              <w:bottom w:val="dotted" w:sz="4" w:space="0" w:color="123985" w:themeColor="accent1"/>
            </w:tcBorders>
          </w:tcPr>
          <w:p w:rsidR="00CC1E10" w:rsidRDefault="00CC1E1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CC1E10" w:rsidRPr="002029B4" w:rsidRDefault="00CC1E10" w:rsidP="00564BD0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:rsidR="00CC1E10" w:rsidRPr="00644BC7" w:rsidRDefault="00CC1E10" w:rsidP="00FB02A9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1952058556"/>
            <w:placeholder>
              <w:docPart w:val="0B1840544EA34F9EA3B39CD9B71473B8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CC1E10" w:rsidRPr="00644BC7" w:rsidRDefault="00CC1E10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:rsidR="00CC1E10" w:rsidRPr="00644BC7" w:rsidRDefault="00CC1E10" w:rsidP="00FB02A9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-921723112"/>
            <w:placeholder>
              <w:docPart w:val="7D9ABB9CC85C4CA0A8D20B6A8B259E98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CC1E10" w:rsidRPr="00644BC7" w:rsidRDefault="00CC1E10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:rsidR="00CC1E10" w:rsidRPr="00644BC7" w:rsidRDefault="00CC1E10" w:rsidP="002F30B0">
            <w:pPr>
              <w:pStyle w:val="teenyspacer"/>
            </w:pPr>
          </w:p>
        </w:tc>
      </w:tr>
      <w:tr w:rsidR="002F30B0" w:rsidRPr="002F67DE" w:rsidTr="002F30B0">
        <w:trPr>
          <w:cantSplit/>
          <w:trHeight w:val="371"/>
        </w:trPr>
        <w:tc>
          <w:tcPr>
            <w:tcW w:w="1119" w:type="pct"/>
            <w:vMerge/>
            <w:tcMar>
              <w:right w:w="85" w:type="dxa"/>
            </w:tcMar>
          </w:tcPr>
          <w:p w:rsidR="002F30B0" w:rsidRDefault="002F30B0" w:rsidP="00FB02A9">
            <w:pPr>
              <w:pStyle w:val="Promptleads"/>
              <w:keepNext/>
            </w:pPr>
          </w:p>
        </w:tc>
        <w:sdt>
          <w:sdtPr>
            <w:rPr>
              <w:rFonts w:cs="Arial"/>
              <w:szCs w:val="18"/>
            </w:rPr>
            <w:alias w:val="Role"/>
            <w:id w:val="-88621186"/>
            <w:placeholder>
              <w:docPart w:val="71F89398DA594B188179AE4A830E1975"/>
            </w:placeholder>
            <w:showingPlcHdr/>
            <w:text w:multiLine="1"/>
          </w:sdtPr>
          <w:sdtEndPr/>
          <w:sdtContent>
            <w:tc>
              <w:tcPr>
                <w:tcW w:w="1834" w:type="pct"/>
                <w:gridSpan w:val="2"/>
                <w:vMerge w:val="restart"/>
              </w:tcPr>
              <w:p w:rsidR="002F30B0" w:rsidRDefault="002F30B0" w:rsidP="00FB02A9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Detailed description of the role assigned to this key person, including project responsibilities and tasks throughout the project</w:t>
                </w:r>
                <w:r>
                  <w:rPr>
                    <w:rStyle w:val="PlaceholderText"/>
                  </w:rPr>
                  <w:br/>
                </w:r>
              </w:p>
            </w:tc>
          </w:sdtContent>
        </w:sdt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2F30B0" w:rsidRDefault="002F30B0" w:rsidP="00564BD0">
            <w:pPr>
              <w:pStyle w:val="teenyspacer"/>
            </w:pPr>
          </w:p>
        </w:tc>
        <w:tc>
          <w:tcPr>
            <w:tcW w:w="591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:rsidR="002F30B0" w:rsidRDefault="002F30B0" w:rsidP="00FB02A9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895322201"/>
            <w:placeholder>
              <w:docPart w:val="2CD1241734BC486487C19681AEE50DE9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2F30B0" w:rsidRDefault="002F30B0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</w:tcBorders>
            <w:vAlign w:val="bottom"/>
          </w:tcPr>
          <w:p w:rsidR="002F30B0" w:rsidRDefault="002F30B0" w:rsidP="00FB02A9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338886353"/>
            <w:placeholder>
              <w:docPart w:val="3CA325E397934F1AA6FA5000522E3B73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2F30B0" w:rsidRDefault="002F30B0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:rsidR="002F30B0" w:rsidRDefault="002F30B0" w:rsidP="002F30B0">
            <w:pPr>
              <w:pStyle w:val="teenyspacer"/>
            </w:pPr>
          </w:p>
        </w:tc>
      </w:tr>
      <w:tr w:rsidR="002F30B0" w:rsidRPr="002F67DE" w:rsidTr="002F30B0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2F30B0" w:rsidRDefault="002F30B0" w:rsidP="00FB02A9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2F30B0" w:rsidRDefault="002F30B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2F30B0" w:rsidRDefault="002F30B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:rsidR="002F30B0" w:rsidRDefault="002F30B0" w:rsidP="00FB02A9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2F30B0" w:rsidRDefault="002F30B0" w:rsidP="00916E01"/>
        </w:tc>
        <w:tc>
          <w:tcPr>
            <w:tcW w:w="524" w:type="pct"/>
            <w:gridSpan w:val="2"/>
            <w:vMerge/>
            <w:tcBorders>
              <w:left w:val="nil"/>
            </w:tcBorders>
            <w:vAlign w:val="bottom"/>
          </w:tcPr>
          <w:p w:rsidR="002F30B0" w:rsidRDefault="002F30B0" w:rsidP="00FB02A9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2F30B0" w:rsidRDefault="002F30B0" w:rsidP="00916E01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:rsidR="002F30B0" w:rsidRDefault="002F30B0" w:rsidP="002F30B0">
            <w:pPr>
              <w:pStyle w:val="teenyspacer"/>
            </w:pPr>
          </w:p>
        </w:tc>
      </w:tr>
      <w:tr w:rsidR="00EE200F" w:rsidRPr="002F67DE" w:rsidTr="002F30B0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CC1E10" w:rsidRDefault="00CC1E10" w:rsidP="00FB02A9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CC1E10" w:rsidRDefault="00CC1E1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CC1E10" w:rsidRDefault="00CC1E1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:rsidR="00CC1E10" w:rsidRDefault="00CC1E10" w:rsidP="00CC1E10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CC1E10" w:rsidRDefault="00CC1E10" w:rsidP="00CC1E10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:rsidR="00CC1E10" w:rsidRDefault="00CC1E10" w:rsidP="00CC1E10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CC1E10" w:rsidRDefault="00CC1E10" w:rsidP="00CC1E10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CC1E10" w:rsidRDefault="00CC1E10" w:rsidP="00CC1E10">
            <w:pPr>
              <w:pStyle w:val="teenyspacer"/>
              <w:jc w:val="center"/>
            </w:pPr>
          </w:p>
        </w:tc>
      </w:tr>
      <w:tr w:rsidR="002F30B0" w:rsidRPr="002F67DE" w:rsidTr="00742B33">
        <w:trPr>
          <w:cantSplit/>
          <w:trHeight w:val="170"/>
        </w:trPr>
        <w:tc>
          <w:tcPr>
            <w:tcW w:w="1119" w:type="pct"/>
            <w:vMerge/>
            <w:tcMar>
              <w:right w:w="85" w:type="dxa"/>
            </w:tcMar>
          </w:tcPr>
          <w:p w:rsidR="002F30B0" w:rsidRDefault="002F30B0" w:rsidP="00FB02A9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2F30B0" w:rsidRDefault="002F30B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047" w:type="pct"/>
            <w:gridSpan w:val="8"/>
            <w:tcBorders>
              <w:left w:val="nil"/>
            </w:tcBorders>
          </w:tcPr>
          <w:p w:rsidR="002F30B0" w:rsidRDefault="002F30B0" w:rsidP="00CC1E10">
            <w:pPr>
              <w:pStyle w:val="teenyspacer"/>
              <w:jc w:val="center"/>
            </w:pPr>
          </w:p>
        </w:tc>
      </w:tr>
      <w:tr w:rsidR="00AE3E94" w:rsidRPr="00D10D38" w:rsidTr="00476C09">
        <w:trPr>
          <w:cantSplit/>
        </w:trPr>
        <w:tc>
          <w:tcPr>
            <w:tcW w:w="5000" w:type="pct"/>
            <w:gridSpan w:val="11"/>
            <w:tcBorders>
              <w:bottom w:val="single" w:sz="4" w:space="0" w:color="123985" w:themeColor="accent1"/>
            </w:tcBorders>
          </w:tcPr>
          <w:p w:rsidR="00AE3E94" w:rsidRPr="00316E51" w:rsidRDefault="00AE3E94" w:rsidP="00AE3E94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bookmarkStart w:id="2" w:name="_Hlk137752580"/>
      <w:tr w:rsidR="00AE3E94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:rsidR="00AE3E94" w:rsidRDefault="00CF3471" w:rsidP="00AE3E94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940578858"/>
                <w:placeholder>
                  <w:docPart w:val="89ED535C8A2746F2A5A7AFEB89385D4E"/>
                </w:placeholder>
                <w:showingPlcHdr/>
                <w:text w:multiLine="1"/>
              </w:sdtPr>
              <w:sdtEndPr/>
              <w:sdtContent>
                <w:r w:rsidR="00AE3E94" w:rsidRPr="009003CA">
                  <w:rPr>
                    <w:rStyle w:val="PlaceholderText"/>
                    <w:b/>
                  </w:rPr>
                  <w:t>Reference Project 1</w:t>
                </w:r>
              </w:sdtContent>
            </w:sdt>
            <w:r w:rsidR="00AE3E94">
              <w:rPr>
                <w:rFonts w:cs="Arial"/>
                <w:b/>
                <w:szCs w:val="18"/>
              </w:rPr>
              <w:t xml:space="preserve"> </w:t>
            </w:r>
          </w:p>
          <w:p w:rsidR="00AE3E94" w:rsidRPr="00E029C8" w:rsidRDefault="00CF3471" w:rsidP="00AE3E94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459840159"/>
                <w:placeholder>
                  <w:docPart w:val="32BA3973B85E4C21AA495AC9E59B84CF"/>
                </w:placeholder>
                <w:showingPlcHdr/>
                <w:text w:multiLine="1"/>
              </w:sdtPr>
              <w:sdtEndPr/>
              <w:sdtContent>
                <w:r w:rsidR="00AE3E94" w:rsidRPr="00E029C8">
                  <w:rPr>
                    <w:rStyle w:val="PlaceholderText"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156773054"/>
            <w:placeholder>
              <w:docPart w:val="E1A711373540444B8B28E62A99943469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AE3E94" w:rsidRDefault="00AE3E94" w:rsidP="00AE3E94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410499128"/>
              <w:placeholder>
                <w:docPart w:val="8157386AD308442CACE547934B7F5034"/>
              </w:placeholder>
              <w:showingPlcHdr/>
              <w:text w:multiLine="1"/>
            </w:sdtPr>
            <w:sdtEndPr/>
            <w:sdtContent>
              <w:p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bookmarkEnd w:id="2"/>
      <w:tr w:rsidR="00AE3E94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AE3E94" w:rsidRPr="009003CA" w:rsidRDefault="00AE3E94" w:rsidP="00AE3E94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970320377"/>
            <w:placeholder>
              <w:docPart w:val="CC79A4B3592B41339A7645BFDC4F7F31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AE3E94" w:rsidRPr="002029B4" w:rsidRDefault="00564BD0" w:rsidP="00AE3E94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(Optional) a</w:t>
                </w:r>
                <w:r w:rsidR="00AE3E94">
                  <w:rPr>
                    <w:rStyle w:val="PlaceholderText"/>
                  </w:rPr>
                  <w:t xml:space="preserve">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EE200F" w:rsidRDefault="00CF3471" w:rsidP="00EE200F">
            <w:pPr>
              <w:ind w:left="252" w:hanging="252"/>
            </w:pPr>
            <w:sdt>
              <w:sdtPr>
                <w:id w:val="-1221127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 xml:space="preserve"> </w:t>
            </w:r>
            <w:r w:rsidR="00EE200F">
              <w:tab/>
            </w:r>
            <w:r w:rsidR="00AE3E94">
              <w:t xml:space="preserve">City of Winnipeg </w:t>
            </w:r>
            <w:r w:rsidR="00EE200F">
              <w:br/>
            </w:r>
            <w:r w:rsidR="00AE3E94">
              <w:t xml:space="preserve">Project </w:t>
            </w:r>
          </w:p>
          <w:p w:rsidR="00AE3E94" w:rsidRPr="002029B4" w:rsidRDefault="00CF3471" w:rsidP="00EE200F">
            <w:pPr>
              <w:ind w:left="252" w:hanging="252"/>
            </w:pPr>
            <w:sdt>
              <w:sdtPr>
                <w:id w:val="1702425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ab/>
            </w:r>
            <w:sdt>
              <w:sdtPr>
                <w:alias w:val="Owner"/>
                <w:tag w:val="Owner"/>
                <w:id w:val="361565442"/>
                <w:placeholder>
                  <w:docPart w:val="ECE76F8D46214532819357257C06039F"/>
                </w:placeholder>
                <w:showingPlcHdr/>
                <w:text w:multiLine="1"/>
              </w:sdtPr>
              <w:sdtEndPr/>
              <w:sdtContent>
                <w:r w:rsidR="00AE3E94">
                  <w:rPr>
                    <w:rStyle w:val="PlaceholderText"/>
                  </w:rPr>
                  <w:t>Other</w:t>
                </w:r>
              </w:sdtContent>
            </w:sdt>
            <w:r w:rsidR="00AE3E94">
              <w:t xml:space="preserve"> </w:t>
            </w:r>
          </w:p>
        </w:tc>
      </w:tr>
      <w:tr w:rsidR="00AE3E94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bookmarkStart w:id="3" w:name="_Hlk137752632" w:displacedByCustomXml="next"/>
          <w:sdt>
            <w:sdtPr>
              <w:rPr>
                <w:rFonts w:cs="Arial"/>
                <w:b/>
                <w:szCs w:val="18"/>
              </w:rPr>
              <w:alias w:val="Ref Project"/>
              <w:id w:val="1524444563"/>
              <w:placeholder>
                <w:docPart w:val="FD5BD66999A54EF1968414C6325E7847"/>
              </w:placeholder>
              <w:showingPlcHdr/>
              <w:text w:multiLine="1"/>
            </w:sdtPr>
            <w:sdtEndPr/>
            <w:sdtContent>
              <w:p w:rsidR="00AE3E94" w:rsidRDefault="00AE3E94" w:rsidP="00AE3E94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:rsidR="00AE3E94" w:rsidRPr="009003CA" w:rsidRDefault="00CF3471" w:rsidP="00AE3E94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406909582"/>
                <w:placeholder>
                  <w:docPart w:val="7687EC7E351F46F4BC183E6FBFBFEAFA"/>
                </w:placeholder>
                <w:showingPlcHdr/>
                <w:text w:multiLine="1"/>
              </w:sdtPr>
              <w:sdtEndPr/>
              <w:sdtContent>
                <w:r w:rsidR="00AE3E94" w:rsidRPr="00E029C8">
                  <w:rPr>
                    <w:rStyle w:val="PlaceholderText"/>
                  </w:rPr>
                  <w:t xml:space="preserve">Reference information for Project </w:t>
                </w:r>
                <w:r w:rsidR="00AE3E94">
                  <w:rPr>
                    <w:rStyle w:val="PlaceholderText"/>
                  </w:rPr>
                  <w:t>2</w:t>
                </w:r>
                <w:r w:rsidR="00AE3E94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1206246244"/>
            <w:placeholder>
              <w:docPart w:val="18F6A4C3626F42FE978B8ACF09C9C6F5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AE3E94" w:rsidRDefault="00AE3E94" w:rsidP="00AE3E94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958410569"/>
              <w:placeholder>
                <w:docPart w:val="DC65182120DD4110B0C86A5E76DF87D7"/>
              </w:placeholder>
              <w:showingPlcHdr/>
              <w:text w:multiLine="1"/>
            </w:sdtPr>
            <w:sdtEndPr/>
            <w:sdtContent>
              <w:p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bookmarkEnd w:id="3"/>
      <w:tr w:rsidR="00EE200F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EE200F" w:rsidRPr="009003CA" w:rsidRDefault="00EE200F" w:rsidP="00EE200F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584414135"/>
            <w:placeholder>
              <w:docPart w:val="3DF2244433A74F30B96E34686AF48D14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EE200F" w:rsidRPr="002029B4" w:rsidRDefault="00564BD0" w:rsidP="00EE200F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</w:t>
                </w:r>
                <w:r w:rsidR="00EE200F">
                  <w:rPr>
                    <w:rStyle w:val="PlaceholderText"/>
                  </w:rPr>
                  <w:t xml:space="preserve">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564BD0" w:rsidRDefault="00CF3471" w:rsidP="00564BD0">
            <w:pPr>
              <w:ind w:left="252" w:hanging="252"/>
            </w:pPr>
            <w:sdt>
              <w:sdtPr>
                <w:id w:val="-330288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 xml:space="preserve"> </w:t>
            </w:r>
            <w:r w:rsidR="00EE200F">
              <w:tab/>
              <w:t xml:space="preserve">City of Winnipeg </w:t>
            </w:r>
            <w:r w:rsidR="00EE200F">
              <w:br/>
              <w:t xml:space="preserve">Project </w:t>
            </w:r>
          </w:p>
          <w:p w:rsidR="00EE200F" w:rsidRPr="002029B4" w:rsidRDefault="00CF3471" w:rsidP="00564BD0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1600554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ab/>
            </w:r>
            <w:sdt>
              <w:sdtPr>
                <w:alias w:val="Owner"/>
                <w:tag w:val="Owner"/>
                <w:id w:val="-320740683"/>
                <w:placeholder>
                  <w:docPart w:val="35429B04A2A145D583AE7A1BF5967D0D"/>
                </w:placeholder>
                <w:showingPlcHdr/>
                <w:text w:multiLine="1"/>
              </w:sdtPr>
              <w:sdtEndPr/>
              <w:sdtContent>
                <w:r w:rsidR="00EE200F">
                  <w:rPr>
                    <w:rStyle w:val="PlaceholderText"/>
                  </w:rPr>
                  <w:t>Other</w:t>
                </w:r>
              </w:sdtContent>
            </w:sdt>
            <w:r w:rsidR="00EE200F">
              <w:t xml:space="preserve"> </w:t>
            </w:r>
          </w:p>
        </w:tc>
      </w:tr>
      <w:tr w:rsidR="00AE3E94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690186311"/>
              <w:placeholder>
                <w:docPart w:val="8FDEBC917A93454F90609394E469AC87"/>
              </w:placeholder>
              <w:showingPlcHdr/>
              <w:text w:multiLine="1"/>
            </w:sdtPr>
            <w:sdtEndPr/>
            <w:sdtContent>
              <w:p w:rsidR="00AE3E94" w:rsidRDefault="00AE3E94" w:rsidP="00AE3E94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sdtContent>
          </w:sdt>
          <w:p w:rsidR="00AE3E94" w:rsidRPr="009003CA" w:rsidRDefault="00CF3471" w:rsidP="00AE3E94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434749163"/>
                <w:placeholder>
                  <w:docPart w:val="583FE4F274624D8A8EF315E998401DBA"/>
                </w:placeholder>
                <w:showingPlcHdr/>
                <w:text w:multiLine="1"/>
              </w:sdtPr>
              <w:sdtEndPr/>
              <w:sdtContent>
                <w:r w:rsidR="00AE3E94" w:rsidRPr="00E029C8">
                  <w:rPr>
                    <w:rStyle w:val="PlaceholderText"/>
                  </w:rPr>
                  <w:t xml:space="preserve">Reference information for Project </w:t>
                </w:r>
                <w:r w:rsidR="00AE3E94">
                  <w:rPr>
                    <w:rStyle w:val="PlaceholderText"/>
                  </w:rPr>
                  <w:t>3</w:t>
                </w:r>
                <w:r w:rsidR="00AE3E94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tc>
          <w:tcPr>
            <w:tcW w:w="2950" w:type="pct"/>
            <w:gridSpan w:val="6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:rsidR="00AE3E94" w:rsidRPr="002029B4" w:rsidRDefault="00CF3471" w:rsidP="00AE3E94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532619631"/>
                <w:placeholder>
                  <w:docPart w:val="37F08F38D1E044D0A583BBBCC3297AFF"/>
                </w:placeholder>
                <w:showingPlcHdr/>
                <w:text w:multiLine="1"/>
              </w:sdtPr>
              <w:sdtEndPr/>
              <w:sdtContent>
                <w:r w:rsidR="00564BD0">
                  <w:rPr>
                    <w:rStyle w:val="PlaceholderText"/>
                  </w:rPr>
                  <w:t>B</w:t>
                </w:r>
                <w:r w:rsidR="00564BD0" w:rsidRPr="001F0797">
                  <w:rPr>
                    <w:rStyle w:val="PlaceholderText"/>
                  </w:rPr>
                  <w:t xml:space="preserve">rief </w:t>
                </w:r>
                <w:r w:rsidR="00564BD0">
                  <w:rPr>
                    <w:rStyle w:val="PlaceholderText"/>
                  </w:rPr>
                  <w:t xml:space="preserve">project </w:t>
                </w:r>
                <w:r w:rsidR="00564BD0" w:rsidRPr="001F0797">
                  <w:rPr>
                    <w:rStyle w:val="PlaceholderText"/>
                  </w:rPr>
                  <w:t xml:space="preserve">description; </w:t>
                </w:r>
                <w:r w:rsidR="00564BD0">
                  <w:rPr>
                    <w:rStyle w:val="PlaceholderText"/>
                  </w:rPr>
                  <w:t xml:space="preserve">relevance to current project; details as per the </w:t>
                </w:r>
                <w:r w:rsidR="00564BD0" w:rsidRPr="003F6DB3">
                  <w:rPr>
                    <w:rStyle w:val="PlaceholderText"/>
                    <w:i/>
                  </w:rPr>
                  <w:t>“</w:t>
                </w:r>
                <w:r w:rsidR="00564BD0">
                  <w:rPr>
                    <w:rStyle w:val="PlaceholderText"/>
                    <w:i/>
                  </w:rPr>
                  <w:t>Experience of Key Personnel Assigned to the Project”</w:t>
                </w:r>
                <w:r w:rsidR="00564BD0" w:rsidRPr="00E916E0">
                  <w:rPr>
                    <w:rStyle w:val="PlaceholderText"/>
                  </w:rPr>
                  <w:t xml:space="preserve"> section in </w:t>
                </w:r>
                <w:r w:rsidR="00564BD0">
                  <w:rPr>
                    <w:rStyle w:val="PlaceholderText"/>
                  </w:rPr>
                  <w:t>PART</w:t>
                </w:r>
                <w:r w:rsidR="00564BD0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AE3E94" w:rsidRDefault="00AE3E94" w:rsidP="00AE3E94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407540745"/>
              <w:placeholder>
                <w:docPart w:val="D1287CEFC8F04CFF8C872421959C1B40"/>
              </w:placeholder>
              <w:showingPlcHdr/>
              <w:text w:multiLine="1"/>
            </w:sdtPr>
            <w:sdtEndPr/>
            <w:sdtContent>
              <w:p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EE200F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EE200F" w:rsidRPr="009003CA" w:rsidRDefault="00EE200F" w:rsidP="00EE200F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981037649"/>
            <w:placeholder>
              <w:docPart w:val="D2747ED1368241DBB8C0021A8992CCB5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EE200F" w:rsidRPr="002029B4" w:rsidRDefault="00564BD0" w:rsidP="00EE200F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</w:t>
                </w:r>
                <w:r w:rsidR="00EE200F">
                  <w:rPr>
                    <w:rStyle w:val="PlaceholderText"/>
                  </w:rPr>
                  <w:t xml:space="preserve">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564BD0" w:rsidRDefault="00CF3471" w:rsidP="00564BD0">
            <w:pPr>
              <w:ind w:left="252" w:hanging="252"/>
            </w:pPr>
            <w:sdt>
              <w:sdtPr>
                <w:id w:val="215175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 xml:space="preserve"> </w:t>
            </w:r>
            <w:r w:rsidR="00EE200F">
              <w:tab/>
              <w:t xml:space="preserve">City of Winnipeg </w:t>
            </w:r>
            <w:r w:rsidR="00EE200F">
              <w:br/>
              <w:t xml:space="preserve">Project </w:t>
            </w:r>
          </w:p>
          <w:p w:rsidR="00EE200F" w:rsidRPr="002029B4" w:rsidRDefault="00CF3471" w:rsidP="00564BD0">
            <w:pPr>
              <w:ind w:left="252" w:hanging="252"/>
            </w:pPr>
            <w:sdt>
              <w:sdtPr>
                <w:id w:val="42033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ab/>
            </w:r>
            <w:sdt>
              <w:sdtPr>
                <w:alias w:val="Owner"/>
                <w:tag w:val="Owner"/>
                <w:id w:val="-920793935"/>
                <w:placeholder>
                  <w:docPart w:val="A79385F8F96E430BA4723EC085E4EC7C"/>
                </w:placeholder>
                <w:showingPlcHdr/>
                <w:text w:multiLine="1"/>
              </w:sdtPr>
              <w:sdtEndPr/>
              <w:sdtContent>
                <w:r w:rsidR="00EE200F">
                  <w:rPr>
                    <w:rStyle w:val="PlaceholderText"/>
                  </w:rPr>
                  <w:t>Other</w:t>
                </w:r>
              </w:sdtContent>
            </w:sdt>
            <w:r w:rsidR="00EE200F">
              <w:t xml:space="preserve"> </w:t>
            </w:r>
          </w:p>
        </w:tc>
      </w:tr>
      <w:tr w:rsidR="00AE3E94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text2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453220795"/>
              <w:placeholder>
                <w:docPart w:val="79F9C10BB8694A9BAB225A14D7ED5B01"/>
              </w:placeholder>
              <w:showingPlcHdr/>
              <w:text w:multiLine="1"/>
            </w:sdtPr>
            <w:sdtEndPr/>
            <w:sdtContent>
              <w:p w:rsidR="00AE3E94" w:rsidRDefault="00AE3E94" w:rsidP="00AE3E94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sdtContent>
          </w:sdt>
          <w:p w:rsidR="00AE3E94" w:rsidRPr="009003CA" w:rsidRDefault="00CF3471" w:rsidP="00AE3E94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284421491"/>
                <w:placeholder>
                  <w:docPart w:val="211E079CF3FB455D809BCC1E74488A18"/>
                </w:placeholder>
                <w:showingPlcHdr/>
                <w:text w:multiLine="1"/>
              </w:sdtPr>
              <w:sdtEndPr/>
              <w:sdtContent>
                <w:r w:rsidR="00AE3E94" w:rsidRPr="00E029C8">
                  <w:rPr>
                    <w:rStyle w:val="PlaceholderText"/>
                  </w:rPr>
                  <w:t xml:space="preserve">Reference information for Project </w:t>
                </w:r>
                <w:r w:rsidR="00AE3E94">
                  <w:rPr>
                    <w:rStyle w:val="PlaceholderText"/>
                  </w:rPr>
                  <w:t>4</w:t>
                </w:r>
                <w:r w:rsidR="00AE3E94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9104287"/>
            <w:placeholder>
              <w:docPart w:val="DEEBD581F15F48F491F8B94A6B95CD11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  <w:r>
                  <w:rPr>
                    <w:rStyle w:val="PlaceholderText"/>
                    <w:i/>
                  </w:rPr>
                  <w:br/>
                </w:r>
                <w:r>
                  <w:rPr>
                    <w:rStyle w:val="PlaceholderText"/>
                    <w:i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THREE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per key person;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This 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 may be provided to demonstrate further experience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specific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Pr="00DA3521">
                  <w:rPr>
                    <w:rFonts w:cs="Arial"/>
                    <w:b/>
                    <w:i/>
                    <w:color w:val="FF0000"/>
                    <w:sz w:val="16"/>
                    <w:szCs w:val="16"/>
                  </w:rPr>
                  <w:t>Delete Ref project 4 rows if not applicable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.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:rsidR="00AE3E94" w:rsidRDefault="00AE3E94" w:rsidP="00AE3E94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368064586"/>
              <w:placeholder>
                <w:docPart w:val="1EA965934F4D4505B6475AA5CB6F979E"/>
              </w:placeholder>
              <w:showingPlcHdr/>
              <w:text w:multiLine="1"/>
            </w:sdtPr>
            <w:sdtEndPr/>
            <w:sdtContent>
              <w:p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564BD0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564BD0" w:rsidRPr="009003CA" w:rsidRDefault="00564BD0" w:rsidP="00564BD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967589494"/>
            <w:placeholder>
              <w:docPart w:val="DF14E671241C436A8691B4960A866BBE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:rsidR="00564BD0" w:rsidRPr="002029B4" w:rsidRDefault="00564BD0" w:rsidP="00564BD0"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</w:tcBorders>
            <w:vAlign w:val="bottom"/>
          </w:tcPr>
          <w:p w:rsidR="00564BD0" w:rsidRDefault="00CF3471" w:rsidP="00564BD0">
            <w:pPr>
              <w:ind w:left="252" w:hanging="252"/>
            </w:pPr>
            <w:sdt>
              <w:sdtPr>
                <w:id w:val="-1146431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B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64BD0">
              <w:t xml:space="preserve"> </w:t>
            </w:r>
            <w:r w:rsidR="00564BD0">
              <w:tab/>
              <w:t xml:space="preserve">City of Winnipeg </w:t>
            </w:r>
            <w:r w:rsidR="00564BD0">
              <w:br/>
              <w:t xml:space="preserve">Project </w:t>
            </w:r>
          </w:p>
          <w:p w:rsidR="00564BD0" w:rsidRPr="002029B4" w:rsidRDefault="00CF3471" w:rsidP="00564BD0">
            <w:pPr>
              <w:ind w:left="252" w:hanging="252"/>
            </w:pPr>
            <w:sdt>
              <w:sdtPr>
                <w:id w:val="993454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B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64BD0">
              <w:tab/>
            </w:r>
            <w:sdt>
              <w:sdtPr>
                <w:alias w:val="Owner"/>
                <w:tag w:val="Owner"/>
                <w:id w:val="-1462562487"/>
                <w:placeholder>
                  <w:docPart w:val="23CF2BDCFA7542489B58080F424CCAC3"/>
                </w:placeholder>
                <w:showingPlcHdr/>
                <w:text w:multiLine="1"/>
              </w:sdtPr>
              <w:sdtEndPr/>
              <w:sdtContent>
                <w:r w:rsidR="00564BD0">
                  <w:rPr>
                    <w:rStyle w:val="PlaceholderText"/>
                  </w:rPr>
                  <w:t>Other</w:t>
                </w:r>
              </w:sdtContent>
            </w:sdt>
            <w:r w:rsidR="00564BD0">
              <w:t xml:space="preserve"> </w:t>
            </w:r>
          </w:p>
        </w:tc>
      </w:tr>
      <w:tr w:rsidR="00AE3E94" w:rsidRPr="002F67DE" w:rsidTr="005C121A">
        <w:trPr>
          <w:cantSplit/>
        </w:trPr>
        <w:tc>
          <w:tcPr>
            <w:tcW w:w="5000" w:type="pct"/>
            <w:gridSpan w:val="11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:rsidR="00AE3E94" w:rsidRDefault="00AE3E94" w:rsidP="00EE200F">
            <w:pPr>
              <w:pStyle w:val="teenyspacer"/>
              <w:keepNext/>
            </w:pPr>
          </w:p>
        </w:tc>
      </w:tr>
    </w:tbl>
    <w:p w:rsidR="00DA3521" w:rsidRDefault="00DA3521">
      <w:pPr>
        <w:spacing w:before="100" w:after="200"/>
        <w:rPr>
          <w:rFonts w:asciiTheme="minorHAnsi" w:hAnsiTheme="minorHAnsi"/>
          <w:sz w:val="12"/>
          <w:lang w:val="en-US"/>
        </w:rPr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59"/>
        <w:gridCol w:w="702"/>
        <w:gridCol w:w="566"/>
        <w:gridCol w:w="270"/>
        <w:gridCol w:w="1007"/>
        <w:gridCol w:w="568"/>
        <w:gridCol w:w="823"/>
        <w:gridCol w:w="309"/>
        <w:gridCol w:w="711"/>
        <w:gridCol w:w="168"/>
      </w:tblGrid>
      <w:tr w:rsidR="002F30B0" w:rsidRPr="00776B11" w:rsidTr="002F30B0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:rsidR="002F30B0" w:rsidRPr="00776B11" w:rsidRDefault="002F30B0" w:rsidP="002F30B0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lastRenderedPageBreak/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:rsidR="002F30B0" w:rsidRPr="00095F3C" w:rsidRDefault="00CF3471" w:rsidP="002F30B0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-263074703"/>
                <w:placeholder>
                  <w:docPart w:val="FA0187A5651B48288A2EF97AF79EB98F"/>
                </w:placeholder>
                <w:showingPlcHdr/>
                <w:text w:multiLine="1"/>
              </w:sdtPr>
              <w:sdtEndPr/>
              <w:sdtContent>
                <w:r w:rsidR="002F30B0" w:rsidRPr="00095F3C">
                  <w:rPr>
                    <w:rStyle w:val="PlaceholderText"/>
                    <w:b/>
                    <w:i/>
                    <w:sz w:val="22"/>
                  </w:rPr>
                  <w:t xml:space="preserve">Person </w:t>
                </w:r>
                <w:r w:rsidR="000A687B">
                  <w:rPr>
                    <w:rStyle w:val="PlaceholderText"/>
                    <w:b/>
                    <w:i/>
                    <w:sz w:val="22"/>
                  </w:rPr>
                  <w:t>2</w:t>
                </w:r>
              </w:sdtContent>
            </w:sdt>
            <w:r w:rsidR="002F30B0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8" w:type="pct"/>
            <w:gridSpan w:val="4"/>
            <w:tcBorders>
              <w:top w:val="double" w:sz="4" w:space="0" w:color="123985" w:themeColor="accent1"/>
              <w:left w:val="nil"/>
            </w:tcBorders>
            <w:vAlign w:val="center"/>
          </w:tcPr>
          <w:p w:rsidR="002F30B0" w:rsidRPr="00776B11" w:rsidRDefault="002F30B0" w:rsidP="002F30B0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:rsidR="002F30B0" w:rsidRPr="00776B11" w:rsidRDefault="00CF3471" w:rsidP="002F30B0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1932770179"/>
                <w:placeholder>
                  <w:docPart w:val="A8EB21BB42174E2CA31E0D27BA79913C"/>
                </w:placeholder>
                <w:showingPlcHdr/>
                <w:text w:multiLine="1"/>
              </w:sdtPr>
              <w:sdtEndPr/>
              <w:sdtContent>
                <w:r w:rsidR="002F30B0" w:rsidRPr="00776B11">
                  <w:rPr>
                    <w:rStyle w:val="PlaceholderText"/>
                    <w:i/>
                  </w:rPr>
                  <w:t>e.g. CET, P.Eng. enter N/A if none</w:t>
                </w:r>
              </w:sdtContent>
            </w:sdt>
          </w:p>
        </w:tc>
      </w:tr>
      <w:tr w:rsidR="002F30B0" w:rsidRPr="0007618A" w:rsidTr="002F30B0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:rsidR="002F30B0" w:rsidRPr="009003CA" w:rsidRDefault="002F30B0" w:rsidP="002F30B0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0"/>
            <w:tcBorders>
              <w:bottom w:val="single" w:sz="4" w:space="0" w:color="123985" w:themeColor="accent1"/>
            </w:tcBorders>
            <w:vAlign w:val="center"/>
          </w:tcPr>
          <w:p w:rsidR="002F30B0" w:rsidRPr="0007618A" w:rsidRDefault="00CF3471" w:rsidP="002F30B0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74169523"/>
                <w:placeholder>
                  <w:docPart w:val="FD2A15FD747841FAA6F6D2CF2894AC1D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job title at firm</w:t>
                </w:r>
              </w:sdtContent>
            </w:sdt>
          </w:p>
        </w:tc>
      </w:tr>
      <w:tr w:rsidR="00B53B44" w:rsidRPr="00316E51" w:rsidTr="00742B33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1834" w:type="pct"/>
            <w:gridSpan w:val="2"/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2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</w:tr>
      <w:tr w:rsidR="00B53B44" w:rsidRPr="002F67DE" w:rsidTr="00742B33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727832114"/>
              <w:placeholder>
                <w:docPart w:val="B34E13E526844610945724DE7198A231"/>
              </w:placeholder>
              <w:showingPlcHdr/>
              <w:text w:multiLine="1"/>
            </w:sdtPr>
            <w:sdtEndPr/>
            <w:sdtContent>
              <w:p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587" w:type="pct"/>
            <w:gridSpan w:val="2"/>
            <w:tcBorders>
              <w:left w:val="nil"/>
            </w:tcBorders>
            <w:vAlign w:val="bottom"/>
          </w:tcPr>
          <w:p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85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209695003"/>
              <w:placeholder>
                <w:docPart w:val="CC3D2E5CE1624515BAA617375FD8BA97"/>
              </w:placeholder>
              <w:showingPlcHdr/>
              <w:text w:multiLine="1"/>
            </w:sdtPr>
            <w:sdtEndPr/>
            <w:sdtContent>
              <w:p w:rsidR="00B53B44" w:rsidRPr="00631D0F" w:rsidRDefault="00B53B44" w:rsidP="00742B33">
                <w:r>
                  <w:rPr>
                    <w:rStyle w:val="PlaceholderText"/>
                  </w:rPr>
                  <w:t>e.g. institutions, graduation years</w:t>
                </w:r>
              </w:p>
            </w:sdtContent>
          </w:sdt>
        </w:tc>
      </w:tr>
      <w:tr w:rsidR="00B53B44" w:rsidRPr="00FE6480" w:rsidTr="00742B33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096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125" w:type="pct"/>
            <w:tcBorders>
              <w:left w:val="nil"/>
            </w:tcBorders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2F30B0" w:rsidRPr="00FE6480" w:rsidTr="002F30B0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2F30B0" w:rsidRPr="00FE6480" w:rsidRDefault="002F30B0" w:rsidP="002F30B0">
            <w:pPr>
              <w:pStyle w:val="teenyspacer"/>
              <w:keepNext/>
            </w:pPr>
          </w:p>
        </w:tc>
        <w:tc>
          <w:tcPr>
            <w:tcW w:w="1834" w:type="pct"/>
            <w:gridSpan w:val="2"/>
          </w:tcPr>
          <w:p w:rsidR="002F30B0" w:rsidRPr="00FE6480" w:rsidRDefault="002F30B0" w:rsidP="002F30B0">
            <w:pPr>
              <w:pStyle w:val="teenyspacer"/>
              <w:keepNext/>
            </w:pPr>
          </w:p>
        </w:tc>
        <w:tc>
          <w:tcPr>
            <w:tcW w:w="2047" w:type="pct"/>
            <w:gridSpan w:val="8"/>
            <w:tcBorders>
              <w:left w:val="nil"/>
              <w:right w:val="dotted" w:sz="4" w:space="0" w:color="123985" w:themeColor="accent1"/>
            </w:tcBorders>
          </w:tcPr>
          <w:p w:rsidR="002F30B0" w:rsidRPr="00FE6480" w:rsidRDefault="002F30B0" w:rsidP="002F30B0">
            <w:pPr>
              <w:pStyle w:val="teenyspacer"/>
              <w:keepNext/>
            </w:pPr>
          </w:p>
        </w:tc>
      </w:tr>
      <w:tr w:rsidR="002F30B0" w:rsidRPr="002F67DE" w:rsidTr="002F30B0">
        <w:trPr>
          <w:cantSplit/>
          <w:trHeight w:val="20"/>
        </w:trPr>
        <w:tc>
          <w:tcPr>
            <w:tcW w:w="1119" w:type="pct"/>
            <w:vMerge w:val="restart"/>
            <w:tcMar>
              <w:right w:w="85" w:type="dxa"/>
            </w:tcMar>
          </w:tcPr>
          <w:p w:rsidR="002F30B0" w:rsidRPr="00FD6BA4" w:rsidRDefault="002F30B0" w:rsidP="002F30B0">
            <w:pPr>
              <w:pStyle w:val="Promptleads"/>
              <w:keepNext/>
            </w:pPr>
            <w:r>
              <w:t>Project Role for</w:t>
            </w:r>
            <w:r>
              <w:br/>
              <w:t>This Project</w:t>
            </w:r>
          </w:p>
        </w:tc>
        <w:tc>
          <w:tcPr>
            <w:tcW w:w="1834" w:type="pct"/>
            <w:gridSpan w:val="2"/>
            <w:vMerge w:val="restart"/>
          </w:tcPr>
          <w:p w:rsidR="002F30B0" w:rsidRPr="002029B4" w:rsidRDefault="00CF3471" w:rsidP="002F30B0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2142612464"/>
                <w:placeholder>
                  <w:docPart w:val="EB4B2C3CA0724133829F0FBB20F4B7BD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2F30B0" w:rsidRPr="002029B4" w:rsidRDefault="002F30B0" w:rsidP="002F30B0">
            <w:pPr>
              <w:pStyle w:val="teenyspacer"/>
            </w:pPr>
          </w:p>
        </w:tc>
        <w:tc>
          <w:tcPr>
            <w:tcW w:w="1785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2F30B0" w:rsidRPr="002029B4" w:rsidRDefault="002F30B0" w:rsidP="002F30B0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2F30B0" w:rsidRPr="002F67DE" w:rsidTr="002F30B0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2F30B0" w:rsidRDefault="002F30B0" w:rsidP="002F30B0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  <w:tcBorders>
              <w:bottom w:val="dotted" w:sz="4" w:space="0" w:color="123985" w:themeColor="accent1"/>
            </w:tcBorders>
          </w:tcPr>
          <w:p w:rsidR="002F30B0" w:rsidRDefault="002F30B0" w:rsidP="002F30B0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2F30B0" w:rsidRPr="002029B4" w:rsidRDefault="002F30B0" w:rsidP="002F30B0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:rsidR="002F30B0" w:rsidRPr="00644BC7" w:rsidRDefault="002F30B0" w:rsidP="002F30B0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1767953429"/>
            <w:placeholder>
              <w:docPart w:val="5C8FF224067841739736B6C6B7BA9EA3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2F30B0" w:rsidRPr="00644BC7" w:rsidRDefault="002F30B0" w:rsidP="002F30B0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:rsidR="002F30B0" w:rsidRPr="00644BC7" w:rsidRDefault="002F30B0" w:rsidP="002F30B0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-1903746436"/>
            <w:placeholder>
              <w:docPart w:val="CB21F8874F7347D09CDE06E6E204CB24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2F30B0" w:rsidRPr="00644BC7" w:rsidRDefault="002F30B0" w:rsidP="002F30B0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:rsidR="002F30B0" w:rsidRPr="00644BC7" w:rsidRDefault="002F30B0" w:rsidP="002F30B0">
            <w:pPr>
              <w:pStyle w:val="teenyspacer"/>
            </w:pPr>
          </w:p>
        </w:tc>
      </w:tr>
      <w:tr w:rsidR="002F30B0" w:rsidRPr="002F67DE" w:rsidTr="002F30B0">
        <w:trPr>
          <w:cantSplit/>
          <w:trHeight w:val="371"/>
        </w:trPr>
        <w:tc>
          <w:tcPr>
            <w:tcW w:w="1119" w:type="pct"/>
            <w:vMerge/>
            <w:tcMar>
              <w:right w:w="85" w:type="dxa"/>
            </w:tcMar>
          </w:tcPr>
          <w:p w:rsidR="002F30B0" w:rsidRDefault="002F30B0" w:rsidP="002F30B0">
            <w:pPr>
              <w:pStyle w:val="Promptleads"/>
              <w:keepNext/>
            </w:pPr>
          </w:p>
        </w:tc>
        <w:sdt>
          <w:sdtPr>
            <w:rPr>
              <w:rFonts w:cs="Arial"/>
              <w:szCs w:val="18"/>
            </w:rPr>
            <w:alias w:val="Role"/>
            <w:id w:val="1152103200"/>
            <w:placeholder>
              <w:docPart w:val="54D6669799914C38A4A556B8D55A171D"/>
            </w:placeholder>
            <w:showingPlcHdr/>
            <w:text w:multiLine="1"/>
          </w:sdtPr>
          <w:sdtEndPr/>
          <w:sdtContent>
            <w:tc>
              <w:tcPr>
                <w:tcW w:w="1834" w:type="pct"/>
                <w:gridSpan w:val="2"/>
                <w:vMerge w:val="restart"/>
              </w:tcPr>
              <w:p w:rsidR="002F30B0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Detailed description of the role assigned to this key person, including project responsibilities and tasks throughout the project</w:t>
                </w:r>
                <w:r>
                  <w:rPr>
                    <w:rStyle w:val="PlaceholderText"/>
                  </w:rPr>
                  <w:br/>
                </w:r>
              </w:p>
            </w:tc>
          </w:sdtContent>
        </w:sdt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2F30B0" w:rsidRDefault="002F30B0" w:rsidP="002F30B0">
            <w:pPr>
              <w:pStyle w:val="teenyspacer"/>
            </w:pPr>
          </w:p>
        </w:tc>
        <w:tc>
          <w:tcPr>
            <w:tcW w:w="591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:rsidR="002F30B0" w:rsidRDefault="002F30B0" w:rsidP="002F30B0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840973724"/>
            <w:placeholder>
              <w:docPart w:val="356ECCEA064443B2A8B5CB516ADF3584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2F30B0" w:rsidRDefault="002F30B0" w:rsidP="002F30B0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</w:tcBorders>
            <w:vAlign w:val="bottom"/>
          </w:tcPr>
          <w:p w:rsidR="002F30B0" w:rsidRDefault="002F30B0" w:rsidP="002F30B0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-708953217"/>
            <w:placeholder>
              <w:docPart w:val="E9F9B9626FC449AB9B126870AC6FC414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2F30B0" w:rsidRDefault="002F30B0" w:rsidP="002F30B0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:rsidR="002F30B0" w:rsidRDefault="002F30B0" w:rsidP="002F30B0">
            <w:pPr>
              <w:pStyle w:val="teenyspacer"/>
            </w:pPr>
          </w:p>
        </w:tc>
      </w:tr>
      <w:tr w:rsidR="002F30B0" w:rsidRPr="002F67DE" w:rsidTr="002F30B0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2F30B0" w:rsidRDefault="002F30B0" w:rsidP="002F30B0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2F30B0" w:rsidRDefault="002F30B0" w:rsidP="002F30B0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2F30B0" w:rsidRDefault="002F30B0" w:rsidP="002F30B0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:rsidR="002F30B0" w:rsidRDefault="002F30B0" w:rsidP="002F30B0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2F30B0" w:rsidRDefault="002F30B0" w:rsidP="002F30B0"/>
        </w:tc>
        <w:tc>
          <w:tcPr>
            <w:tcW w:w="524" w:type="pct"/>
            <w:gridSpan w:val="2"/>
            <w:vMerge/>
            <w:tcBorders>
              <w:left w:val="nil"/>
            </w:tcBorders>
            <w:vAlign w:val="bottom"/>
          </w:tcPr>
          <w:p w:rsidR="002F30B0" w:rsidRDefault="002F30B0" w:rsidP="002F30B0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2F30B0" w:rsidRDefault="002F30B0" w:rsidP="002F30B0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:rsidR="002F30B0" w:rsidRDefault="002F30B0" w:rsidP="002F30B0">
            <w:pPr>
              <w:pStyle w:val="teenyspacer"/>
            </w:pPr>
          </w:p>
        </w:tc>
      </w:tr>
      <w:tr w:rsidR="002F30B0" w:rsidRPr="002F67DE" w:rsidTr="002F30B0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2F30B0" w:rsidRDefault="002F30B0" w:rsidP="002F30B0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2F30B0" w:rsidRDefault="002F30B0" w:rsidP="002F30B0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2F30B0" w:rsidRDefault="002F30B0" w:rsidP="002F30B0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:rsidR="002F30B0" w:rsidRDefault="002F30B0" w:rsidP="002F30B0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2F30B0" w:rsidRDefault="002F30B0" w:rsidP="002F30B0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:rsidR="002F30B0" w:rsidRDefault="002F30B0" w:rsidP="002F30B0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2F30B0" w:rsidRDefault="002F30B0" w:rsidP="002F30B0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2F30B0" w:rsidRDefault="002F30B0" w:rsidP="002F30B0">
            <w:pPr>
              <w:pStyle w:val="teenyspacer"/>
              <w:jc w:val="center"/>
            </w:pPr>
          </w:p>
        </w:tc>
      </w:tr>
      <w:tr w:rsidR="002F30B0" w:rsidRPr="002F67DE" w:rsidTr="002F30B0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2F30B0" w:rsidRDefault="002F30B0" w:rsidP="002F30B0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2F30B0" w:rsidRDefault="002F30B0" w:rsidP="002F30B0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047" w:type="pct"/>
            <w:gridSpan w:val="8"/>
            <w:tcBorders>
              <w:left w:val="nil"/>
            </w:tcBorders>
          </w:tcPr>
          <w:p w:rsidR="002F30B0" w:rsidRDefault="002F30B0" w:rsidP="002F30B0">
            <w:pPr>
              <w:pStyle w:val="teenyspacer"/>
              <w:jc w:val="center"/>
            </w:pPr>
          </w:p>
        </w:tc>
      </w:tr>
      <w:tr w:rsidR="002F30B0" w:rsidRPr="00D10D38" w:rsidTr="002F30B0">
        <w:trPr>
          <w:cantSplit/>
        </w:trPr>
        <w:tc>
          <w:tcPr>
            <w:tcW w:w="5000" w:type="pct"/>
            <w:gridSpan w:val="11"/>
            <w:tcBorders>
              <w:bottom w:val="single" w:sz="4" w:space="0" w:color="123985" w:themeColor="accent1"/>
            </w:tcBorders>
          </w:tcPr>
          <w:p w:rsidR="002F30B0" w:rsidRPr="00316E51" w:rsidRDefault="002F30B0" w:rsidP="002F30B0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tr w:rsidR="002F30B0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:rsidR="002F30B0" w:rsidRDefault="00CF3471" w:rsidP="002F30B0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-936445601"/>
                <w:placeholder>
                  <w:docPart w:val="4B08C436D61B4B2192AF34D6436AC432"/>
                </w:placeholder>
                <w:showingPlcHdr/>
                <w:text w:multiLine="1"/>
              </w:sdtPr>
              <w:sdtEndPr/>
              <w:sdtContent>
                <w:r w:rsidR="002F30B0" w:rsidRPr="009003CA">
                  <w:rPr>
                    <w:rStyle w:val="PlaceholderText"/>
                    <w:b/>
                  </w:rPr>
                  <w:t>Reference Project 1</w:t>
                </w:r>
              </w:sdtContent>
            </w:sdt>
            <w:r w:rsidR="002F30B0">
              <w:rPr>
                <w:rFonts w:cs="Arial"/>
                <w:b/>
                <w:szCs w:val="18"/>
              </w:rPr>
              <w:t xml:space="preserve"> </w:t>
            </w:r>
          </w:p>
          <w:p w:rsidR="002F30B0" w:rsidRPr="00E029C8" w:rsidRDefault="00CF3471" w:rsidP="002F30B0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848145555"/>
                <w:placeholder>
                  <w:docPart w:val="58094A4993A94C159D79FC3132ECF0F7"/>
                </w:placeholder>
                <w:showingPlcHdr/>
                <w:text w:multiLine="1"/>
              </w:sdtPr>
              <w:sdtEndPr/>
              <w:sdtContent>
                <w:r w:rsidR="002F30B0" w:rsidRPr="00E029C8">
                  <w:rPr>
                    <w:rStyle w:val="PlaceholderText"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354967161"/>
            <w:placeholder>
              <w:docPart w:val="F7FBC11637E84DADBE01A2F97C60A3E5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2F30B0" w:rsidRDefault="002F30B0" w:rsidP="002F30B0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624508549"/>
              <w:placeholder>
                <w:docPart w:val="5486185E6AF34F359325ACCD44C47875"/>
              </w:placeholder>
              <w:showingPlcHdr/>
              <w:text w:multiLine="1"/>
            </w:sdtPr>
            <w:sdtEndPr/>
            <w:sdtContent>
              <w:p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2F30B0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2F30B0" w:rsidRPr="009003CA" w:rsidRDefault="002F30B0" w:rsidP="002F30B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715128860"/>
            <w:placeholder>
              <w:docPart w:val="63E8DB4D4BA44D8B956BEED8852D46B8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2F30B0" w:rsidRPr="002029B4" w:rsidRDefault="002F30B0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2F30B0" w:rsidRDefault="00CF3471" w:rsidP="002F30B0">
            <w:pPr>
              <w:ind w:left="252" w:hanging="252"/>
            </w:pPr>
            <w:sdt>
              <w:sdtPr>
                <w:id w:val="1152950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 xml:space="preserve"> </w:t>
            </w:r>
            <w:r w:rsidR="002F30B0">
              <w:tab/>
              <w:t xml:space="preserve">City of Winnipeg </w:t>
            </w:r>
            <w:r w:rsidR="002F30B0">
              <w:br/>
              <w:t xml:space="preserve">Project </w:t>
            </w:r>
          </w:p>
          <w:p w:rsidR="002F30B0" w:rsidRPr="002029B4" w:rsidRDefault="00CF3471" w:rsidP="002F30B0">
            <w:pPr>
              <w:ind w:left="252" w:hanging="252"/>
            </w:pPr>
            <w:sdt>
              <w:sdtPr>
                <w:id w:val="-1303306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ab/>
            </w:r>
            <w:sdt>
              <w:sdtPr>
                <w:alias w:val="Owner"/>
                <w:tag w:val="Owner"/>
                <w:id w:val="2002003052"/>
                <w:placeholder>
                  <w:docPart w:val="F04FDCDED3EF4F33A3C97B7725880F3C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Other</w:t>
                </w:r>
              </w:sdtContent>
            </w:sdt>
            <w:r w:rsidR="002F30B0">
              <w:t xml:space="preserve"> </w:t>
            </w:r>
          </w:p>
        </w:tc>
      </w:tr>
      <w:tr w:rsidR="002F30B0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2115735101"/>
              <w:placeholder>
                <w:docPart w:val="36F95BFA055E48E391DEE7C0551F601A"/>
              </w:placeholder>
              <w:showingPlcHdr/>
              <w:text w:multiLine="1"/>
            </w:sdtPr>
            <w:sdtEndPr/>
            <w:sdtContent>
              <w:p w:rsidR="002F30B0" w:rsidRDefault="002F30B0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:rsidR="002F30B0" w:rsidRPr="009003CA" w:rsidRDefault="00CF3471" w:rsidP="002F30B0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434352992"/>
                <w:placeholder>
                  <w:docPart w:val="3061D99256414692B582E5AF5203F64C"/>
                </w:placeholder>
                <w:showingPlcHdr/>
                <w:text w:multiLine="1"/>
              </w:sdtPr>
              <w:sdtEndPr/>
              <w:sdtContent>
                <w:r w:rsidR="002F30B0" w:rsidRPr="00E029C8">
                  <w:rPr>
                    <w:rStyle w:val="PlaceholderText"/>
                  </w:rPr>
                  <w:t xml:space="preserve">Reference information for Project </w:t>
                </w:r>
                <w:r w:rsidR="002F30B0">
                  <w:rPr>
                    <w:rStyle w:val="PlaceholderText"/>
                  </w:rPr>
                  <w:t>2</w:t>
                </w:r>
                <w:r w:rsidR="002F30B0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2064014883"/>
            <w:placeholder>
              <w:docPart w:val="5788CF215166481690E50155C569EC4F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2F30B0" w:rsidRDefault="002F30B0" w:rsidP="002F30B0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255988595"/>
              <w:placeholder>
                <w:docPart w:val="704A133FD373458A83BBD107D6DED3B0"/>
              </w:placeholder>
              <w:showingPlcHdr/>
              <w:text w:multiLine="1"/>
            </w:sdtPr>
            <w:sdtEndPr/>
            <w:sdtContent>
              <w:p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2F30B0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2F30B0" w:rsidRPr="009003CA" w:rsidRDefault="002F30B0" w:rsidP="002F30B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487210776"/>
            <w:placeholder>
              <w:docPart w:val="5ACEDFB71FDC4E66BC3300ED411FFB56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2F30B0" w:rsidRPr="002029B4" w:rsidRDefault="002F30B0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2F30B0" w:rsidRDefault="00CF3471" w:rsidP="002F30B0">
            <w:pPr>
              <w:ind w:left="252" w:hanging="252"/>
            </w:pPr>
            <w:sdt>
              <w:sdtPr>
                <w:id w:val="478340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 xml:space="preserve"> </w:t>
            </w:r>
            <w:r w:rsidR="002F30B0">
              <w:tab/>
              <w:t xml:space="preserve">City of Winnipeg </w:t>
            </w:r>
            <w:r w:rsidR="002F30B0">
              <w:br/>
              <w:t xml:space="preserve">Project </w:t>
            </w:r>
          </w:p>
          <w:p w:rsidR="002F30B0" w:rsidRPr="002029B4" w:rsidRDefault="00CF3471" w:rsidP="002F30B0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1935357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ab/>
            </w:r>
            <w:sdt>
              <w:sdtPr>
                <w:alias w:val="Owner"/>
                <w:tag w:val="Owner"/>
                <w:id w:val="1625802418"/>
                <w:placeholder>
                  <w:docPart w:val="2BFC5E8E3F6840ACA8D9355AFEBFDC07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Other</w:t>
                </w:r>
              </w:sdtContent>
            </w:sdt>
            <w:r w:rsidR="002F30B0">
              <w:t xml:space="preserve"> </w:t>
            </w:r>
          </w:p>
        </w:tc>
      </w:tr>
      <w:tr w:rsidR="002F30B0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214790785"/>
              <w:placeholder>
                <w:docPart w:val="1509F4A83BEC40C7B72FF48BA08C9DA4"/>
              </w:placeholder>
              <w:showingPlcHdr/>
              <w:text w:multiLine="1"/>
            </w:sdtPr>
            <w:sdtEndPr/>
            <w:sdtContent>
              <w:p w:rsidR="002F30B0" w:rsidRDefault="002F30B0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sdtContent>
          </w:sdt>
          <w:p w:rsidR="002F30B0" w:rsidRPr="009003CA" w:rsidRDefault="00CF3471" w:rsidP="002F30B0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688266857"/>
                <w:placeholder>
                  <w:docPart w:val="7C4BDA026263412FA11177C41B04766A"/>
                </w:placeholder>
                <w:showingPlcHdr/>
                <w:text w:multiLine="1"/>
              </w:sdtPr>
              <w:sdtEndPr/>
              <w:sdtContent>
                <w:r w:rsidR="002F30B0" w:rsidRPr="00E029C8">
                  <w:rPr>
                    <w:rStyle w:val="PlaceholderText"/>
                  </w:rPr>
                  <w:t xml:space="preserve">Reference information for Project </w:t>
                </w:r>
                <w:r w:rsidR="002F30B0">
                  <w:rPr>
                    <w:rStyle w:val="PlaceholderText"/>
                  </w:rPr>
                  <w:t>3</w:t>
                </w:r>
                <w:r w:rsidR="002F30B0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tc>
          <w:tcPr>
            <w:tcW w:w="2950" w:type="pct"/>
            <w:gridSpan w:val="6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:rsidR="002F30B0" w:rsidRPr="002029B4" w:rsidRDefault="00CF3471" w:rsidP="002F30B0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-135719077"/>
                <w:placeholder>
                  <w:docPart w:val="2C4BB4C9C54443ACAFB49C7F3E527CA4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B</w:t>
                </w:r>
                <w:r w:rsidR="002F30B0" w:rsidRPr="001F0797">
                  <w:rPr>
                    <w:rStyle w:val="PlaceholderText"/>
                  </w:rPr>
                  <w:t xml:space="preserve">rief </w:t>
                </w:r>
                <w:r w:rsidR="002F30B0">
                  <w:rPr>
                    <w:rStyle w:val="PlaceholderText"/>
                  </w:rPr>
                  <w:t xml:space="preserve">project </w:t>
                </w:r>
                <w:r w:rsidR="002F30B0" w:rsidRPr="001F0797">
                  <w:rPr>
                    <w:rStyle w:val="PlaceholderText"/>
                  </w:rPr>
                  <w:t xml:space="preserve">description; </w:t>
                </w:r>
                <w:r w:rsidR="002F30B0">
                  <w:rPr>
                    <w:rStyle w:val="PlaceholderText"/>
                  </w:rPr>
                  <w:t xml:space="preserve">relevance to current project; details as per the </w:t>
                </w:r>
                <w:r w:rsidR="002F30B0" w:rsidRPr="003F6DB3">
                  <w:rPr>
                    <w:rStyle w:val="PlaceholderText"/>
                    <w:i/>
                  </w:rPr>
                  <w:t>“</w:t>
                </w:r>
                <w:r w:rsidR="002F30B0">
                  <w:rPr>
                    <w:rStyle w:val="PlaceholderText"/>
                    <w:i/>
                  </w:rPr>
                  <w:t>Experience of Key Personnel Assigned to the Project”</w:t>
                </w:r>
                <w:r w:rsidR="002F30B0" w:rsidRPr="00E916E0">
                  <w:rPr>
                    <w:rStyle w:val="PlaceholderText"/>
                  </w:rPr>
                  <w:t xml:space="preserve"> section in </w:t>
                </w:r>
                <w:r w:rsidR="002F30B0">
                  <w:rPr>
                    <w:rStyle w:val="PlaceholderText"/>
                  </w:rPr>
                  <w:t>PART</w:t>
                </w:r>
                <w:r w:rsidR="002F30B0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2F30B0" w:rsidRDefault="002F30B0" w:rsidP="002F30B0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116952989"/>
              <w:placeholder>
                <w:docPart w:val="958FD7FD642A48F0BD893B0CED483C24"/>
              </w:placeholder>
              <w:showingPlcHdr/>
              <w:text w:multiLine="1"/>
            </w:sdtPr>
            <w:sdtEndPr/>
            <w:sdtContent>
              <w:p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2F30B0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2F30B0" w:rsidRPr="009003CA" w:rsidRDefault="002F30B0" w:rsidP="002F30B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798803679"/>
            <w:placeholder>
              <w:docPart w:val="90C058729AC94832A2C91B097D1F62EA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2F30B0" w:rsidRPr="002029B4" w:rsidRDefault="002F30B0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2F30B0" w:rsidRDefault="00CF3471" w:rsidP="002F30B0">
            <w:pPr>
              <w:ind w:left="252" w:hanging="252"/>
            </w:pPr>
            <w:sdt>
              <w:sdtPr>
                <w:id w:val="-1390725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 xml:space="preserve"> </w:t>
            </w:r>
            <w:r w:rsidR="002F30B0">
              <w:tab/>
              <w:t xml:space="preserve">City of Winnipeg </w:t>
            </w:r>
            <w:r w:rsidR="002F30B0">
              <w:br/>
              <w:t xml:space="preserve">Project </w:t>
            </w:r>
          </w:p>
          <w:p w:rsidR="002F30B0" w:rsidRPr="002029B4" w:rsidRDefault="00CF3471" w:rsidP="002F30B0">
            <w:pPr>
              <w:ind w:left="252" w:hanging="252"/>
            </w:pPr>
            <w:sdt>
              <w:sdtPr>
                <w:id w:val="-290518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ab/>
            </w:r>
            <w:sdt>
              <w:sdtPr>
                <w:alias w:val="Owner"/>
                <w:tag w:val="Owner"/>
                <w:id w:val="-794600077"/>
                <w:placeholder>
                  <w:docPart w:val="02D100EFA24A43E6B49F3C9A7A714FFA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Other</w:t>
                </w:r>
              </w:sdtContent>
            </w:sdt>
            <w:r w:rsidR="002F30B0">
              <w:t xml:space="preserve"> </w:t>
            </w:r>
          </w:p>
        </w:tc>
      </w:tr>
      <w:tr w:rsidR="002F30B0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text2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577403532"/>
              <w:placeholder>
                <w:docPart w:val="7F8F9750AC6545C995F593F7DC083BE2"/>
              </w:placeholder>
              <w:showingPlcHdr/>
              <w:text w:multiLine="1"/>
            </w:sdtPr>
            <w:sdtEndPr/>
            <w:sdtContent>
              <w:p w:rsidR="002F30B0" w:rsidRDefault="002F30B0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sdtContent>
          </w:sdt>
          <w:p w:rsidR="002F30B0" w:rsidRPr="009003CA" w:rsidRDefault="00CF3471" w:rsidP="002F30B0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71436791"/>
                <w:placeholder>
                  <w:docPart w:val="549969720D3948F389A8AF76F1286137"/>
                </w:placeholder>
                <w:showingPlcHdr/>
                <w:text w:multiLine="1"/>
              </w:sdtPr>
              <w:sdtEndPr/>
              <w:sdtContent>
                <w:r w:rsidR="002F30B0" w:rsidRPr="00E029C8">
                  <w:rPr>
                    <w:rStyle w:val="PlaceholderText"/>
                  </w:rPr>
                  <w:t xml:space="preserve">Reference information for Project </w:t>
                </w:r>
                <w:r w:rsidR="002F30B0">
                  <w:rPr>
                    <w:rStyle w:val="PlaceholderText"/>
                  </w:rPr>
                  <w:t>4</w:t>
                </w:r>
                <w:r w:rsidR="002F30B0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907119600"/>
            <w:placeholder>
              <w:docPart w:val="D7B1DA0C1E9841DFABBB9E564FBE25C5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  <w:r>
                  <w:rPr>
                    <w:rStyle w:val="PlaceholderText"/>
                    <w:i/>
                  </w:rPr>
                  <w:br/>
                </w:r>
                <w:r>
                  <w:rPr>
                    <w:rStyle w:val="PlaceholderText"/>
                    <w:i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THREE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per key person;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This 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 may be provided to demonstrate further experience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specific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Pr="00DA3521">
                  <w:rPr>
                    <w:rFonts w:cs="Arial"/>
                    <w:b/>
                    <w:i/>
                    <w:color w:val="FF0000"/>
                    <w:sz w:val="16"/>
                    <w:szCs w:val="16"/>
                  </w:rPr>
                  <w:t>Delete Ref project 4 rows if not applicable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.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:rsidR="002F30B0" w:rsidRDefault="002F30B0" w:rsidP="002F30B0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446158041"/>
              <w:placeholder>
                <w:docPart w:val="3DE0E0FDF9404131B97DB42F64427A06"/>
              </w:placeholder>
              <w:showingPlcHdr/>
              <w:text w:multiLine="1"/>
            </w:sdtPr>
            <w:sdtEndPr/>
            <w:sdtContent>
              <w:p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2F30B0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2F30B0" w:rsidRPr="009003CA" w:rsidRDefault="002F30B0" w:rsidP="002F30B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814949267"/>
            <w:placeholder>
              <w:docPart w:val="1A3E6A9241904247A1C0A8366C41E26F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:rsidR="002F30B0" w:rsidRPr="002029B4" w:rsidRDefault="002F30B0" w:rsidP="002F30B0"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</w:tcBorders>
            <w:vAlign w:val="bottom"/>
          </w:tcPr>
          <w:p w:rsidR="002F30B0" w:rsidRDefault="00CF3471" w:rsidP="002F30B0">
            <w:pPr>
              <w:ind w:left="252" w:hanging="252"/>
            </w:pPr>
            <w:sdt>
              <w:sdtPr>
                <w:id w:val="-1459644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 xml:space="preserve"> </w:t>
            </w:r>
            <w:r w:rsidR="002F30B0">
              <w:tab/>
              <w:t xml:space="preserve">City of Winnipeg </w:t>
            </w:r>
            <w:r w:rsidR="002F30B0">
              <w:br/>
              <w:t xml:space="preserve">Project </w:t>
            </w:r>
          </w:p>
          <w:p w:rsidR="002F30B0" w:rsidRPr="002029B4" w:rsidRDefault="00CF3471" w:rsidP="002F30B0">
            <w:pPr>
              <w:ind w:left="252" w:hanging="252"/>
            </w:pPr>
            <w:sdt>
              <w:sdtPr>
                <w:id w:val="1474180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ab/>
            </w:r>
            <w:sdt>
              <w:sdtPr>
                <w:alias w:val="Owner"/>
                <w:tag w:val="Owner"/>
                <w:id w:val="-1715351041"/>
                <w:placeholder>
                  <w:docPart w:val="14F089C5862A4031AA708B8872F7ADE7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Other</w:t>
                </w:r>
              </w:sdtContent>
            </w:sdt>
            <w:r w:rsidR="002F30B0">
              <w:t xml:space="preserve"> </w:t>
            </w:r>
          </w:p>
        </w:tc>
      </w:tr>
      <w:tr w:rsidR="002F30B0" w:rsidRPr="002F67DE" w:rsidTr="002F30B0">
        <w:trPr>
          <w:cantSplit/>
        </w:trPr>
        <w:tc>
          <w:tcPr>
            <w:tcW w:w="5000" w:type="pct"/>
            <w:gridSpan w:val="11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:rsidR="002F30B0" w:rsidRDefault="002F30B0" w:rsidP="002F30B0">
            <w:pPr>
              <w:pStyle w:val="teenyspacer"/>
              <w:keepNext/>
            </w:pPr>
          </w:p>
        </w:tc>
      </w:tr>
    </w:tbl>
    <w:p w:rsidR="000A687B" w:rsidRDefault="000A687B">
      <w:pPr>
        <w:spacing w:before="100" w:after="200"/>
        <w:rPr>
          <w:rFonts w:asciiTheme="minorHAnsi" w:hAnsiTheme="minorHAnsi"/>
          <w:sz w:val="12"/>
          <w:lang w:val="en-US"/>
        </w:rPr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59"/>
        <w:gridCol w:w="702"/>
        <w:gridCol w:w="566"/>
        <w:gridCol w:w="270"/>
        <w:gridCol w:w="1007"/>
        <w:gridCol w:w="568"/>
        <w:gridCol w:w="823"/>
        <w:gridCol w:w="309"/>
        <w:gridCol w:w="711"/>
        <w:gridCol w:w="168"/>
      </w:tblGrid>
      <w:tr w:rsidR="000A687B" w:rsidRPr="00776B11" w:rsidTr="00206C3D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:rsidR="000A687B" w:rsidRPr="00776B11" w:rsidRDefault="000A687B" w:rsidP="00206C3D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lastRenderedPageBreak/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:rsidR="000A687B" w:rsidRPr="00095F3C" w:rsidRDefault="00CF3471" w:rsidP="00206C3D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384305558"/>
                <w:placeholder>
                  <w:docPart w:val="0CDEE911A74A460887FFC3CD21E53734"/>
                </w:placeholder>
                <w:showingPlcHdr/>
                <w:text w:multiLine="1"/>
              </w:sdtPr>
              <w:sdtEndPr/>
              <w:sdtContent>
                <w:r w:rsidR="000A687B" w:rsidRPr="00095F3C">
                  <w:rPr>
                    <w:rStyle w:val="PlaceholderText"/>
                    <w:b/>
                    <w:i/>
                    <w:sz w:val="22"/>
                  </w:rPr>
                  <w:t xml:space="preserve">Person </w:t>
                </w:r>
                <w:r w:rsidR="000A687B">
                  <w:rPr>
                    <w:rStyle w:val="PlaceholderText"/>
                    <w:b/>
                    <w:i/>
                    <w:sz w:val="22"/>
                  </w:rPr>
                  <w:t>3</w:t>
                </w:r>
              </w:sdtContent>
            </w:sdt>
            <w:r w:rsidR="000A687B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8" w:type="pct"/>
            <w:gridSpan w:val="4"/>
            <w:tcBorders>
              <w:top w:val="double" w:sz="4" w:space="0" w:color="123985" w:themeColor="accent1"/>
              <w:left w:val="nil"/>
            </w:tcBorders>
            <w:vAlign w:val="center"/>
          </w:tcPr>
          <w:p w:rsidR="000A687B" w:rsidRPr="00776B11" w:rsidRDefault="000A687B" w:rsidP="00206C3D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:rsidR="000A687B" w:rsidRPr="00776B11" w:rsidRDefault="00CF3471" w:rsidP="00206C3D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176466351"/>
                <w:placeholder>
                  <w:docPart w:val="AB1335EA1FC7404FBF1BE6F0239C15EA"/>
                </w:placeholder>
                <w:showingPlcHdr/>
                <w:text w:multiLine="1"/>
              </w:sdtPr>
              <w:sdtEndPr/>
              <w:sdtContent>
                <w:r w:rsidR="000A687B" w:rsidRPr="00776B11">
                  <w:rPr>
                    <w:rStyle w:val="PlaceholderText"/>
                    <w:i/>
                  </w:rPr>
                  <w:t>e.g. CET, P.Eng. enter N/A if none</w:t>
                </w:r>
              </w:sdtContent>
            </w:sdt>
          </w:p>
        </w:tc>
      </w:tr>
      <w:tr w:rsidR="000A687B" w:rsidRPr="0007618A" w:rsidTr="00206C3D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:rsidR="000A687B" w:rsidRPr="009003CA" w:rsidRDefault="000A687B" w:rsidP="00206C3D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0"/>
            <w:tcBorders>
              <w:bottom w:val="single" w:sz="4" w:space="0" w:color="123985" w:themeColor="accent1"/>
            </w:tcBorders>
            <w:vAlign w:val="center"/>
          </w:tcPr>
          <w:p w:rsidR="000A687B" w:rsidRPr="0007618A" w:rsidRDefault="00CF3471" w:rsidP="00206C3D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-172485829"/>
                <w:placeholder>
                  <w:docPart w:val="4459F307223A4C489259C2F109998599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job title at firm</w:t>
                </w:r>
              </w:sdtContent>
            </w:sdt>
          </w:p>
        </w:tc>
      </w:tr>
      <w:tr w:rsidR="00B53B44" w:rsidRPr="00316E51" w:rsidTr="00742B33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1834" w:type="pct"/>
            <w:gridSpan w:val="2"/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2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</w:tr>
      <w:tr w:rsidR="00B53B44" w:rsidRPr="002F67DE" w:rsidTr="00742B33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474985133"/>
              <w:placeholder>
                <w:docPart w:val="7DE077ABE87F49ECBA00B8241A4F4DFC"/>
              </w:placeholder>
              <w:showingPlcHdr/>
              <w:text w:multiLine="1"/>
            </w:sdtPr>
            <w:sdtEndPr/>
            <w:sdtContent>
              <w:p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587" w:type="pct"/>
            <w:gridSpan w:val="2"/>
            <w:tcBorders>
              <w:left w:val="nil"/>
            </w:tcBorders>
            <w:vAlign w:val="bottom"/>
          </w:tcPr>
          <w:p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85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1285725879"/>
              <w:placeholder>
                <w:docPart w:val="D333B27773704F4582C0E41A440B88B9"/>
              </w:placeholder>
              <w:showingPlcHdr/>
              <w:text w:multiLine="1"/>
            </w:sdtPr>
            <w:sdtEndPr/>
            <w:sdtContent>
              <w:p w:rsidR="00B53B44" w:rsidRPr="00631D0F" w:rsidRDefault="00B53B44" w:rsidP="00742B33">
                <w:r>
                  <w:rPr>
                    <w:rStyle w:val="PlaceholderText"/>
                  </w:rPr>
                  <w:t>e.g. institutions, graduation years</w:t>
                </w:r>
              </w:p>
            </w:sdtContent>
          </w:sdt>
        </w:tc>
      </w:tr>
      <w:tr w:rsidR="00B53B44" w:rsidRPr="00FE6480" w:rsidTr="00742B33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096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125" w:type="pct"/>
            <w:tcBorders>
              <w:left w:val="nil"/>
            </w:tcBorders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0A687B" w:rsidRPr="00FE6480" w:rsidTr="00206C3D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0A687B" w:rsidRPr="00FE6480" w:rsidRDefault="000A687B" w:rsidP="00206C3D">
            <w:pPr>
              <w:pStyle w:val="teenyspacer"/>
              <w:keepNext/>
            </w:pPr>
          </w:p>
        </w:tc>
        <w:tc>
          <w:tcPr>
            <w:tcW w:w="1834" w:type="pct"/>
            <w:gridSpan w:val="2"/>
          </w:tcPr>
          <w:p w:rsidR="000A687B" w:rsidRPr="00FE6480" w:rsidRDefault="000A687B" w:rsidP="00206C3D">
            <w:pPr>
              <w:pStyle w:val="teenyspacer"/>
              <w:keepNext/>
            </w:pPr>
          </w:p>
        </w:tc>
        <w:tc>
          <w:tcPr>
            <w:tcW w:w="2047" w:type="pct"/>
            <w:gridSpan w:val="8"/>
            <w:tcBorders>
              <w:left w:val="nil"/>
              <w:right w:val="dotted" w:sz="4" w:space="0" w:color="123985" w:themeColor="accent1"/>
            </w:tcBorders>
          </w:tcPr>
          <w:p w:rsidR="000A687B" w:rsidRPr="00FE6480" w:rsidRDefault="000A687B" w:rsidP="00206C3D">
            <w:pPr>
              <w:pStyle w:val="teenyspacer"/>
              <w:keepNext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 w:val="restart"/>
            <w:tcMar>
              <w:right w:w="85" w:type="dxa"/>
            </w:tcMar>
          </w:tcPr>
          <w:p w:rsidR="000A687B" w:rsidRPr="00FD6BA4" w:rsidRDefault="000A687B" w:rsidP="00206C3D">
            <w:pPr>
              <w:pStyle w:val="Promptleads"/>
              <w:keepNext/>
            </w:pPr>
            <w:r>
              <w:t>Project Role for</w:t>
            </w:r>
            <w:r>
              <w:br/>
              <w:t>This Project</w:t>
            </w:r>
          </w:p>
        </w:tc>
        <w:tc>
          <w:tcPr>
            <w:tcW w:w="1834" w:type="pct"/>
            <w:gridSpan w:val="2"/>
            <w:vMerge w:val="restart"/>
          </w:tcPr>
          <w:p w:rsidR="000A687B" w:rsidRPr="002029B4" w:rsidRDefault="00CF3471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280154599"/>
                <w:placeholder>
                  <w:docPart w:val="1AC5E54C3E0D4229817A0F7BA681DF7B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teenyspacer"/>
            </w:pPr>
          </w:p>
        </w:tc>
        <w:tc>
          <w:tcPr>
            <w:tcW w:w="1785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  <w:tcBorders>
              <w:bottom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:rsidR="000A687B" w:rsidRPr="00644BC7" w:rsidRDefault="000A687B" w:rsidP="00206C3D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-332986200"/>
            <w:placeholder>
              <w:docPart w:val="DCBCA2A5F0854BF380FF6797F533BAC0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0A687B" w:rsidRPr="00644BC7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:rsidR="000A687B" w:rsidRPr="00644BC7" w:rsidRDefault="000A687B" w:rsidP="00206C3D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1568533390"/>
            <w:placeholder>
              <w:docPart w:val="2ADE7B0AC05F40818F4B141BA9A85BB1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0A687B" w:rsidRPr="00644BC7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:rsidR="000A687B" w:rsidRPr="00644BC7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371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sdt>
          <w:sdtPr>
            <w:rPr>
              <w:rFonts w:cs="Arial"/>
              <w:szCs w:val="18"/>
            </w:rPr>
            <w:alias w:val="Role"/>
            <w:id w:val="416139544"/>
            <w:placeholder>
              <w:docPart w:val="601123AF1A844D28AC334D67DAB2DE1C"/>
            </w:placeholder>
            <w:showingPlcHdr/>
            <w:text w:multiLine="1"/>
          </w:sdtPr>
          <w:sdtEndPr/>
          <w:sdtContent>
            <w:tc>
              <w:tcPr>
                <w:tcW w:w="1834" w:type="pct"/>
                <w:gridSpan w:val="2"/>
                <w:vMerge w:val="restart"/>
              </w:tcPr>
              <w:p w:rsidR="000A687B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Detailed description of the role assigned to this key person, including project responsibilities and tasks throughout the project</w:t>
                </w:r>
                <w:r>
                  <w:rPr>
                    <w:rStyle w:val="PlaceholderText"/>
                  </w:rPr>
                  <w:br/>
                </w:r>
              </w:p>
            </w:tc>
          </w:sdtContent>
        </w:sdt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</w:pPr>
          </w:p>
        </w:tc>
        <w:tc>
          <w:tcPr>
            <w:tcW w:w="591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-206260590"/>
            <w:placeholder>
              <w:docPart w:val="AA75B26CAB56468BAF1D05F710195064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0A687B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</w:tcBorders>
            <w:vAlign w:val="bottom"/>
          </w:tcPr>
          <w:p w:rsidR="000A687B" w:rsidRDefault="000A687B" w:rsidP="00206C3D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1869032799"/>
            <w:placeholder>
              <w:docPart w:val="F697082057414F509A711F6FB6C1F579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0A687B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0A687B" w:rsidRDefault="000A687B" w:rsidP="00206C3D"/>
        </w:tc>
        <w:tc>
          <w:tcPr>
            <w:tcW w:w="524" w:type="pct"/>
            <w:gridSpan w:val="2"/>
            <w:vMerge/>
            <w:tcBorders>
              <w:left w:val="nil"/>
            </w:tcBorders>
            <w:vAlign w:val="bottom"/>
          </w:tcPr>
          <w:p w:rsidR="000A687B" w:rsidRDefault="000A687B" w:rsidP="00206C3D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0A687B" w:rsidRDefault="000A687B" w:rsidP="00206C3D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047" w:type="pct"/>
            <w:gridSpan w:val="8"/>
            <w:tcBorders>
              <w:left w:val="nil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</w:tr>
      <w:tr w:rsidR="000A687B" w:rsidRPr="00D10D38" w:rsidTr="00206C3D">
        <w:trPr>
          <w:cantSplit/>
        </w:trPr>
        <w:tc>
          <w:tcPr>
            <w:tcW w:w="5000" w:type="pct"/>
            <w:gridSpan w:val="11"/>
            <w:tcBorders>
              <w:bottom w:val="single" w:sz="4" w:space="0" w:color="123985" w:themeColor="accent1"/>
            </w:tcBorders>
          </w:tcPr>
          <w:p w:rsidR="000A687B" w:rsidRPr="00316E51" w:rsidRDefault="000A687B" w:rsidP="00206C3D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:rsidR="000A687B" w:rsidRDefault="00CF3471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1957298736"/>
                <w:placeholder>
                  <w:docPart w:val="D08B639734BC4DCE991ACB2FB2CC0555"/>
                </w:placeholder>
                <w:showingPlcHdr/>
                <w:text w:multiLine="1"/>
              </w:sdtPr>
              <w:sdtEndPr/>
              <w:sdtContent>
                <w:r w:rsidR="000A687B" w:rsidRPr="009003CA">
                  <w:rPr>
                    <w:rStyle w:val="PlaceholderText"/>
                    <w:b/>
                  </w:rPr>
                  <w:t>Reference Project 1</w:t>
                </w:r>
              </w:sdtContent>
            </w:sdt>
            <w:r w:rsidR="000A687B">
              <w:rPr>
                <w:rFonts w:cs="Arial"/>
                <w:b/>
                <w:szCs w:val="18"/>
              </w:rPr>
              <w:t xml:space="preserve"> </w:t>
            </w:r>
          </w:p>
          <w:p w:rsidR="000A687B" w:rsidRPr="00E029C8" w:rsidRDefault="00CF3471" w:rsidP="00206C3D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642395273"/>
                <w:placeholder>
                  <w:docPart w:val="32DB0437A42743EC817D3EBAC595776D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773862642"/>
            <w:placeholder>
              <w:docPart w:val="F414DD43C9E746C9A407A2D8B6BAC108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941879716"/>
              <w:placeholder>
                <w:docPart w:val="77607DDE23764C6BA2583D9F02CDE578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646813157"/>
            <w:placeholder>
              <w:docPart w:val="5A842F4660CD4F2F8F7CF8495695583A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CF3471" w:rsidP="00206C3D">
            <w:pPr>
              <w:ind w:left="252" w:hanging="252"/>
            </w:pPr>
            <w:sdt>
              <w:sdtPr>
                <w:id w:val="-1892872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CF3471" w:rsidP="00206C3D">
            <w:pPr>
              <w:ind w:left="252" w:hanging="252"/>
            </w:pPr>
            <w:sdt>
              <w:sdtPr>
                <w:id w:val="-1025011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2127041890"/>
                <w:placeholder>
                  <w:docPart w:val="CC2CC88F66F04AD799AE9FB6F5FE791B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467745735"/>
              <w:placeholder>
                <w:docPart w:val="986F780096704ADAAA8BED52E80FCE26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:rsidR="000A687B" w:rsidRPr="009003CA" w:rsidRDefault="00CF3471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000118333"/>
                <w:placeholder>
                  <w:docPart w:val="51ADB6A6D7AD4D688694D44A6F5D127A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2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235676831"/>
            <w:placeholder>
              <w:docPart w:val="5C9D02E2D8934C3BAC40E7ECF8B55C49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065458576"/>
              <w:placeholder>
                <w:docPart w:val="F21DADE474D14949A5869838DBB51BE5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846367449"/>
            <w:placeholder>
              <w:docPart w:val="9B2358E967EE4B0C85D807A8DF4AC821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CF3471" w:rsidP="00206C3D">
            <w:pPr>
              <w:ind w:left="252" w:hanging="252"/>
            </w:pPr>
            <w:sdt>
              <w:sdtPr>
                <w:id w:val="272752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CF3471" w:rsidP="00206C3D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1970728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511920688"/>
                <w:placeholder>
                  <w:docPart w:val="6B998A5FBA2A4ED9A9EACDB004E94869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426913660"/>
              <w:placeholder>
                <w:docPart w:val="95090EA5BA75439893421E0C7D10D3E7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sdtContent>
          </w:sdt>
          <w:p w:rsidR="000A687B" w:rsidRPr="009003CA" w:rsidRDefault="00CF3471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2029944964"/>
                <w:placeholder>
                  <w:docPart w:val="B23452C31AEC416E97E698565602D963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3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tc>
          <w:tcPr>
            <w:tcW w:w="2950" w:type="pct"/>
            <w:gridSpan w:val="6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:rsidR="000A687B" w:rsidRPr="002029B4" w:rsidRDefault="00CF3471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547804522"/>
                <w:placeholder>
                  <w:docPart w:val="C9D6F2CF896A4EEC9AB153E993C55039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B</w:t>
                </w:r>
                <w:r w:rsidR="000A687B" w:rsidRPr="001F0797">
                  <w:rPr>
                    <w:rStyle w:val="PlaceholderText"/>
                  </w:rPr>
                  <w:t xml:space="preserve">rief </w:t>
                </w:r>
                <w:r w:rsidR="000A687B">
                  <w:rPr>
                    <w:rStyle w:val="PlaceholderText"/>
                  </w:rPr>
                  <w:t xml:space="preserve">project </w:t>
                </w:r>
                <w:r w:rsidR="000A687B" w:rsidRPr="001F0797">
                  <w:rPr>
                    <w:rStyle w:val="PlaceholderText"/>
                  </w:rPr>
                  <w:t xml:space="preserve">description; </w:t>
                </w:r>
                <w:r w:rsidR="000A687B">
                  <w:rPr>
                    <w:rStyle w:val="PlaceholderText"/>
                  </w:rPr>
                  <w:t xml:space="preserve">relevance to current project; details as per the </w:t>
                </w:r>
                <w:r w:rsidR="000A687B" w:rsidRPr="003F6DB3">
                  <w:rPr>
                    <w:rStyle w:val="PlaceholderText"/>
                    <w:i/>
                  </w:rPr>
                  <w:t>“</w:t>
                </w:r>
                <w:r w:rsidR="000A687B">
                  <w:rPr>
                    <w:rStyle w:val="PlaceholderText"/>
                    <w:i/>
                  </w:rPr>
                  <w:t>Experience of Key Personnel Assigned to the Project”</w:t>
                </w:r>
                <w:r w:rsidR="000A687B" w:rsidRPr="00E916E0">
                  <w:rPr>
                    <w:rStyle w:val="PlaceholderText"/>
                  </w:rPr>
                  <w:t xml:space="preserve"> section in </w:t>
                </w:r>
                <w:r w:rsidR="000A687B">
                  <w:rPr>
                    <w:rStyle w:val="PlaceholderText"/>
                  </w:rPr>
                  <w:t>PART</w:t>
                </w:r>
                <w:r w:rsidR="000A687B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345312789"/>
              <w:placeholder>
                <w:docPart w:val="9BA67284C89442D0AC6BD8AD41755BCA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248646677"/>
            <w:placeholder>
              <w:docPart w:val="DF7A6727DDD84D33A5F5B292E2ECE8E4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CF3471" w:rsidP="00206C3D">
            <w:pPr>
              <w:ind w:left="252" w:hanging="252"/>
            </w:pPr>
            <w:sdt>
              <w:sdtPr>
                <w:id w:val="1935465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CF3471" w:rsidP="00206C3D">
            <w:pPr>
              <w:ind w:left="252" w:hanging="252"/>
            </w:pPr>
            <w:sdt>
              <w:sdtPr>
                <w:id w:val="1521510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1001114474"/>
                <w:placeholder>
                  <w:docPart w:val="0377FDDF13B84D7A8A126EE9DFB0D27F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text2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537112055"/>
              <w:placeholder>
                <w:docPart w:val="B377ECD60AF5476284B4B13213A0B98A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sdtContent>
          </w:sdt>
          <w:p w:rsidR="000A687B" w:rsidRPr="009003CA" w:rsidRDefault="00CF3471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407278724"/>
                <w:placeholder>
                  <w:docPart w:val="51A3D714E8084CD99092B31B0F866066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4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26876302"/>
            <w:placeholder>
              <w:docPart w:val="313D7369DAA74A34B6168CC09671EE1F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  <w:r>
                  <w:rPr>
                    <w:rStyle w:val="PlaceholderText"/>
                    <w:i/>
                  </w:rPr>
                  <w:br/>
                </w:r>
                <w:r>
                  <w:rPr>
                    <w:rStyle w:val="PlaceholderText"/>
                    <w:i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THREE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per key person;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This 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 may be provided to demonstrate further experience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specific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Pr="00DA3521">
                  <w:rPr>
                    <w:rFonts w:cs="Arial"/>
                    <w:b/>
                    <w:i/>
                    <w:color w:val="FF0000"/>
                    <w:sz w:val="16"/>
                    <w:szCs w:val="16"/>
                  </w:rPr>
                  <w:t>Delete Ref project 4 rows if not applicable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.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92501977"/>
              <w:placeholder>
                <w:docPart w:val="424A101A40E34F20B3E1EA40554ED46B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040895450"/>
            <w:placeholder>
              <w:docPart w:val="28312CB9F32F4D3CA05D04A4C32E995A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</w:tcBorders>
            <w:vAlign w:val="bottom"/>
          </w:tcPr>
          <w:p w:rsidR="000A687B" w:rsidRDefault="00CF3471" w:rsidP="00206C3D">
            <w:pPr>
              <w:ind w:left="252" w:hanging="252"/>
            </w:pPr>
            <w:sdt>
              <w:sdtPr>
                <w:id w:val="619731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CF3471" w:rsidP="00206C3D">
            <w:pPr>
              <w:ind w:left="252" w:hanging="252"/>
            </w:pPr>
            <w:sdt>
              <w:sdtPr>
                <w:id w:val="-1932957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680967502"/>
                <w:placeholder>
                  <w:docPart w:val="23E304839A2B466FB516352DB65E9499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206C3D">
        <w:trPr>
          <w:cantSplit/>
        </w:trPr>
        <w:tc>
          <w:tcPr>
            <w:tcW w:w="5000" w:type="pct"/>
            <w:gridSpan w:val="11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:rsidR="000A687B" w:rsidRDefault="000A687B" w:rsidP="00206C3D">
            <w:pPr>
              <w:pStyle w:val="teenyspacer"/>
              <w:keepNext/>
            </w:pPr>
          </w:p>
        </w:tc>
      </w:tr>
    </w:tbl>
    <w:p w:rsidR="000A687B" w:rsidRDefault="000A687B">
      <w:pPr>
        <w:spacing w:before="100" w:after="200"/>
        <w:rPr>
          <w:rFonts w:asciiTheme="minorHAnsi" w:hAnsiTheme="minorHAnsi"/>
          <w:sz w:val="12"/>
          <w:lang w:val="en-US"/>
        </w:rPr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59"/>
        <w:gridCol w:w="702"/>
        <w:gridCol w:w="566"/>
        <w:gridCol w:w="270"/>
        <w:gridCol w:w="1007"/>
        <w:gridCol w:w="568"/>
        <w:gridCol w:w="823"/>
        <w:gridCol w:w="309"/>
        <w:gridCol w:w="711"/>
        <w:gridCol w:w="168"/>
      </w:tblGrid>
      <w:tr w:rsidR="000A687B" w:rsidRPr="00776B11" w:rsidTr="00206C3D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:rsidR="000A687B" w:rsidRPr="00776B11" w:rsidRDefault="000A687B" w:rsidP="00206C3D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lastRenderedPageBreak/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:rsidR="000A687B" w:rsidRPr="00095F3C" w:rsidRDefault="00CF3471" w:rsidP="00206C3D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-959946637"/>
                <w:placeholder>
                  <w:docPart w:val="5954F73FED914EA3921B707218338A6A"/>
                </w:placeholder>
                <w:showingPlcHdr/>
                <w:text w:multiLine="1"/>
              </w:sdtPr>
              <w:sdtEndPr/>
              <w:sdtContent>
                <w:r w:rsidR="000A687B" w:rsidRPr="00095F3C">
                  <w:rPr>
                    <w:rStyle w:val="PlaceholderText"/>
                    <w:b/>
                    <w:i/>
                    <w:sz w:val="22"/>
                  </w:rPr>
                  <w:t xml:space="preserve">Person </w:t>
                </w:r>
                <w:r w:rsidR="000A687B">
                  <w:rPr>
                    <w:rStyle w:val="PlaceholderText"/>
                    <w:b/>
                    <w:i/>
                    <w:sz w:val="22"/>
                  </w:rPr>
                  <w:t>4</w:t>
                </w:r>
              </w:sdtContent>
            </w:sdt>
            <w:r w:rsidR="000A687B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8" w:type="pct"/>
            <w:gridSpan w:val="4"/>
            <w:tcBorders>
              <w:top w:val="double" w:sz="4" w:space="0" w:color="123985" w:themeColor="accent1"/>
              <w:left w:val="nil"/>
            </w:tcBorders>
            <w:vAlign w:val="center"/>
          </w:tcPr>
          <w:p w:rsidR="000A687B" w:rsidRPr="00776B11" w:rsidRDefault="000A687B" w:rsidP="00206C3D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:rsidR="000A687B" w:rsidRPr="00776B11" w:rsidRDefault="00CF3471" w:rsidP="00206C3D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-2119205217"/>
                <w:placeholder>
                  <w:docPart w:val="4E5779A88C8C4177853A95D077E2AB05"/>
                </w:placeholder>
                <w:showingPlcHdr/>
                <w:text w:multiLine="1"/>
              </w:sdtPr>
              <w:sdtEndPr/>
              <w:sdtContent>
                <w:r w:rsidR="000A687B" w:rsidRPr="00776B11">
                  <w:rPr>
                    <w:rStyle w:val="PlaceholderText"/>
                    <w:i/>
                  </w:rPr>
                  <w:t>e.g. CET, P.Eng. enter N/A if none</w:t>
                </w:r>
              </w:sdtContent>
            </w:sdt>
          </w:p>
        </w:tc>
      </w:tr>
      <w:tr w:rsidR="000A687B" w:rsidRPr="0007618A" w:rsidTr="00206C3D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:rsidR="000A687B" w:rsidRPr="009003CA" w:rsidRDefault="000A687B" w:rsidP="00206C3D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0"/>
            <w:tcBorders>
              <w:bottom w:val="single" w:sz="4" w:space="0" w:color="123985" w:themeColor="accent1"/>
            </w:tcBorders>
            <w:vAlign w:val="center"/>
          </w:tcPr>
          <w:p w:rsidR="000A687B" w:rsidRPr="0007618A" w:rsidRDefault="00CF3471" w:rsidP="00206C3D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-487170314"/>
                <w:placeholder>
                  <w:docPart w:val="C213258BECDA4537A8A96E9AD52C69E8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job title at firm</w:t>
                </w:r>
              </w:sdtContent>
            </w:sdt>
          </w:p>
        </w:tc>
      </w:tr>
      <w:tr w:rsidR="00B53B44" w:rsidRPr="00316E51" w:rsidTr="00742B33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1834" w:type="pct"/>
            <w:gridSpan w:val="2"/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2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</w:tr>
      <w:tr w:rsidR="00B53B44" w:rsidRPr="002F67DE" w:rsidTr="00742B33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732849985"/>
              <w:placeholder>
                <w:docPart w:val="24839207D39D4CDA98AB0E7011CEC2BB"/>
              </w:placeholder>
              <w:showingPlcHdr/>
              <w:text w:multiLine="1"/>
            </w:sdtPr>
            <w:sdtEndPr/>
            <w:sdtContent>
              <w:p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587" w:type="pct"/>
            <w:gridSpan w:val="2"/>
            <w:tcBorders>
              <w:left w:val="nil"/>
            </w:tcBorders>
            <w:vAlign w:val="bottom"/>
          </w:tcPr>
          <w:p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85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997154118"/>
              <w:placeholder>
                <w:docPart w:val="A2AC51990E2F4BD3B9B93901304CA42A"/>
              </w:placeholder>
              <w:showingPlcHdr/>
              <w:text w:multiLine="1"/>
            </w:sdtPr>
            <w:sdtEndPr/>
            <w:sdtContent>
              <w:p w:rsidR="00B53B44" w:rsidRPr="00631D0F" w:rsidRDefault="00B53B44" w:rsidP="00742B33">
                <w:r>
                  <w:rPr>
                    <w:rStyle w:val="PlaceholderText"/>
                  </w:rPr>
                  <w:t>e.g. institutions, graduation years</w:t>
                </w:r>
              </w:p>
            </w:sdtContent>
          </w:sdt>
        </w:tc>
      </w:tr>
      <w:tr w:rsidR="00B53B44" w:rsidRPr="00FE6480" w:rsidTr="00742B33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096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125" w:type="pct"/>
            <w:tcBorders>
              <w:left w:val="nil"/>
            </w:tcBorders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0A687B" w:rsidRPr="00FE6480" w:rsidTr="00206C3D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0A687B" w:rsidRPr="00FE6480" w:rsidRDefault="000A687B" w:rsidP="00206C3D">
            <w:pPr>
              <w:pStyle w:val="teenyspacer"/>
              <w:keepNext/>
            </w:pPr>
          </w:p>
        </w:tc>
        <w:tc>
          <w:tcPr>
            <w:tcW w:w="1834" w:type="pct"/>
            <w:gridSpan w:val="2"/>
          </w:tcPr>
          <w:p w:rsidR="000A687B" w:rsidRPr="00FE6480" w:rsidRDefault="000A687B" w:rsidP="00206C3D">
            <w:pPr>
              <w:pStyle w:val="teenyspacer"/>
              <w:keepNext/>
            </w:pPr>
          </w:p>
        </w:tc>
        <w:tc>
          <w:tcPr>
            <w:tcW w:w="2047" w:type="pct"/>
            <w:gridSpan w:val="8"/>
            <w:tcBorders>
              <w:left w:val="nil"/>
              <w:right w:val="dotted" w:sz="4" w:space="0" w:color="123985" w:themeColor="accent1"/>
            </w:tcBorders>
          </w:tcPr>
          <w:p w:rsidR="000A687B" w:rsidRPr="00FE6480" w:rsidRDefault="000A687B" w:rsidP="00206C3D">
            <w:pPr>
              <w:pStyle w:val="teenyspacer"/>
              <w:keepNext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 w:val="restart"/>
            <w:tcMar>
              <w:right w:w="85" w:type="dxa"/>
            </w:tcMar>
          </w:tcPr>
          <w:p w:rsidR="000A687B" w:rsidRPr="00FD6BA4" w:rsidRDefault="000A687B" w:rsidP="00206C3D">
            <w:pPr>
              <w:pStyle w:val="Promptleads"/>
              <w:keepNext/>
            </w:pPr>
            <w:r>
              <w:t>Project Role for</w:t>
            </w:r>
            <w:r>
              <w:br/>
              <w:t>This Project</w:t>
            </w:r>
          </w:p>
        </w:tc>
        <w:tc>
          <w:tcPr>
            <w:tcW w:w="1834" w:type="pct"/>
            <w:gridSpan w:val="2"/>
            <w:vMerge w:val="restart"/>
          </w:tcPr>
          <w:p w:rsidR="000A687B" w:rsidRPr="002029B4" w:rsidRDefault="00CF3471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1838033592"/>
                <w:placeholder>
                  <w:docPart w:val="0A53AB6DC154456BBF8DDB8D6EBF1201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teenyspacer"/>
            </w:pPr>
          </w:p>
        </w:tc>
        <w:tc>
          <w:tcPr>
            <w:tcW w:w="1785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  <w:tcBorders>
              <w:bottom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:rsidR="000A687B" w:rsidRPr="00644BC7" w:rsidRDefault="000A687B" w:rsidP="00206C3D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764732350"/>
            <w:placeholder>
              <w:docPart w:val="29DE1D99E9C045349596CDA6D722900B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0A687B" w:rsidRPr="00644BC7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:rsidR="000A687B" w:rsidRPr="00644BC7" w:rsidRDefault="000A687B" w:rsidP="00206C3D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1477648103"/>
            <w:placeholder>
              <w:docPart w:val="A9AE6AF9CD784D4481E56D2208AD2F7A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0A687B" w:rsidRPr="00644BC7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:rsidR="000A687B" w:rsidRPr="00644BC7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371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sdt>
          <w:sdtPr>
            <w:rPr>
              <w:rFonts w:cs="Arial"/>
              <w:szCs w:val="18"/>
            </w:rPr>
            <w:alias w:val="Role"/>
            <w:id w:val="-627710147"/>
            <w:placeholder>
              <w:docPart w:val="C90602ABCDF9470C93516FFCF64B5B92"/>
            </w:placeholder>
            <w:showingPlcHdr/>
            <w:text w:multiLine="1"/>
          </w:sdtPr>
          <w:sdtEndPr/>
          <w:sdtContent>
            <w:tc>
              <w:tcPr>
                <w:tcW w:w="1834" w:type="pct"/>
                <w:gridSpan w:val="2"/>
                <w:vMerge w:val="restart"/>
              </w:tcPr>
              <w:p w:rsidR="000A687B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Detailed description of the role assigned to this key person, including project responsibilities and tasks throughout the project</w:t>
                </w:r>
                <w:r>
                  <w:rPr>
                    <w:rStyle w:val="PlaceholderText"/>
                  </w:rPr>
                  <w:br/>
                </w:r>
              </w:p>
            </w:tc>
          </w:sdtContent>
        </w:sdt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</w:pPr>
          </w:p>
        </w:tc>
        <w:tc>
          <w:tcPr>
            <w:tcW w:w="591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-2075115189"/>
            <w:placeholder>
              <w:docPart w:val="2FD7538176E64F249DBEC07F5E4A9C73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0A687B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</w:tcBorders>
            <w:vAlign w:val="bottom"/>
          </w:tcPr>
          <w:p w:rsidR="000A687B" w:rsidRDefault="000A687B" w:rsidP="00206C3D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441814767"/>
            <w:placeholder>
              <w:docPart w:val="F54FB13B52CB45F0BBDD5E4447EE7EDC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0A687B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0A687B" w:rsidRDefault="000A687B" w:rsidP="00206C3D"/>
        </w:tc>
        <w:tc>
          <w:tcPr>
            <w:tcW w:w="524" w:type="pct"/>
            <w:gridSpan w:val="2"/>
            <w:vMerge/>
            <w:tcBorders>
              <w:left w:val="nil"/>
            </w:tcBorders>
            <w:vAlign w:val="bottom"/>
          </w:tcPr>
          <w:p w:rsidR="000A687B" w:rsidRDefault="000A687B" w:rsidP="00206C3D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0A687B" w:rsidRDefault="000A687B" w:rsidP="00206C3D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047" w:type="pct"/>
            <w:gridSpan w:val="8"/>
            <w:tcBorders>
              <w:left w:val="nil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</w:tr>
      <w:tr w:rsidR="000A687B" w:rsidRPr="00D10D38" w:rsidTr="00206C3D">
        <w:trPr>
          <w:cantSplit/>
        </w:trPr>
        <w:tc>
          <w:tcPr>
            <w:tcW w:w="5000" w:type="pct"/>
            <w:gridSpan w:val="11"/>
            <w:tcBorders>
              <w:bottom w:val="single" w:sz="4" w:space="0" w:color="123985" w:themeColor="accent1"/>
            </w:tcBorders>
          </w:tcPr>
          <w:p w:rsidR="000A687B" w:rsidRPr="00316E51" w:rsidRDefault="000A687B" w:rsidP="00206C3D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:rsidR="000A687B" w:rsidRDefault="00CF3471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-1667779457"/>
                <w:placeholder>
                  <w:docPart w:val="A2445D61F79447B3BA56447C7B0DDE0A"/>
                </w:placeholder>
                <w:showingPlcHdr/>
                <w:text w:multiLine="1"/>
              </w:sdtPr>
              <w:sdtEndPr/>
              <w:sdtContent>
                <w:r w:rsidR="000A687B" w:rsidRPr="009003CA">
                  <w:rPr>
                    <w:rStyle w:val="PlaceholderText"/>
                    <w:b/>
                  </w:rPr>
                  <w:t>Reference Project 1</w:t>
                </w:r>
              </w:sdtContent>
            </w:sdt>
            <w:r w:rsidR="000A687B">
              <w:rPr>
                <w:rFonts w:cs="Arial"/>
                <w:b/>
                <w:szCs w:val="18"/>
              </w:rPr>
              <w:t xml:space="preserve"> </w:t>
            </w:r>
          </w:p>
          <w:p w:rsidR="000A687B" w:rsidRPr="00E029C8" w:rsidRDefault="00CF3471" w:rsidP="00206C3D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927352151"/>
                <w:placeholder>
                  <w:docPart w:val="76C028BD099A4552960F2E3A6AE7D732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1027219828"/>
            <w:placeholder>
              <w:docPart w:val="1610E132558E42E5A2E9CAC20C798745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322191768"/>
              <w:placeholder>
                <w:docPart w:val="D880862C64654517975C70B9DEA0301F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560856958"/>
            <w:placeholder>
              <w:docPart w:val="25861604557443F4841507CA119BD94F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CF3471" w:rsidP="00206C3D">
            <w:pPr>
              <w:ind w:left="252" w:hanging="252"/>
            </w:pPr>
            <w:sdt>
              <w:sdtPr>
                <w:id w:val="2023423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CF3471" w:rsidP="00206C3D">
            <w:pPr>
              <w:ind w:left="252" w:hanging="252"/>
            </w:pPr>
            <w:sdt>
              <w:sdtPr>
                <w:id w:val="-1840837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315002756"/>
                <w:placeholder>
                  <w:docPart w:val="433BBBE7DBC44146A270BD447067562A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301580080"/>
              <w:placeholder>
                <w:docPart w:val="05BB49EC9CAB413B8D3919B3C354A18E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:rsidR="000A687B" w:rsidRPr="009003CA" w:rsidRDefault="00CF3471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61989235"/>
                <w:placeholder>
                  <w:docPart w:val="8507AE1A903C476E8CFDCE13657B5661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2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1948885670"/>
            <w:placeholder>
              <w:docPart w:val="98FB2120DD364405BCCA056592C5D46A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574401927"/>
              <w:placeholder>
                <w:docPart w:val="0FF35E7148954DF98AC0DD60918E568C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2052495450"/>
            <w:placeholder>
              <w:docPart w:val="4F88F0AA138846EDB8F466314352F3AB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CF3471" w:rsidP="00206C3D">
            <w:pPr>
              <w:ind w:left="252" w:hanging="252"/>
            </w:pPr>
            <w:sdt>
              <w:sdtPr>
                <w:id w:val="510809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CF3471" w:rsidP="00206C3D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827364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52045378"/>
                <w:placeholder>
                  <w:docPart w:val="2B8B2D6D47304B799144C7617E866F53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000194551"/>
              <w:placeholder>
                <w:docPart w:val="0980FF967EDD43619F9547FD9FF17B89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sdtContent>
          </w:sdt>
          <w:p w:rsidR="000A687B" w:rsidRPr="009003CA" w:rsidRDefault="00CF3471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140228938"/>
                <w:placeholder>
                  <w:docPart w:val="E935FCFD64E94DA5BB4190CE1451F10B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3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tc>
          <w:tcPr>
            <w:tcW w:w="2950" w:type="pct"/>
            <w:gridSpan w:val="6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:rsidR="000A687B" w:rsidRPr="002029B4" w:rsidRDefault="00CF3471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439261395"/>
                <w:placeholder>
                  <w:docPart w:val="F187563AF8724F179232DAAAB4D1F49C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B</w:t>
                </w:r>
                <w:r w:rsidR="000A687B" w:rsidRPr="001F0797">
                  <w:rPr>
                    <w:rStyle w:val="PlaceholderText"/>
                  </w:rPr>
                  <w:t xml:space="preserve">rief </w:t>
                </w:r>
                <w:r w:rsidR="000A687B">
                  <w:rPr>
                    <w:rStyle w:val="PlaceholderText"/>
                  </w:rPr>
                  <w:t xml:space="preserve">project </w:t>
                </w:r>
                <w:r w:rsidR="000A687B" w:rsidRPr="001F0797">
                  <w:rPr>
                    <w:rStyle w:val="PlaceholderText"/>
                  </w:rPr>
                  <w:t xml:space="preserve">description; </w:t>
                </w:r>
                <w:r w:rsidR="000A687B">
                  <w:rPr>
                    <w:rStyle w:val="PlaceholderText"/>
                  </w:rPr>
                  <w:t xml:space="preserve">relevance to current project; details as per the </w:t>
                </w:r>
                <w:r w:rsidR="000A687B" w:rsidRPr="003F6DB3">
                  <w:rPr>
                    <w:rStyle w:val="PlaceholderText"/>
                    <w:i/>
                  </w:rPr>
                  <w:t>“</w:t>
                </w:r>
                <w:r w:rsidR="000A687B">
                  <w:rPr>
                    <w:rStyle w:val="PlaceholderText"/>
                    <w:i/>
                  </w:rPr>
                  <w:t>Experience of Key Personnel Assigned to the Project”</w:t>
                </w:r>
                <w:r w:rsidR="000A687B" w:rsidRPr="00E916E0">
                  <w:rPr>
                    <w:rStyle w:val="PlaceholderText"/>
                  </w:rPr>
                  <w:t xml:space="preserve"> section in </w:t>
                </w:r>
                <w:r w:rsidR="000A687B">
                  <w:rPr>
                    <w:rStyle w:val="PlaceholderText"/>
                  </w:rPr>
                  <w:t>PART</w:t>
                </w:r>
                <w:r w:rsidR="000A687B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842215175"/>
              <w:placeholder>
                <w:docPart w:val="35F07BF3C6E74B368D6414B864A95370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2100561849"/>
            <w:placeholder>
              <w:docPart w:val="E0B3949463D94679B173552AA8D1B92B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CF3471" w:rsidP="00206C3D">
            <w:pPr>
              <w:ind w:left="252" w:hanging="252"/>
            </w:pPr>
            <w:sdt>
              <w:sdtPr>
                <w:id w:val="820543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CF3471" w:rsidP="00206C3D">
            <w:pPr>
              <w:ind w:left="252" w:hanging="252"/>
            </w:pPr>
            <w:sdt>
              <w:sdtPr>
                <w:id w:val="-958563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432898806"/>
                <w:placeholder>
                  <w:docPart w:val="A60FA0C88F7F41AAA345A242360E1CEC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text2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297107724"/>
              <w:placeholder>
                <w:docPart w:val="0F3C81C8AE49463B86187A69BE9268A5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sdtContent>
          </w:sdt>
          <w:p w:rsidR="000A687B" w:rsidRPr="009003CA" w:rsidRDefault="00CF3471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785616154"/>
                <w:placeholder>
                  <w:docPart w:val="0F9026A3E7D740CDAC379BCEF32AC18C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4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646508701"/>
            <w:placeholder>
              <w:docPart w:val="423B7BB11A86448397A01D5D799083BE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  <w:r>
                  <w:rPr>
                    <w:rStyle w:val="PlaceholderText"/>
                    <w:i/>
                  </w:rPr>
                  <w:br/>
                </w:r>
                <w:r>
                  <w:rPr>
                    <w:rStyle w:val="PlaceholderText"/>
                    <w:i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THREE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per key person;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This 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 may be provided to demonstrate further experience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specific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Pr="00DA3521">
                  <w:rPr>
                    <w:rFonts w:cs="Arial"/>
                    <w:b/>
                    <w:i/>
                    <w:color w:val="FF0000"/>
                    <w:sz w:val="16"/>
                    <w:szCs w:val="16"/>
                  </w:rPr>
                  <w:t>Delete Ref project 4 rows if not applicable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.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882234013"/>
              <w:placeholder>
                <w:docPart w:val="74BA4E2E3A4F48019A8CEAB7C06EEE04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837434875"/>
            <w:placeholder>
              <w:docPart w:val="5D685EE7B1774462B11B0F2300692565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</w:tcBorders>
            <w:vAlign w:val="bottom"/>
          </w:tcPr>
          <w:p w:rsidR="000A687B" w:rsidRDefault="00CF3471" w:rsidP="00206C3D">
            <w:pPr>
              <w:ind w:left="252" w:hanging="252"/>
            </w:pPr>
            <w:sdt>
              <w:sdtPr>
                <w:id w:val="568457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CF3471" w:rsidP="00206C3D">
            <w:pPr>
              <w:ind w:left="252" w:hanging="252"/>
            </w:pPr>
            <w:sdt>
              <w:sdtPr>
                <w:id w:val="-1471357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548259592"/>
                <w:placeholder>
                  <w:docPart w:val="A4C5B1943E354A538297C10B66CCB240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206C3D">
        <w:trPr>
          <w:cantSplit/>
        </w:trPr>
        <w:tc>
          <w:tcPr>
            <w:tcW w:w="5000" w:type="pct"/>
            <w:gridSpan w:val="11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:rsidR="000A687B" w:rsidRDefault="000A687B" w:rsidP="00206C3D">
            <w:pPr>
              <w:pStyle w:val="teenyspacer"/>
              <w:keepNext/>
            </w:pPr>
          </w:p>
        </w:tc>
      </w:tr>
    </w:tbl>
    <w:p w:rsidR="00975444" w:rsidRDefault="00975444" w:rsidP="00975444">
      <w:pPr>
        <w:pStyle w:val="NoSpacing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59"/>
        <w:gridCol w:w="702"/>
        <w:gridCol w:w="566"/>
        <w:gridCol w:w="270"/>
        <w:gridCol w:w="1007"/>
        <w:gridCol w:w="568"/>
        <w:gridCol w:w="823"/>
        <w:gridCol w:w="309"/>
        <w:gridCol w:w="711"/>
        <w:gridCol w:w="168"/>
      </w:tblGrid>
      <w:tr w:rsidR="000A687B" w:rsidRPr="00776B11" w:rsidTr="00206C3D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:rsidR="000A687B" w:rsidRPr="00776B11" w:rsidRDefault="000A687B" w:rsidP="00206C3D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lastRenderedPageBreak/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:rsidR="000A687B" w:rsidRPr="00095F3C" w:rsidRDefault="00CF3471" w:rsidP="00206C3D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2079862828"/>
                <w:placeholder>
                  <w:docPart w:val="E92606F360E9499CBE96815D5DEC2E6A"/>
                </w:placeholder>
                <w:showingPlcHdr/>
                <w:text w:multiLine="1"/>
              </w:sdtPr>
              <w:sdtEndPr/>
              <w:sdtContent>
                <w:r w:rsidR="000A687B" w:rsidRPr="00095F3C">
                  <w:rPr>
                    <w:rStyle w:val="PlaceholderText"/>
                    <w:b/>
                    <w:i/>
                    <w:sz w:val="22"/>
                  </w:rPr>
                  <w:t xml:space="preserve">Person </w:t>
                </w:r>
                <w:r w:rsidR="000A687B">
                  <w:rPr>
                    <w:rStyle w:val="PlaceholderText"/>
                    <w:b/>
                    <w:i/>
                    <w:sz w:val="22"/>
                  </w:rPr>
                  <w:t>5</w:t>
                </w:r>
              </w:sdtContent>
            </w:sdt>
            <w:r w:rsidR="000A687B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8" w:type="pct"/>
            <w:gridSpan w:val="4"/>
            <w:tcBorders>
              <w:top w:val="double" w:sz="4" w:space="0" w:color="123985" w:themeColor="accent1"/>
              <w:left w:val="nil"/>
            </w:tcBorders>
            <w:vAlign w:val="center"/>
          </w:tcPr>
          <w:p w:rsidR="000A687B" w:rsidRPr="00776B11" w:rsidRDefault="000A687B" w:rsidP="00206C3D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:rsidR="000A687B" w:rsidRPr="00776B11" w:rsidRDefault="00CF3471" w:rsidP="00206C3D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1640529817"/>
                <w:placeholder>
                  <w:docPart w:val="16BC8100FCCB4A59AC46176088EB401B"/>
                </w:placeholder>
                <w:showingPlcHdr/>
                <w:text w:multiLine="1"/>
              </w:sdtPr>
              <w:sdtEndPr/>
              <w:sdtContent>
                <w:r w:rsidR="000A687B" w:rsidRPr="00776B11">
                  <w:rPr>
                    <w:rStyle w:val="PlaceholderText"/>
                    <w:i/>
                  </w:rPr>
                  <w:t>e.g. CET, P.Eng. enter N/A if none</w:t>
                </w:r>
              </w:sdtContent>
            </w:sdt>
          </w:p>
        </w:tc>
      </w:tr>
      <w:tr w:rsidR="000A687B" w:rsidRPr="0007618A" w:rsidTr="00206C3D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:rsidR="000A687B" w:rsidRPr="009003CA" w:rsidRDefault="000A687B" w:rsidP="00206C3D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0"/>
            <w:tcBorders>
              <w:bottom w:val="single" w:sz="4" w:space="0" w:color="123985" w:themeColor="accent1"/>
            </w:tcBorders>
            <w:vAlign w:val="center"/>
          </w:tcPr>
          <w:p w:rsidR="000A687B" w:rsidRPr="0007618A" w:rsidRDefault="00CF3471" w:rsidP="00206C3D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1950348546"/>
                <w:placeholder>
                  <w:docPart w:val="87E86E9D1DFF44A49E31C4E34AB32755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job title at firm</w:t>
                </w:r>
              </w:sdtContent>
            </w:sdt>
          </w:p>
        </w:tc>
      </w:tr>
      <w:tr w:rsidR="00B53B44" w:rsidRPr="00316E51" w:rsidTr="00742B33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1834" w:type="pct"/>
            <w:gridSpan w:val="2"/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2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</w:tr>
      <w:tr w:rsidR="00B53B44" w:rsidRPr="002F67DE" w:rsidTr="00742B33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2122563289"/>
              <w:placeholder>
                <w:docPart w:val="E601162543754D40B72827DB39A95677"/>
              </w:placeholder>
              <w:showingPlcHdr/>
              <w:text w:multiLine="1"/>
            </w:sdtPr>
            <w:sdtEndPr/>
            <w:sdtContent>
              <w:p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587" w:type="pct"/>
            <w:gridSpan w:val="2"/>
            <w:tcBorders>
              <w:left w:val="nil"/>
            </w:tcBorders>
            <w:vAlign w:val="bottom"/>
          </w:tcPr>
          <w:p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85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295293931"/>
              <w:placeholder>
                <w:docPart w:val="6A0FE273A0954BD7BA144F1B6677EFE5"/>
              </w:placeholder>
              <w:showingPlcHdr/>
              <w:text w:multiLine="1"/>
            </w:sdtPr>
            <w:sdtEndPr/>
            <w:sdtContent>
              <w:p w:rsidR="00B53B44" w:rsidRPr="00631D0F" w:rsidRDefault="00B53B44" w:rsidP="00742B33">
                <w:r>
                  <w:rPr>
                    <w:rStyle w:val="PlaceholderText"/>
                  </w:rPr>
                  <w:t>e.g. institutions, graduation years</w:t>
                </w:r>
              </w:p>
            </w:sdtContent>
          </w:sdt>
        </w:tc>
      </w:tr>
      <w:tr w:rsidR="00B53B44" w:rsidRPr="00FE6480" w:rsidTr="00742B33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096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125" w:type="pct"/>
            <w:tcBorders>
              <w:left w:val="nil"/>
            </w:tcBorders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0A687B" w:rsidRPr="00FE6480" w:rsidTr="00206C3D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0A687B" w:rsidRPr="00FE6480" w:rsidRDefault="000A687B" w:rsidP="00206C3D">
            <w:pPr>
              <w:pStyle w:val="teenyspacer"/>
              <w:keepNext/>
            </w:pPr>
          </w:p>
        </w:tc>
        <w:tc>
          <w:tcPr>
            <w:tcW w:w="1834" w:type="pct"/>
            <w:gridSpan w:val="2"/>
          </w:tcPr>
          <w:p w:rsidR="000A687B" w:rsidRPr="00FE6480" w:rsidRDefault="000A687B" w:rsidP="00206C3D">
            <w:pPr>
              <w:pStyle w:val="teenyspacer"/>
              <w:keepNext/>
            </w:pPr>
          </w:p>
        </w:tc>
        <w:tc>
          <w:tcPr>
            <w:tcW w:w="2047" w:type="pct"/>
            <w:gridSpan w:val="8"/>
            <w:tcBorders>
              <w:left w:val="nil"/>
              <w:right w:val="dotted" w:sz="4" w:space="0" w:color="123985" w:themeColor="accent1"/>
            </w:tcBorders>
          </w:tcPr>
          <w:p w:rsidR="000A687B" w:rsidRPr="00FE6480" w:rsidRDefault="000A687B" w:rsidP="00206C3D">
            <w:pPr>
              <w:pStyle w:val="teenyspacer"/>
              <w:keepNext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 w:val="restart"/>
            <w:tcMar>
              <w:right w:w="85" w:type="dxa"/>
            </w:tcMar>
          </w:tcPr>
          <w:p w:rsidR="000A687B" w:rsidRPr="00FD6BA4" w:rsidRDefault="000A687B" w:rsidP="00206C3D">
            <w:pPr>
              <w:pStyle w:val="Promptleads"/>
              <w:keepNext/>
            </w:pPr>
            <w:r>
              <w:t>Project Role for</w:t>
            </w:r>
            <w:r>
              <w:br/>
              <w:t>This Project</w:t>
            </w:r>
          </w:p>
        </w:tc>
        <w:tc>
          <w:tcPr>
            <w:tcW w:w="1834" w:type="pct"/>
            <w:gridSpan w:val="2"/>
            <w:vMerge w:val="restart"/>
          </w:tcPr>
          <w:p w:rsidR="000A687B" w:rsidRPr="002029B4" w:rsidRDefault="00CF3471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-908303199"/>
                <w:placeholder>
                  <w:docPart w:val="9A0CC90BC2DF44ABAC81DE992FB96349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teenyspacer"/>
            </w:pPr>
          </w:p>
        </w:tc>
        <w:tc>
          <w:tcPr>
            <w:tcW w:w="1785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  <w:tcBorders>
              <w:bottom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:rsidR="000A687B" w:rsidRPr="00644BC7" w:rsidRDefault="000A687B" w:rsidP="00206C3D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-563877155"/>
            <w:placeholder>
              <w:docPart w:val="CF513C9340F3463EA687F619CC89A44A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0A687B" w:rsidRPr="00644BC7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:rsidR="000A687B" w:rsidRPr="00644BC7" w:rsidRDefault="000A687B" w:rsidP="00206C3D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-178583533"/>
            <w:placeholder>
              <w:docPart w:val="55C53E7CB45E426786C992626E29D1D4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0A687B" w:rsidRPr="00644BC7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:rsidR="000A687B" w:rsidRPr="00644BC7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371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sdt>
          <w:sdtPr>
            <w:rPr>
              <w:rFonts w:cs="Arial"/>
              <w:szCs w:val="18"/>
            </w:rPr>
            <w:alias w:val="Role"/>
            <w:id w:val="196274514"/>
            <w:placeholder>
              <w:docPart w:val="6CCAD90394DF45E1B3123E82CB82A80B"/>
            </w:placeholder>
            <w:showingPlcHdr/>
            <w:text w:multiLine="1"/>
          </w:sdtPr>
          <w:sdtEndPr/>
          <w:sdtContent>
            <w:tc>
              <w:tcPr>
                <w:tcW w:w="1834" w:type="pct"/>
                <w:gridSpan w:val="2"/>
                <w:vMerge w:val="restart"/>
              </w:tcPr>
              <w:p w:rsidR="000A687B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Detailed description of the role assigned to this key person, including project responsibilities and tasks throughout the project</w:t>
                </w:r>
                <w:r>
                  <w:rPr>
                    <w:rStyle w:val="PlaceholderText"/>
                  </w:rPr>
                  <w:br/>
                </w:r>
              </w:p>
            </w:tc>
          </w:sdtContent>
        </w:sdt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</w:pPr>
          </w:p>
        </w:tc>
        <w:tc>
          <w:tcPr>
            <w:tcW w:w="591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1448199340"/>
            <w:placeholder>
              <w:docPart w:val="07CD2DAEC90F4DF7BAF8CD9D8334CB50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0A687B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</w:tcBorders>
            <w:vAlign w:val="bottom"/>
          </w:tcPr>
          <w:p w:rsidR="000A687B" w:rsidRDefault="000A687B" w:rsidP="00206C3D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1893999690"/>
            <w:placeholder>
              <w:docPart w:val="C54507ED2F364C6CBC279E4F801A78C6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0A687B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0A687B" w:rsidRDefault="000A687B" w:rsidP="00206C3D"/>
        </w:tc>
        <w:tc>
          <w:tcPr>
            <w:tcW w:w="524" w:type="pct"/>
            <w:gridSpan w:val="2"/>
            <w:vMerge/>
            <w:tcBorders>
              <w:left w:val="nil"/>
            </w:tcBorders>
            <w:vAlign w:val="bottom"/>
          </w:tcPr>
          <w:p w:rsidR="000A687B" w:rsidRDefault="000A687B" w:rsidP="00206C3D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0A687B" w:rsidRDefault="000A687B" w:rsidP="00206C3D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047" w:type="pct"/>
            <w:gridSpan w:val="8"/>
            <w:tcBorders>
              <w:left w:val="nil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</w:tr>
      <w:tr w:rsidR="000A687B" w:rsidRPr="00D10D38" w:rsidTr="00206C3D">
        <w:trPr>
          <w:cantSplit/>
        </w:trPr>
        <w:tc>
          <w:tcPr>
            <w:tcW w:w="5000" w:type="pct"/>
            <w:gridSpan w:val="11"/>
            <w:tcBorders>
              <w:bottom w:val="single" w:sz="4" w:space="0" w:color="123985" w:themeColor="accent1"/>
            </w:tcBorders>
          </w:tcPr>
          <w:p w:rsidR="000A687B" w:rsidRPr="00316E51" w:rsidRDefault="000A687B" w:rsidP="00206C3D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:rsidR="000A687B" w:rsidRDefault="00CF3471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1886988880"/>
                <w:placeholder>
                  <w:docPart w:val="2524591459DC41C0BB0F5168C8E92686"/>
                </w:placeholder>
                <w:showingPlcHdr/>
                <w:text w:multiLine="1"/>
              </w:sdtPr>
              <w:sdtEndPr/>
              <w:sdtContent>
                <w:r w:rsidR="000A687B" w:rsidRPr="009003CA">
                  <w:rPr>
                    <w:rStyle w:val="PlaceholderText"/>
                    <w:b/>
                  </w:rPr>
                  <w:t>Reference Project 1</w:t>
                </w:r>
              </w:sdtContent>
            </w:sdt>
            <w:r w:rsidR="000A687B">
              <w:rPr>
                <w:rFonts w:cs="Arial"/>
                <w:b/>
                <w:szCs w:val="18"/>
              </w:rPr>
              <w:t xml:space="preserve"> </w:t>
            </w:r>
          </w:p>
          <w:p w:rsidR="000A687B" w:rsidRPr="00E029C8" w:rsidRDefault="00CF3471" w:rsidP="00206C3D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2113926501"/>
                <w:placeholder>
                  <w:docPart w:val="3CB7F0E5B063401D8D887E89F3ED1250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1613424489"/>
            <w:placeholder>
              <w:docPart w:val="8D6BD95FD13546DEA3649EAEE031F3FA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390807022"/>
              <w:placeholder>
                <w:docPart w:val="BE4E423D471544519307BE3896CA1AC9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176387545"/>
            <w:placeholder>
              <w:docPart w:val="BACD317A667D4F53A5715B93DAD74AFA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CF3471" w:rsidP="00206C3D">
            <w:pPr>
              <w:ind w:left="252" w:hanging="252"/>
            </w:pPr>
            <w:sdt>
              <w:sdtPr>
                <w:id w:val="-921187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CF3471" w:rsidP="00206C3D">
            <w:pPr>
              <w:ind w:left="252" w:hanging="252"/>
            </w:pPr>
            <w:sdt>
              <w:sdtPr>
                <w:id w:val="-1521539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72463753"/>
                <w:placeholder>
                  <w:docPart w:val="C19F11101DFE4903AEEB3035BD7BFB38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874573670"/>
              <w:placeholder>
                <w:docPart w:val="FAE9AD6786944CB0BB2CC021F6A7CB67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:rsidR="000A687B" w:rsidRPr="009003CA" w:rsidRDefault="00CF3471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786035066"/>
                <w:placeholder>
                  <w:docPart w:val="1101FD3EDA1F418C901925CB85E0B2D2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2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1975251175"/>
            <w:placeholder>
              <w:docPart w:val="94DF714044CD4CA098D905A558324321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794181618"/>
              <w:placeholder>
                <w:docPart w:val="CEB7207E649B45DC81CD630A4C8072C0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2069715301"/>
            <w:placeholder>
              <w:docPart w:val="59E26A9DEA7845B4B91F10541B939563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CF3471" w:rsidP="00206C3D">
            <w:pPr>
              <w:ind w:left="252" w:hanging="252"/>
            </w:pPr>
            <w:sdt>
              <w:sdtPr>
                <w:id w:val="-445769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CF3471" w:rsidP="00206C3D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1503165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41521637"/>
                <w:placeholder>
                  <w:docPart w:val="59CE7E850A454B708688D662F7807DE8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350068578"/>
              <w:placeholder>
                <w:docPart w:val="A3E08E25C93D45B29B0C084FFC0EC0B4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sdtContent>
          </w:sdt>
          <w:p w:rsidR="000A687B" w:rsidRPr="009003CA" w:rsidRDefault="00CF3471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892385759"/>
                <w:placeholder>
                  <w:docPart w:val="B00C323A57FD418D83651A516762CAB5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3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tc>
          <w:tcPr>
            <w:tcW w:w="2950" w:type="pct"/>
            <w:gridSpan w:val="6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:rsidR="000A687B" w:rsidRPr="002029B4" w:rsidRDefault="00CF3471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-45835397"/>
                <w:placeholder>
                  <w:docPart w:val="91D4B36CFE52482998592633BD428CDB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B</w:t>
                </w:r>
                <w:r w:rsidR="000A687B" w:rsidRPr="001F0797">
                  <w:rPr>
                    <w:rStyle w:val="PlaceholderText"/>
                  </w:rPr>
                  <w:t xml:space="preserve">rief </w:t>
                </w:r>
                <w:r w:rsidR="000A687B">
                  <w:rPr>
                    <w:rStyle w:val="PlaceholderText"/>
                  </w:rPr>
                  <w:t xml:space="preserve">project </w:t>
                </w:r>
                <w:r w:rsidR="000A687B" w:rsidRPr="001F0797">
                  <w:rPr>
                    <w:rStyle w:val="PlaceholderText"/>
                  </w:rPr>
                  <w:t xml:space="preserve">description; </w:t>
                </w:r>
                <w:r w:rsidR="000A687B">
                  <w:rPr>
                    <w:rStyle w:val="PlaceholderText"/>
                  </w:rPr>
                  <w:t xml:space="preserve">relevance to current project; details as per the </w:t>
                </w:r>
                <w:r w:rsidR="000A687B" w:rsidRPr="003F6DB3">
                  <w:rPr>
                    <w:rStyle w:val="PlaceholderText"/>
                    <w:i/>
                  </w:rPr>
                  <w:t>“</w:t>
                </w:r>
                <w:r w:rsidR="000A687B">
                  <w:rPr>
                    <w:rStyle w:val="PlaceholderText"/>
                    <w:i/>
                  </w:rPr>
                  <w:t>Experience of Key Personnel Assigned to the Project”</w:t>
                </w:r>
                <w:r w:rsidR="000A687B" w:rsidRPr="00E916E0">
                  <w:rPr>
                    <w:rStyle w:val="PlaceholderText"/>
                  </w:rPr>
                  <w:t xml:space="preserve"> section in </w:t>
                </w:r>
                <w:r w:rsidR="000A687B">
                  <w:rPr>
                    <w:rStyle w:val="PlaceholderText"/>
                  </w:rPr>
                  <w:t>PART</w:t>
                </w:r>
                <w:r w:rsidR="000A687B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547964490"/>
              <w:placeholder>
                <w:docPart w:val="5BC92A7615BF4D2ABCE8000FE6313531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709888612"/>
            <w:placeholder>
              <w:docPart w:val="237D1A03579D40D3BEBE547CD64BAB24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CF3471" w:rsidP="00206C3D">
            <w:pPr>
              <w:ind w:left="252" w:hanging="252"/>
            </w:pPr>
            <w:sdt>
              <w:sdtPr>
                <w:id w:val="-534960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CF3471" w:rsidP="00206C3D">
            <w:pPr>
              <w:ind w:left="252" w:hanging="252"/>
            </w:pPr>
            <w:sdt>
              <w:sdtPr>
                <w:id w:val="1432322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2074769867"/>
                <w:placeholder>
                  <w:docPart w:val="90CAD0D25E514422802C54030E7F9B0C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text2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232933240"/>
              <w:placeholder>
                <w:docPart w:val="244B3A996BCF407D8E44F9303DB9B7AE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sdtContent>
          </w:sdt>
          <w:p w:rsidR="000A687B" w:rsidRPr="009003CA" w:rsidRDefault="00CF3471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275512858"/>
                <w:placeholder>
                  <w:docPart w:val="8243560EA3774B6FBA2C2634928E9B1F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4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251358665"/>
            <w:placeholder>
              <w:docPart w:val="7EA4AEF0980F461C9878BD7C1930DAC6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  <w:r>
                  <w:rPr>
                    <w:rStyle w:val="PlaceholderText"/>
                    <w:i/>
                  </w:rPr>
                  <w:br/>
                </w:r>
                <w:r>
                  <w:rPr>
                    <w:rStyle w:val="PlaceholderText"/>
                    <w:i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THREE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per key person;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This 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 may be provided to demonstrate further experience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specific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Pr="00DA3521">
                  <w:rPr>
                    <w:rFonts w:cs="Arial"/>
                    <w:b/>
                    <w:i/>
                    <w:color w:val="FF0000"/>
                    <w:sz w:val="16"/>
                    <w:szCs w:val="16"/>
                  </w:rPr>
                  <w:t>Delete Ref project 4 rows if not applicable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.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551601589"/>
              <w:placeholder>
                <w:docPart w:val="5EA130585BB74FCF91175C061B6E6589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460147343"/>
            <w:placeholder>
              <w:docPart w:val="B723F6890EE04410B1DDF27CC29FB5C1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</w:tcBorders>
            <w:vAlign w:val="bottom"/>
          </w:tcPr>
          <w:p w:rsidR="000A687B" w:rsidRDefault="00CF3471" w:rsidP="00206C3D">
            <w:pPr>
              <w:ind w:left="252" w:hanging="252"/>
            </w:pPr>
            <w:sdt>
              <w:sdtPr>
                <w:id w:val="-184908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CF3471" w:rsidP="00206C3D">
            <w:pPr>
              <w:ind w:left="252" w:hanging="252"/>
            </w:pPr>
            <w:sdt>
              <w:sdtPr>
                <w:id w:val="952526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2124950"/>
                <w:placeholder>
                  <w:docPart w:val="1210D55C1CF34808AFB794006AE0E3FE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206C3D">
        <w:trPr>
          <w:cantSplit/>
        </w:trPr>
        <w:tc>
          <w:tcPr>
            <w:tcW w:w="5000" w:type="pct"/>
            <w:gridSpan w:val="11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:rsidR="000A687B" w:rsidRDefault="000A687B" w:rsidP="00206C3D">
            <w:pPr>
              <w:pStyle w:val="teenyspacer"/>
              <w:keepNext/>
            </w:pPr>
          </w:p>
        </w:tc>
      </w:tr>
    </w:tbl>
    <w:p w:rsidR="000A687B" w:rsidRDefault="000A687B">
      <w:pPr>
        <w:spacing w:before="100" w:after="200"/>
        <w:rPr>
          <w:rFonts w:asciiTheme="minorHAnsi" w:hAnsiTheme="minorHAnsi"/>
          <w:sz w:val="12"/>
          <w:lang w:val="en-US"/>
        </w:rPr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59"/>
        <w:gridCol w:w="702"/>
        <w:gridCol w:w="566"/>
        <w:gridCol w:w="270"/>
        <w:gridCol w:w="1007"/>
        <w:gridCol w:w="568"/>
        <w:gridCol w:w="823"/>
        <w:gridCol w:w="309"/>
        <w:gridCol w:w="711"/>
        <w:gridCol w:w="168"/>
      </w:tblGrid>
      <w:tr w:rsidR="000A687B" w:rsidRPr="00776B11" w:rsidTr="00206C3D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:rsidR="000A687B" w:rsidRPr="00776B11" w:rsidRDefault="000A687B" w:rsidP="00206C3D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lastRenderedPageBreak/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:rsidR="000A687B" w:rsidRPr="00095F3C" w:rsidRDefault="00CF3471" w:rsidP="00206C3D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4175724"/>
                <w:placeholder>
                  <w:docPart w:val="0C9DB72DB6404CB18DDC1615BEC8128E"/>
                </w:placeholder>
                <w:showingPlcHdr/>
                <w:text w:multiLine="1"/>
              </w:sdtPr>
              <w:sdtEndPr/>
              <w:sdtContent>
                <w:r w:rsidR="000A687B" w:rsidRPr="00776B11">
                  <w:rPr>
                    <w:rStyle w:val="PlaceholderText"/>
                    <w:b/>
                    <w:i/>
                    <w:sz w:val="22"/>
                  </w:rPr>
                  <w:t>Person 6</w:t>
                </w:r>
                <w:r w:rsidR="000A687B" w:rsidRPr="00776B11">
                  <w:rPr>
                    <w:rStyle w:val="PlaceholderText"/>
                    <w:b/>
                    <w:i/>
                    <w:sz w:val="22"/>
                  </w:rPr>
                  <w:br/>
                </w:r>
                <w:r w:rsidR="000A687B" w:rsidRPr="00776B11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ensure all key personnel are included – copy and paste for more tables,or delete any extra</w:t>
                </w:r>
              </w:sdtContent>
            </w:sdt>
          </w:p>
        </w:tc>
        <w:tc>
          <w:tcPr>
            <w:tcW w:w="1178" w:type="pct"/>
            <w:gridSpan w:val="4"/>
            <w:tcBorders>
              <w:top w:val="double" w:sz="4" w:space="0" w:color="123985" w:themeColor="accent1"/>
              <w:left w:val="nil"/>
            </w:tcBorders>
            <w:vAlign w:val="center"/>
          </w:tcPr>
          <w:p w:rsidR="000A687B" w:rsidRPr="00776B11" w:rsidRDefault="000A687B" w:rsidP="00206C3D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:rsidR="000A687B" w:rsidRPr="00776B11" w:rsidRDefault="00CF3471" w:rsidP="00206C3D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-974055411"/>
                <w:placeholder>
                  <w:docPart w:val="22A821955BE444F4A6CE22A50EA98807"/>
                </w:placeholder>
                <w:showingPlcHdr/>
                <w:text w:multiLine="1"/>
              </w:sdtPr>
              <w:sdtEndPr/>
              <w:sdtContent>
                <w:r w:rsidR="000A687B" w:rsidRPr="00776B11">
                  <w:rPr>
                    <w:rStyle w:val="PlaceholderText"/>
                    <w:i/>
                  </w:rPr>
                  <w:t>e.g. CET, P.Eng. enter N/A if none</w:t>
                </w:r>
              </w:sdtContent>
            </w:sdt>
          </w:p>
        </w:tc>
      </w:tr>
      <w:tr w:rsidR="000A687B" w:rsidRPr="0007618A" w:rsidTr="00206C3D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:rsidR="000A687B" w:rsidRPr="009003CA" w:rsidRDefault="000A687B" w:rsidP="00206C3D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0"/>
            <w:tcBorders>
              <w:bottom w:val="single" w:sz="4" w:space="0" w:color="123985" w:themeColor="accent1"/>
            </w:tcBorders>
            <w:vAlign w:val="center"/>
          </w:tcPr>
          <w:p w:rsidR="000A687B" w:rsidRPr="0007618A" w:rsidRDefault="00CF3471" w:rsidP="00206C3D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-167798539"/>
                <w:placeholder>
                  <w:docPart w:val="B538A266F8264737B6169A2562FB579B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job title at firm</w:t>
                </w:r>
              </w:sdtContent>
            </w:sdt>
          </w:p>
        </w:tc>
      </w:tr>
      <w:tr w:rsidR="00B53B44" w:rsidRPr="00316E51" w:rsidTr="00742B33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1834" w:type="pct"/>
            <w:gridSpan w:val="2"/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2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</w:tr>
      <w:tr w:rsidR="00B53B44" w:rsidRPr="002F67DE" w:rsidTr="00742B33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325899168"/>
              <w:placeholder>
                <w:docPart w:val="33F6708D4D734BA8BB0493BFEE6248A8"/>
              </w:placeholder>
              <w:showingPlcHdr/>
              <w:text w:multiLine="1"/>
            </w:sdtPr>
            <w:sdtEndPr/>
            <w:sdtContent>
              <w:p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587" w:type="pct"/>
            <w:gridSpan w:val="2"/>
            <w:tcBorders>
              <w:left w:val="nil"/>
            </w:tcBorders>
            <w:vAlign w:val="bottom"/>
          </w:tcPr>
          <w:p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85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1099106702"/>
              <w:placeholder>
                <w:docPart w:val="9854554777B742469D53BD13F70A0C80"/>
              </w:placeholder>
              <w:showingPlcHdr/>
              <w:text w:multiLine="1"/>
            </w:sdtPr>
            <w:sdtEndPr/>
            <w:sdtContent>
              <w:p w:rsidR="00B53B44" w:rsidRPr="00631D0F" w:rsidRDefault="00B53B44" w:rsidP="00742B33">
                <w:r>
                  <w:rPr>
                    <w:rStyle w:val="PlaceholderText"/>
                  </w:rPr>
                  <w:t>e.g. institutions, graduation years</w:t>
                </w:r>
              </w:p>
            </w:sdtContent>
          </w:sdt>
        </w:tc>
      </w:tr>
      <w:tr w:rsidR="00B53B44" w:rsidRPr="00FE6480" w:rsidTr="00742B33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096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125" w:type="pct"/>
            <w:tcBorders>
              <w:left w:val="nil"/>
            </w:tcBorders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0A687B" w:rsidRPr="00FE6480" w:rsidTr="00206C3D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0A687B" w:rsidRPr="00FE6480" w:rsidRDefault="000A687B" w:rsidP="00206C3D">
            <w:pPr>
              <w:pStyle w:val="teenyspacer"/>
              <w:keepNext/>
            </w:pPr>
          </w:p>
        </w:tc>
        <w:tc>
          <w:tcPr>
            <w:tcW w:w="1834" w:type="pct"/>
            <w:gridSpan w:val="2"/>
          </w:tcPr>
          <w:p w:rsidR="000A687B" w:rsidRPr="00FE6480" w:rsidRDefault="000A687B" w:rsidP="00206C3D">
            <w:pPr>
              <w:pStyle w:val="teenyspacer"/>
              <w:keepNext/>
            </w:pPr>
          </w:p>
        </w:tc>
        <w:tc>
          <w:tcPr>
            <w:tcW w:w="2047" w:type="pct"/>
            <w:gridSpan w:val="8"/>
            <w:tcBorders>
              <w:left w:val="nil"/>
              <w:right w:val="dotted" w:sz="4" w:space="0" w:color="123985" w:themeColor="accent1"/>
            </w:tcBorders>
          </w:tcPr>
          <w:p w:rsidR="000A687B" w:rsidRPr="00FE6480" w:rsidRDefault="000A687B" w:rsidP="00206C3D">
            <w:pPr>
              <w:pStyle w:val="teenyspacer"/>
              <w:keepNext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 w:val="restart"/>
            <w:tcMar>
              <w:right w:w="85" w:type="dxa"/>
            </w:tcMar>
          </w:tcPr>
          <w:p w:rsidR="000A687B" w:rsidRPr="00FD6BA4" w:rsidRDefault="000A687B" w:rsidP="00206C3D">
            <w:pPr>
              <w:pStyle w:val="Promptleads"/>
              <w:keepNext/>
            </w:pPr>
            <w:r>
              <w:t>Project Role for</w:t>
            </w:r>
            <w:r>
              <w:br/>
              <w:t>This Project</w:t>
            </w:r>
          </w:p>
        </w:tc>
        <w:tc>
          <w:tcPr>
            <w:tcW w:w="1834" w:type="pct"/>
            <w:gridSpan w:val="2"/>
            <w:vMerge w:val="restart"/>
          </w:tcPr>
          <w:p w:rsidR="000A687B" w:rsidRPr="002029B4" w:rsidRDefault="00CF3471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1353998386"/>
                <w:placeholder>
                  <w:docPart w:val="6501EACADD414DC1B0F02874DDFF9F2F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teenyspacer"/>
            </w:pPr>
          </w:p>
        </w:tc>
        <w:tc>
          <w:tcPr>
            <w:tcW w:w="1785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  <w:tcBorders>
              <w:bottom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:rsidR="000A687B" w:rsidRPr="00644BC7" w:rsidRDefault="000A687B" w:rsidP="00206C3D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-1214971999"/>
            <w:placeholder>
              <w:docPart w:val="87C3DAAC584D407D971B33333E39C96C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0A687B" w:rsidRPr="00644BC7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:rsidR="000A687B" w:rsidRPr="00644BC7" w:rsidRDefault="000A687B" w:rsidP="00206C3D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699515775"/>
            <w:placeholder>
              <w:docPart w:val="3BE7AC37BE1A4505A8D5E066086ABD1B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0A687B" w:rsidRPr="00644BC7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:rsidR="000A687B" w:rsidRPr="00644BC7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371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sdt>
          <w:sdtPr>
            <w:rPr>
              <w:rFonts w:cs="Arial"/>
              <w:szCs w:val="18"/>
            </w:rPr>
            <w:alias w:val="Role"/>
            <w:id w:val="862242837"/>
            <w:placeholder>
              <w:docPart w:val="A8D6F271237949FB9C8022DF5DD55D96"/>
            </w:placeholder>
            <w:showingPlcHdr/>
            <w:text w:multiLine="1"/>
          </w:sdtPr>
          <w:sdtEndPr/>
          <w:sdtContent>
            <w:tc>
              <w:tcPr>
                <w:tcW w:w="1834" w:type="pct"/>
                <w:gridSpan w:val="2"/>
                <w:vMerge w:val="restart"/>
              </w:tcPr>
              <w:p w:rsidR="000A687B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Detailed description of the role assigned to this key person, including project responsibilities and tasks throughout the project</w:t>
                </w:r>
                <w:r>
                  <w:rPr>
                    <w:rStyle w:val="PlaceholderText"/>
                  </w:rPr>
                  <w:br/>
                </w:r>
              </w:p>
            </w:tc>
          </w:sdtContent>
        </w:sdt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</w:pPr>
          </w:p>
        </w:tc>
        <w:tc>
          <w:tcPr>
            <w:tcW w:w="591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615181204"/>
            <w:placeholder>
              <w:docPart w:val="28A3C9710FFC4727AFA60A27CD298547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0A687B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</w:tcBorders>
            <w:vAlign w:val="bottom"/>
          </w:tcPr>
          <w:p w:rsidR="000A687B" w:rsidRDefault="000A687B" w:rsidP="00206C3D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-174738818"/>
            <w:placeholder>
              <w:docPart w:val="B63E469C8C50401ABE077BD26C82AB75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0A687B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0A687B" w:rsidRDefault="000A687B" w:rsidP="00206C3D"/>
        </w:tc>
        <w:tc>
          <w:tcPr>
            <w:tcW w:w="524" w:type="pct"/>
            <w:gridSpan w:val="2"/>
            <w:vMerge/>
            <w:tcBorders>
              <w:left w:val="nil"/>
            </w:tcBorders>
            <w:vAlign w:val="bottom"/>
          </w:tcPr>
          <w:p w:rsidR="000A687B" w:rsidRDefault="000A687B" w:rsidP="00206C3D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0A687B" w:rsidRDefault="000A687B" w:rsidP="00206C3D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047" w:type="pct"/>
            <w:gridSpan w:val="8"/>
            <w:tcBorders>
              <w:left w:val="nil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</w:tr>
      <w:tr w:rsidR="000A687B" w:rsidRPr="00D10D38" w:rsidTr="00F07AB1">
        <w:trPr>
          <w:cantSplit/>
          <w:trHeight w:val="20"/>
        </w:trPr>
        <w:tc>
          <w:tcPr>
            <w:tcW w:w="5000" w:type="pct"/>
            <w:gridSpan w:val="11"/>
            <w:tcBorders>
              <w:bottom w:val="single" w:sz="4" w:space="0" w:color="123985" w:themeColor="accent1"/>
            </w:tcBorders>
          </w:tcPr>
          <w:p w:rsidR="000A687B" w:rsidRPr="00316E51" w:rsidRDefault="000A687B" w:rsidP="00206C3D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tr w:rsidR="000A687B" w:rsidRPr="002F67DE" w:rsidTr="00F07AB1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:rsidR="000A687B" w:rsidRDefault="00CF3471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-729303096"/>
                <w:placeholder>
                  <w:docPart w:val="8E6AB0C1ACA34F3383FC9F4DD3A934EA"/>
                </w:placeholder>
                <w:showingPlcHdr/>
                <w:text w:multiLine="1"/>
              </w:sdtPr>
              <w:sdtEndPr/>
              <w:sdtContent>
                <w:r w:rsidR="000A687B" w:rsidRPr="009003CA">
                  <w:rPr>
                    <w:rStyle w:val="PlaceholderText"/>
                    <w:b/>
                  </w:rPr>
                  <w:t>Reference Project 1</w:t>
                </w:r>
              </w:sdtContent>
            </w:sdt>
            <w:r w:rsidR="000A687B">
              <w:rPr>
                <w:rFonts w:cs="Arial"/>
                <w:b/>
                <w:szCs w:val="18"/>
              </w:rPr>
              <w:t xml:space="preserve"> </w:t>
            </w:r>
          </w:p>
          <w:p w:rsidR="000A687B" w:rsidRPr="00E029C8" w:rsidRDefault="00CF3471" w:rsidP="00206C3D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936057234"/>
                <w:placeholder>
                  <w:docPart w:val="CF8534D0F1D24174AA7E6792E7F61634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2059162962"/>
            <w:placeholder>
              <w:docPart w:val="036959D28B0E40BCA5618C9608AB4493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048563324"/>
              <w:placeholder>
                <w:docPart w:val="EDB6AADF39AA4EA980B20E798BE167D8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F07AB1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755980976"/>
            <w:placeholder>
              <w:docPart w:val="5840D6BE2ED04CB789AB3B0A3A09181A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CF3471" w:rsidP="00206C3D">
            <w:pPr>
              <w:ind w:left="252" w:hanging="252"/>
            </w:pPr>
            <w:sdt>
              <w:sdtPr>
                <w:id w:val="1487590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CF3471" w:rsidP="00206C3D">
            <w:pPr>
              <w:ind w:left="252" w:hanging="252"/>
            </w:pPr>
            <w:sdt>
              <w:sdtPr>
                <w:id w:val="1862242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271051346"/>
                <w:placeholder>
                  <w:docPart w:val="E36375AB29CC4C4ABFFD16C8C3F7D32A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F07AB1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59833906"/>
              <w:placeholder>
                <w:docPart w:val="E31248533D624682845CDF07FD93C19F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:rsidR="000A687B" w:rsidRPr="009003CA" w:rsidRDefault="00CF3471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747316849"/>
                <w:placeholder>
                  <w:docPart w:val="BC0E9B0D027140CEBF3402EFAB8455B7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2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387853939"/>
            <w:placeholder>
              <w:docPart w:val="5D24E5BF88714545BF27B39C7EA0EBA3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905189721"/>
              <w:placeholder>
                <w:docPart w:val="00C6AFAD239F40D2803A25D9760C4323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F07AB1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992877266"/>
            <w:placeholder>
              <w:docPart w:val="8B57E11BC927492EA7DCF4FA163BB61E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CF3471" w:rsidP="00206C3D">
            <w:pPr>
              <w:ind w:left="252" w:hanging="252"/>
            </w:pPr>
            <w:sdt>
              <w:sdtPr>
                <w:id w:val="1953204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CF3471" w:rsidP="00206C3D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388875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542477787"/>
                <w:placeholder>
                  <w:docPart w:val="EFC5F759C0514597BE8E4C4E33EDB17C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F07AB1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092314377"/>
              <w:placeholder>
                <w:docPart w:val="2B1346D4C9754F0A9DA3A57FE39E6A10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sdtContent>
          </w:sdt>
          <w:p w:rsidR="000A687B" w:rsidRPr="009003CA" w:rsidRDefault="00CF3471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453897425"/>
                <w:placeholder>
                  <w:docPart w:val="D95979977A7C43DC8D6FFB84F24E0CA3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3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tc>
          <w:tcPr>
            <w:tcW w:w="2950" w:type="pct"/>
            <w:gridSpan w:val="6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:rsidR="000A687B" w:rsidRPr="002029B4" w:rsidRDefault="00CF3471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-438993698"/>
                <w:placeholder>
                  <w:docPart w:val="ADEE4C7EE0534F90AF282E341819D88B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B</w:t>
                </w:r>
                <w:r w:rsidR="000A687B" w:rsidRPr="001F0797">
                  <w:rPr>
                    <w:rStyle w:val="PlaceholderText"/>
                  </w:rPr>
                  <w:t xml:space="preserve">rief </w:t>
                </w:r>
                <w:r w:rsidR="000A687B">
                  <w:rPr>
                    <w:rStyle w:val="PlaceholderText"/>
                  </w:rPr>
                  <w:t xml:space="preserve">project </w:t>
                </w:r>
                <w:r w:rsidR="000A687B" w:rsidRPr="001F0797">
                  <w:rPr>
                    <w:rStyle w:val="PlaceholderText"/>
                  </w:rPr>
                  <w:t xml:space="preserve">description; </w:t>
                </w:r>
                <w:r w:rsidR="000A687B">
                  <w:rPr>
                    <w:rStyle w:val="PlaceholderText"/>
                  </w:rPr>
                  <w:t xml:space="preserve">relevance to current project; details as per the </w:t>
                </w:r>
                <w:r w:rsidR="000A687B" w:rsidRPr="003F6DB3">
                  <w:rPr>
                    <w:rStyle w:val="PlaceholderText"/>
                    <w:i/>
                  </w:rPr>
                  <w:t>“</w:t>
                </w:r>
                <w:r w:rsidR="000A687B">
                  <w:rPr>
                    <w:rStyle w:val="PlaceholderText"/>
                    <w:i/>
                  </w:rPr>
                  <w:t>Experience of Key Personnel Assigned to the Project”</w:t>
                </w:r>
                <w:r w:rsidR="000A687B" w:rsidRPr="00E916E0">
                  <w:rPr>
                    <w:rStyle w:val="PlaceholderText"/>
                  </w:rPr>
                  <w:t xml:space="preserve"> section in </w:t>
                </w:r>
                <w:r w:rsidR="000A687B">
                  <w:rPr>
                    <w:rStyle w:val="PlaceholderText"/>
                  </w:rPr>
                  <w:t>PART</w:t>
                </w:r>
                <w:r w:rsidR="000A687B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447847566"/>
              <w:placeholder>
                <w:docPart w:val="45C3A0075C614CB9ACD140F81138ECD1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F07AB1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5471354"/>
            <w:placeholder>
              <w:docPart w:val="B2447250F1CA4B2C8BC74C515A73302A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CF3471" w:rsidP="00206C3D">
            <w:pPr>
              <w:ind w:left="252" w:hanging="252"/>
            </w:pPr>
            <w:sdt>
              <w:sdtPr>
                <w:id w:val="1929314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CF3471" w:rsidP="00206C3D">
            <w:pPr>
              <w:ind w:left="252" w:hanging="252"/>
            </w:pPr>
            <w:sdt>
              <w:sdtPr>
                <w:id w:val="-788434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420692789"/>
                <w:placeholder>
                  <w:docPart w:val="1FA5D85158C04404A6F4ED265F915377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F07AB1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text2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934808984"/>
              <w:placeholder>
                <w:docPart w:val="DDBD20B8D4FB46C08F1A476F8699C151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sdtContent>
          </w:sdt>
          <w:p w:rsidR="000A687B" w:rsidRPr="009003CA" w:rsidRDefault="00CF3471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961840973"/>
                <w:placeholder>
                  <w:docPart w:val="19B673ADDECE4E61B6E9C3AE6934BCCD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4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983281667"/>
            <w:placeholder>
              <w:docPart w:val="B2435ECF9DF84E2FAABFCEDCA9B953A7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  <w:r>
                  <w:rPr>
                    <w:rStyle w:val="PlaceholderText"/>
                    <w:i/>
                  </w:rPr>
                  <w:br/>
                </w:r>
                <w:r>
                  <w:rPr>
                    <w:rStyle w:val="PlaceholderText"/>
                    <w:i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THREE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per key person;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This 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 may be provided to demonstrate further experience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specific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Pr="00DA3521">
                  <w:rPr>
                    <w:rFonts w:cs="Arial"/>
                    <w:b/>
                    <w:i/>
                    <w:color w:val="FF0000"/>
                    <w:sz w:val="16"/>
                    <w:szCs w:val="16"/>
                  </w:rPr>
                  <w:t>Delete Ref project 4 rows if not applicable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.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871310564"/>
              <w:placeholder>
                <w:docPart w:val="88F94A7C427347B48EC21836918DC647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F07AB1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822246486"/>
            <w:placeholder>
              <w:docPart w:val="853DF711F3144E62885F3516E4E7C43C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</w:tcBorders>
            <w:vAlign w:val="bottom"/>
          </w:tcPr>
          <w:p w:rsidR="000A687B" w:rsidRDefault="00CF3471" w:rsidP="00206C3D">
            <w:pPr>
              <w:ind w:left="252" w:hanging="252"/>
            </w:pPr>
            <w:sdt>
              <w:sdtPr>
                <w:id w:val="1278521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CF3471" w:rsidP="00206C3D">
            <w:pPr>
              <w:ind w:left="252" w:hanging="252"/>
            </w:pPr>
            <w:sdt>
              <w:sdtPr>
                <w:id w:val="1401176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941570246"/>
                <w:placeholder>
                  <w:docPart w:val="FC76467E24694BE7BECEDDAC853BA07F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F07AB1">
        <w:trPr>
          <w:cantSplit/>
          <w:trHeight w:val="20"/>
        </w:trPr>
        <w:tc>
          <w:tcPr>
            <w:tcW w:w="5000" w:type="pct"/>
            <w:gridSpan w:val="11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:rsidR="000A687B" w:rsidRDefault="000A687B" w:rsidP="00206C3D">
            <w:pPr>
              <w:pStyle w:val="teenyspacer"/>
              <w:keepNext/>
            </w:pPr>
          </w:p>
        </w:tc>
      </w:tr>
    </w:tbl>
    <w:p w:rsidR="00610400" w:rsidRDefault="00610400" w:rsidP="00F07AB1">
      <w:pPr>
        <w:pStyle w:val="teenyspacer"/>
        <w:sectPr w:rsidR="00610400" w:rsidSect="00776B11">
          <w:headerReference w:type="default" r:id="rId14"/>
          <w:headerReference w:type="first" r:id="rId15"/>
          <w:pgSz w:w="12240" w:h="15840"/>
          <w:pgMar w:top="720" w:right="720" w:bottom="720" w:left="720" w:header="720" w:footer="230" w:gutter="0"/>
          <w:cols w:space="720"/>
          <w:docGrid w:linePitch="381"/>
        </w:sectPr>
      </w:pPr>
    </w:p>
    <w:p w:rsidR="00D971B9" w:rsidRDefault="00D971B9" w:rsidP="00F07AB1">
      <w:pPr>
        <w:pStyle w:val="teenyspacer"/>
      </w:pPr>
    </w:p>
    <w:sectPr w:rsidR="00D971B9" w:rsidSect="00610400">
      <w:headerReference w:type="default" r:id="rId16"/>
      <w:type w:val="continuous"/>
      <w:pgSz w:w="12240" w:h="15840"/>
      <w:pgMar w:top="465" w:right="720" w:bottom="720" w:left="720" w:header="426" w:footer="23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76E9" w:rsidRDefault="006676E9" w:rsidP="00650259">
      <w:pPr>
        <w:spacing w:after="0" w:line="240" w:lineRule="auto"/>
      </w:pPr>
      <w:r>
        <w:separator/>
      </w:r>
    </w:p>
  </w:endnote>
  <w:endnote w:type="continuationSeparator" w:id="0">
    <w:p w:rsidR="006676E9" w:rsidRDefault="006676E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575EAD-371D-4134-A7CA-171B4A843DBA}"/>
    <w:embedBold r:id="rId2" w:fontKey="{2E28DECA-4A51-4C9B-9A77-E43ECA6CAB6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95A774F-0025-438B-AC4B-75A8E387EA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4" w:fontKey="{2312EAB4-1022-4CAC-9F75-8FB79970395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3F5FECD-08FA-4555-941E-A7387E61E6B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82A08E7-73F5-43FA-8170-6EF359EA3C33}"/>
    <w:embedBold r:id="rId7" w:fontKey="{952F7AF2-DD80-4ED2-A8B7-7F3C78EAF27C}"/>
  </w:font>
  <w:font w:name="Lora">
    <w:panose1 w:val="00000500000000000000"/>
    <w:charset w:val="00"/>
    <w:family w:val="auto"/>
    <w:pitch w:val="variable"/>
    <w:sig w:usb0="20000207" w:usb1="00000000" w:usb2="00000000" w:usb3="00000000" w:csb0="00000197" w:csb1="00000000"/>
    <w:embedRegular r:id="rId8" w:fontKey="{07ECC2CD-2BD3-4FA6-96D1-9EA2BD4A305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8778CB7E-9B0C-4864-A0A0-9AF5EDA960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4A0" w:firstRow="1" w:lastRow="0" w:firstColumn="1" w:lastColumn="0" w:noHBand="0" w:noVBand="1"/>
    </w:tblPr>
    <w:tblGrid>
      <w:gridCol w:w="2977"/>
      <w:gridCol w:w="5812"/>
      <w:gridCol w:w="2011"/>
    </w:tblGrid>
    <w:tr w:rsidR="00742B33" w:rsidRPr="00AC543F" w:rsidTr="00742B33">
      <w:trPr>
        <w:trHeight w:val="852"/>
      </w:trPr>
      <w:tc>
        <w:tcPr>
          <w:tcW w:w="2977" w:type="dxa"/>
          <w:vAlign w:val="center"/>
        </w:tcPr>
        <w:p w:rsidR="00742B33" w:rsidRPr="00AC543F" w:rsidRDefault="00742B33" w:rsidP="00207ACE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Source Sans Pro" w:hAnsi="Source Sans Pro"/>
              <w:szCs w:val="24"/>
            </w:rPr>
          </w:pPr>
          <w:r w:rsidRPr="00AC543F">
            <w:rPr>
              <w:rFonts w:ascii="Source Sans Pro" w:hAnsi="Source Sans Pro"/>
              <w:noProof/>
              <w:szCs w:val="24"/>
            </w:rPr>
            <w:drawing>
              <wp:inline distT="0" distB="0" distL="0" distR="0" wp14:anchorId="38C2B1D9" wp14:editId="202D9C77">
                <wp:extent cx="1733550" cy="534239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3210" cy="5433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:rsidR="00742B33" w:rsidRPr="00F07AB1" w:rsidRDefault="00742B33" w:rsidP="00207ACE">
          <w:pPr>
            <w:pStyle w:val="Header"/>
            <w:jc w:val="center"/>
            <w:rPr>
              <w:i/>
              <w:color w:val="797979" w:themeColor="background2" w:themeShade="80"/>
            </w:rPr>
          </w:pPr>
          <w:r w:rsidRPr="00F07AB1">
            <w:rPr>
              <w:i/>
              <w:color w:val="797979" w:themeColor="background2" w:themeShade="80"/>
            </w:rPr>
            <w:t>This</w:t>
          </w:r>
          <w:r>
            <w:rPr>
              <w:i/>
              <w:color w:val="797979" w:themeColor="background2" w:themeShade="80"/>
            </w:rPr>
            <w:t xml:space="preserve"> F</w:t>
          </w:r>
          <w:r w:rsidRPr="00F07AB1">
            <w:rPr>
              <w:i/>
              <w:color w:val="797979" w:themeColor="background2" w:themeShade="80"/>
            </w:rPr>
            <w:t xml:space="preserve">orm </w:t>
          </w:r>
          <w:r>
            <w:rPr>
              <w:i/>
              <w:color w:val="797979" w:themeColor="background2" w:themeShade="80"/>
            </w:rPr>
            <w:t xml:space="preserve">Q </w:t>
          </w:r>
          <w:r w:rsidRPr="00F07AB1">
            <w:rPr>
              <w:i/>
              <w:color w:val="797979" w:themeColor="background2" w:themeShade="80"/>
            </w:rPr>
            <w:t xml:space="preserve">is in trial for this Request for Proposal. While the information </w:t>
          </w:r>
          <w:r>
            <w:rPr>
              <w:i/>
              <w:color w:val="797979" w:themeColor="background2" w:themeShade="80"/>
            </w:rPr>
            <w:t xml:space="preserve">to be </w:t>
          </w:r>
          <w:r w:rsidRPr="00F07AB1">
            <w:rPr>
              <w:i/>
              <w:color w:val="797979" w:themeColor="background2" w:themeShade="80"/>
            </w:rPr>
            <w:t xml:space="preserve">provided by the proponent </w:t>
          </w:r>
          <w:r>
            <w:rPr>
              <w:i/>
              <w:color w:val="797979" w:themeColor="background2" w:themeShade="80"/>
            </w:rPr>
            <w:t xml:space="preserve">in this form is required and </w:t>
          </w:r>
          <w:r w:rsidRPr="00F07AB1">
            <w:rPr>
              <w:i/>
              <w:color w:val="797979" w:themeColor="background2" w:themeShade="80"/>
            </w:rPr>
            <w:t xml:space="preserve">will be evaluated as per the Bidding Procedures, variations or errors in the formatting will not </w:t>
          </w:r>
          <w:r>
            <w:rPr>
              <w:i/>
              <w:color w:val="797979" w:themeColor="background2" w:themeShade="80"/>
            </w:rPr>
            <w:t>result in deductions</w:t>
          </w:r>
          <w:r w:rsidRPr="00F07AB1">
            <w:rPr>
              <w:i/>
              <w:color w:val="797979" w:themeColor="background2" w:themeShade="80"/>
            </w:rPr>
            <w:t>.</w:t>
          </w:r>
        </w:p>
      </w:tc>
      <w:tc>
        <w:tcPr>
          <w:tcW w:w="2011" w:type="dxa"/>
          <w:vAlign w:val="center"/>
        </w:tcPr>
        <w:p w:rsidR="00742B33" w:rsidRPr="00FD7939" w:rsidRDefault="00742B33" w:rsidP="00207ACE">
          <w:pPr>
            <w:pStyle w:val="Header"/>
          </w:pPr>
          <w:r w:rsidRPr="00FD7939">
            <w:t xml:space="preserve">Page </w:t>
          </w:r>
          <w:r w:rsidRPr="00FD7939">
            <w:fldChar w:fldCharType="begin"/>
          </w:r>
          <w:r w:rsidRPr="00FD7939">
            <w:instrText xml:space="preserve"> PAGE   \* MERGEFORMAT </w:instrText>
          </w:r>
          <w:r w:rsidRPr="00FD7939">
            <w:fldChar w:fldCharType="separate"/>
          </w:r>
          <w:r>
            <w:t>1</w:t>
          </w:r>
          <w:r w:rsidRPr="00FD7939">
            <w:fldChar w:fldCharType="end"/>
          </w:r>
          <w:r w:rsidRPr="00FD7939">
            <w:t xml:space="preserve"> of </w:t>
          </w:r>
          <w:r w:rsidR="00CF3471">
            <w:fldChar w:fldCharType="begin"/>
          </w:r>
          <w:r w:rsidR="00CF3471">
            <w:instrText xml:space="preserve"> NUMPAGES   \* MERGEFORMAT </w:instrText>
          </w:r>
          <w:r w:rsidR="00CF3471">
            <w:fldChar w:fldCharType="separate"/>
          </w:r>
          <w:r>
            <w:t>8</w:t>
          </w:r>
          <w:r w:rsidR="00CF3471">
            <w:fldChar w:fldCharType="end"/>
          </w:r>
        </w:p>
      </w:tc>
    </w:tr>
  </w:tbl>
  <w:p w:rsidR="00742B33" w:rsidRDefault="00742B33" w:rsidP="00207ACE">
    <w:pPr>
      <w:pStyle w:val="teenyspac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4A0" w:firstRow="1" w:lastRow="0" w:firstColumn="1" w:lastColumn="0" w:noHBand="0" w:noVBand="1"/>
    </w:tblPr>
    <w:tblGrid>
      <w:gridCol w:w="2977"/>
      <w:gridCol w:w="5812"/>
      <w:gridCol w:w="2011"/>
    </w:tblGrid>
    <w:tr w:rsidR="00742B33" w:rsidRPr="00AC543F" w:rsidTr="00F07AB1">
      <w:trPr>
        <w:trHeight w:val="852"/>
      </w:trPr>
      <w:tc>
        <w:tcPr>
          <w:tcW w:w="2977" w:type="dxa"/>
          <w:vAlign w:val="center"/>
        </w:tcPr>
        <w:p w:rsidR="00742B33" w:rsidRPr="00AC543F" w:rsidRDefault="00742B33" w:rsidP="00F07AB1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Source Sans Pro" w:hAnsi="Source Sans Pro"/>
              <w:szCs w:val="24"/>
            </w:rPr>
          </w:pPr>
          <w:r w:rsidRPr="00AC543F">
            <w:rPr>
              <w:rFonts w:ascii="Source Sans Pro" w:hAnsi="Source Sans Pro"/>
              <w:noProof/>
              <w:szCs w:val="24"/>
            </w:rPr>
            <w:drawing>
              <wp:inline distT="0" distB="0" distL="0" distR="0" wp14:anchorId="177B3426" wp14:editId="6C8C54AB">
                <wp:extent cx="1733550" cy="534239"/>
                <wp:effectExtent l="0" t="0" r="0" b="0"/>
                <wp:docPr id="40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3210" cy="5433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:rsidR="00742B33" w:rsidRPr="00F07AB1" w:rsidRDefault="00742B33" w:rsidP="00F07AB1">
          <w:pPr>
            <w:pStyle w:val="Header"/>
            <w:jc w:val="center"/>
            <w:rPr>
              <w:i/>
              <w:color w:val="797979" w:themeColor="background2" w:themeShade="80"/>
            </w:rPr>
          </w:pPr>
          <w:r w:rsidRPr="00F07AB1">
            <w:rPr>
              <w:i/>
              <w:color w:val="797979" w:themeColor="background2" w:themeShade="80"/>
            </w:rPr>
            <w:t>This</w:t>
          </w:r>
          <w:r>
            <w:rPr>
              <w:i/>
              <w:color w:val="797979" w:themeColor="background2" w:themeShade="80"/>
            </w:rPr>
            <w:t xml:space="preserve"> F</w:t>
          </w:r>
          <w:r w:rsidRPr="00F07AB1">
            <w:rPr>
              <w:i/>
              <w:color w:val="797979" w:themeColor="background2" w:themeShade="80"/>
            </w:rPr>
            <w:t xml:space="preserve">orm </w:t>
          </w:r>
          <w:r>
            <w:rPr>
              <w:i/>
              <w:color w:val="797979" w:themeColor="background2" w:themeShade="80"/>
            </w:rPr>
            <w:t xml:space="preserve">Q </w:t>
          </w:r>
          <w:r w:rsidRPr="00F07AB1">
            <w:rPr>
              <w:i/>
              <w:color w:val="797979" w:themeColor="background2" w:themeShade="80"/>
            </w:rPr>
            <w:t xml:space="preserve">is in trial for this Request for Proposal. While the information </w:t>
          </w:r>
          <w:r>
            <w:rPr>
              <w:i/>
              <w:color w:val="797979" w:themeColor="background2" w:themeShade="80"/>
            </w:rPr>
            <w:t xml:space="preserve">to be </w:t>
          </w:r>
          <w:r w:rsidRPr="00F07AB1">
            <w:rPr>
              <w:i/>
              <w:color w:val="797979" w:themeColor="background2" w:themeShade="80"/>
            </w:rPr>
            <w:t xml:space="preserve">provided by the proponent </w:t>
          </w:r>
          <w:r>
            <w:rPr>
              <w:i/>
              <w:color w:val="797979" w:themeColor="background2" w:themeShade="80"/>
            </w:rPr>
            <w:t xml:space="preserve">in this form is required and </w:t>
          </w:r>
          <w:r w:rsidRPr="00F07AB1">
            <w:rPr>
              <w:i/>
              <w:color w:val="797979" w:themeColor="background2" w:themeShade="80"/>
            </w:rPr>
            <w:t xml:space="preserve">will be evaluated as per the Bidding Procedures, variations or errors in the formatting will not </w:t>
          </w:r>
          <w:r>
            <w:rPr>
              <w:i/>
              <w:color w:val="797979" w:themeColor="background2" w:themeShade="80"/>
            </w:rPr>
            <w:t>result in deductions</w:t>
          </w:r>
          <w:r w:rsidRPr="00F07AB1">
            <w:rPr>
              <w:i/>
              <w:color w:val="797979" w:themeColor="background2" w:themeShade="80"/>
            </w:rPr>
            <w:t>.</w:t>
          </w:r>
        </w:p>
      </w:tc>
      <w:tc>
        <w:tcPr>
          <w:tcW w:w="2011" w:type="dxa"/>
          <w:vAlign w:val="center"/>
        </w:tcPr>
        <w:p w:rsidR="00742B33" w:rsidRPr="00FD7939" w:rsidRDefault="00742B33" w:rsidP="00F07AB1">
          <w:pPr>
            <w:pStyle w:val="Header"/>
          </w:pPr>
          <w:r w:rsidRPr="00FD7939">
            <w:t xml:space="preserve">Page </w:t>
          </w:r>
          <w:r w:rsidRPr="00FD7939">
            <w:fldChar w:fldCharType="begin"/>
          </w:r>
          <w:r w:rsidRPr="00FD7939">
            <w:instrText xml:space="preserve"> PAGE   \* MERGEFORMAT </w:instrText>
          </w:r>
          <w:r w:rsidRPr="00FD7939">
            <w:fldChar w:fldCharType="separate"/>
          </w:r>
          <w:r w:rsidRPr="00FD7939">
            <w:t>1</w:t>
          </w:r>
          <w:r w:rsidRPr="00FD7939">
            <w:fldChar w:fldCharType="end"/>
          </w:r>
          <w:r w:rsidRPr="00FD7939">
            <w:t xml:space="preserve"> of </w:t>
          </w:r>
          <w:r w:rsidR="00CF3471">
            <w:fldChar w:fldCharType="begin"/>
          </w:r>
          <w:r w:rsidR="00CF3471">
            <w:instrText xml:space="preserve"> NUMPAGES   \* MERGEFORMAT </w:instrText>
          </w:r>
          <w:r w:rsidR="00CF3471">
            <w:fldChar w:fldCharType="separate"/>
          </w:r>
          <w:r w:rsidRPr="00FD7939">
            <w:t>2</w:t>
          </w:r>
          <w:r w:rsidR="00CF3471">
            <w:fldChar w:fldCharType="end"/>
          </w:r>
        </w:p>
      </w:tc>
    </w:tr>
  </w:tbl>
  <w:p w:rsidR="00742B33" w:rsidRDefault="00742B33" w:rsidP="00207ACE">
    <w:pPr>
      <w:pStyle w:val="teenyspac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76E9" w:rsidRDefault="006676E9" w:rsidP="00650259">
      <w:pPr>
        <w:spacing w:after="0" w:line="240" w:lineRule="auto"/>
      </w:pPr>
      <w:r>
        <w:separator/>
      </w:r>
    </w:p>
  </w:footnote>
  <w:footnote w:type="continuationSeparator" w:id="0">
    <w:p w:rsidR="006676E9" w:rsidRDefault="006676E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2B33" w:rsidRDefault="00742B33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>The City of Winnipeg</w:t>
    </w:r>
    <w:r>
      <w:tab/>
    </w:r>
    <w:r>
      <w:tab/>
      <w:t>Bid Submission</w:t>
    </w:r>
  </w:p>
  <w:p w:rsidR="00742B33" w:rsidRDefault="00742B33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 xml:space="preserve">RFP No. </w:t>
    </w:r>
    <w:r>
      <w:fldChar w:fldCharType="begin"/>
    </w:r>
    <w:r>
      <w:instrText xml:space="preserve"> REF  RFPNumber </w:instrText>
    </w:r>
    <w:r>
      <w:fldChar w:fldCharType="separate"/>
    </w:r>
    <w:sdt>
      <w:sdtPr>
        <w:rPr>
          <w:rFonts w:cs="Arial"/>
          <w:szCs w:val="18"/>
        </w:rPr>
        <w:alias w:val="RFP#"/>
        <w:tag w:val="RFP#"/>
        <w:id w:val="-1962030018"/>
        <w:placeholder>
          <w:docPart w:val="B725879193A94315867B8DDF65F43E45"/>
        </w:placeholder>
        <w:text w:multiLine="1"/>
      </w:sdtPr>
      <w:sdtContent>
        <w:r w:rsidR="00CF3471">
          <w:rPr>
            <w:rFonts w:cs="Arial"/>
            <w:szCs w:val="18"/>
          </w:rPr>
          <w:t>572-2023</w:t>
        </w:r>
      </w:sdtContent>
    </w:sdt>
    <w:r>
      <w:fldChar w:fldCharType="end"/>
    </w:r>
  </w:p>
  <w:p w:rsidR="00742B33" w:rsidRPr="00206C3D" w:rsidRDefault="00742B33" w:rsidP="009C45DD">
    <w:pPr>
      <w:pStyle w:val="PlainAdminText"/>
      <w:rPr>
        <w:i/>
        <w:sz w:val="10"/>
      </w:rPr>
    </w:pPr>
    <w:r w:rsidRPr="00206C3D">
      <w:rPr>
        <w:i/>
        <w:sz w:val="10"/>
      </w:rPr>
      <w:t>PWD Template June 2023</w:t>
    </w:r>
  </w:p>
  <w:p w:rsidR="00742B33" w:rsidRPr="00B65024" w:rsidRDefault="00742B33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ab/>
      <w:t>FORM</w:t>
    </w:r>
    <w:r w:rsidRPr="00B65024">
      <w:t xml:space="preserve"> Q: </w:t>
    </w:r>
    <w:r>
      <w:t>QUALIFICATIONS</w:t>
    </w:r>
  </w:p>
  <w:p w:rsidR="00742B33" w:rsidRPr="00B65024" w:rsidRDefault="00742B33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ab/>
    </w:r>
    <w:r w:rsidRPr="0099732D">
      <w:t>(SEE PART B – BIDDING INSTRUCTIONS)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2B33" w:rsidRPr="002F67DE" w:rsidRDefault="00742B33" w:rsidP="00776B11">
    <w:pPr>
      <w:pStyle w:val="Heading1"/>
      <w:rPr>
        <w:b/>
      </w:rPr>
    </w:pPr>
    <w:r>
      <w:t>Key Personnel – MAXIMUM TWO PAGES PER PERSON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2B33" w:rsidRPr="002F67DE" w:rsidRDefault="00742B33" w:rsidP="00696D81">
    <w:pPr>
      <w:pStyle w:val="Heading1"/>
      <w:rPr>
        <w:b/>
      </w:rPr>
    </w:pPr>
    <w:r>
      <w:t>Key Personnel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2B33" w:rsidRPr="00610400" w:rsidRDefault="00742B33" w:rsidP="006104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BAD2762"/>
    <w:multiLevelType w:val="hybridMultilevel"/>
    <w:tmpl w:val="3A66B4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02E5E"/>
    <w:multiLevelType w:val="hybridMultilevel"/>
    <w:tmpl w:val="0A7EC106"/>
    <w:lvl w:ilvl="0" w:tplc="98B0488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9D9D9D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2F2F2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9D9D9D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9D9D9D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2F2F2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274C5E"/>
    <w:multiLevelType w:val="multilevel"/>
    <w:tmpl w:val="F120ECEA"/>
    <w:lvl w:ilvl="0">
      <w:start w:val="1"/>
      <w:numFmt w:val="upperRoman"/>
      <w:pStyle w:val="Heading1-numbered"/>
      <w:lvlText w:val="Part 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-numbered"/>
      <w:lvlText w:val="%1 - %2."/>
      <w:lvlJc w:val="left"/>
      <w:pPr>
        <w:ind w:left="1008" w:hanging="1008"/>
      </w:pPr>
      <w:rPr>
        <w:rFonts w:hint="default"/>
      </w:rPr>
    </w:lvl>
    <w:lvl w:ilvl="2">
      <w:start w:val="1"/>
      <w:numFmt w:val="decimal"/>
      <w:pStyle w:val="Heading3-numbered"/>
      <w:lvlText w:val="%2%3"/>
      <w:lvlJc w:val="left"/>
      <w:pPr>
        <w:ind w:left="432" w:hanging="432"/>
      </w:pPr>
      <w:rPr>
        <w:rFonts w:hint="default"/>
      </w:rPr>
    </w:lvl>
    <w:lvl w:ilvl="3">
      <w:start w:val="1"/>
      <w:numFmt w:val="decimal"/>
      <w:pStyle w:val="Heading4-numbered"/>
      <w:lvlText w:val="%2%3.%4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pStyle w:val="Heading5-numbered"/>
      <w:lvlText w:val="(%5)"/>
      <w:lvlJc w:val="left"/>
      <w:pPr>
        <w:ind w:left="1080" w:hanging="360"/>
      </w:pPr>
      <w:rPr>
        <w:rFonts w:hint="default"/>
        <w:color w:val="auto"/>
      </w:rPr>
    </w:lvl>
    <w:lvl w:ilvl="5">
      <w:start w:val="1"/>
      <w:numFmt w:val="lowerRoman"/>
      <w:pStyle w:val="Heading6-i"/>
      <w:lvlText w:val="(%6)"/>
      <w:lvlJc w:val="left"/>
      <w:pPr>
        <w:ind w:left="1800" w:hanging="360"/>
      </w:pPr>
      <w:rPr>
        <w:rFonts w:hint="default"/>
        <w:color w:val="auto"/>
        <w:sz w:val="16"/>
      </w:rPr>
    </w:lvl>
    <w:lvl w:ilvl="6">
      <w:start w:val="1"/>
      <w:numFmt w:val="bullet"/>
      <w:pStyle w:val="Heading7bullet"/>
      <w:lvlText w:val=""/>
      <w:lvlJc w:val="left"/>
      <w:pPr>
        <w:ind w:left="3240" w:hanging="1080"/>
      </w:pPr>
      <w:rPr>
        <w:rFonts w:ascii="Symbol" w:hAnsi="Symbol" w:hint="default"/>
        <w:color w:val="auto"/>
        <w:sz w:val="16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9D9D9D" w:themeColor="background1" w:themeShade="A6"/>
        <w:u w:color="9D9D9D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9D9D9D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9D9D9D" w:themeColor="background1" w:themeShade="A6"/>
        <w:u w:color="9D9D9D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5" w15:restartNumberingAfterBreak="0">
    <w:nsid w:val="7FF51CEF"/>
    <w:multiLevelType w:val="hybridMultilevel"/>
    <w:tmpl w:val="7394799A"/>
    <w:lvl w:ilvl="0" w:tplc="707A6A54">
      <w:start w:val="1"/>
      <w:numFmt w:val="bullet"/>
      <w:lvlText w:val="ð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8"/>
  </w:num>
  <w:num w:numId="4">
    <w:abstractNumId w:val="14"/>
  </w:num>
  <w:num w:numId="5">
    <w:abstractNumId w:val="15"/>
  </w:num>
  <w:num w:numId="6">
    <w:abstractNumId w:val="22"/>
  </w:num>
  <w:num w:numId="7">
    <w:abstractNumId w:val="8"/>
  </w:num>
  <w:num w:numId="8">
    <w:abstractNumId w:val="12"/>
  </w:num>
  <w:num w:numId="9">
    <w:abstractNumId w:val="20"/>
  </w:num>
  <w:num w:numId="10">
    <w:abstractNumId w:val="3"/>
  </w:num>
  <w:num w:numId="11">
    <w:abstractNumId w:val="7"/>
  </w:num>
  <w:num w:numId="12">
    <w:abstractNumId w:val="0"/>
  </w:num>
  <w:num w:numId="13">
    <w:abstractNumId w:val="4"/>
  </w:num>
  <w:num w:numId="14">
    <w:abstractNumId w:val="11"/>
  </w:num>
  <w:num w:numId="15">
    <w:abstractNumId w:val="10"/>
  </w:num>
  <w:num w:numId="16">
    <w:abstractNumId w:val="19"/>
  </w:num>
  <w:num w:numId="17">
    <w:abstractNumId w:val="5"/>
  </w:num>
  <w:num w:numId="18">
    <w:abstractNumId w:val="24"/>
  </w:num>
  <w:num w:numId="19">
    <w:abstractNumId w:val="21"/>
  </w:num>
  <w:num w:numId="20">
    <w:abstractNumId w:val="17"/>
  </w:num>
  <w:num w:numId="21">
    <w:abstractNumId w:val="23"/>
  </w:num>
  <w:num w:numId="22">
    <w:abstractNumId w:val="6"/>
  </w:num>
  <w:num w:numId="23">
    <w:abstractNumId w:val="16"/>
  </w:num>
  <w:num w:numId="24">
    <w:abstractNumId w:val="1"/>
  </w:num>
  <w:num w:numId="25">
    <w:abstractNumId w:val="25"/>
  </w:num>
  <w:num w:numId="26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6E9"/>
    <w:rsid w:val="00010398"/>
    <w:rsid w:val="00021D0B"/>
    <w:rsid w:val="000307D4"/>
    <w:rsid w:val="000456E1"/>
    <w:rsid w:val="00052382"/>
    <w:rsid w:val="0006568A"/>
    <w:rsid w:val="0007618A"/>
    <w:rsid w:val="00076F0F"/>
    <w:rsid w:val="00084253"/>
    <w:rsid w:val="00095F3C"/>
    <w:rsid w:val="000A687B"/>
    <w:rsid w:val="000C3038"/>
    <w:rsid w:val="000C43EA"/>
    <w:rsid w:val="000D1F49"/>
    <w:rsid w:val="000D79D7"/>
    <w:rsid w:val="000E080F"/>
    <w:rsid w:val="000E74CD"/>
    <w:rsid w:val="00103475"/>
    <w:rsid w:val="00103E1F"/>
    <w:rsid w:val="0012050A"/>
    <w:rsid w:val="00131CBF"/>
    <w:rsid w:val="00141D0A"/>
    <w:rsid w:val="001634A5"/>
    <w:rsid w:val="001727CA"/>
    <w:rsid w:val="00172E8E"/>
    <w:rsid w:val="0018135E"/>
    <w:rsid w:val="00187208"/>
    <w:rsid w:val="001A5285"/>
    <w:rsid w:val="001A644A"/>
    <w:rsid w:val="001B6D36"/>
    <w:rsid w:val="001B6E95"/>
    <w:rsid w:val="001F0797"/>
    <w:rsid w:val="001F3DE5"/>
    <w:rsid w:val="002029B4"/>
    <w:rsid w:val="00206C3D"/>
    <w:rsid w:val="00207ACE"/>
    <w:rsid w:val="00216A98"/>
    <w:rsid w:val="00235837"/>
    <w:rsid w:val="00237664"/>
    <w:rsid w:val="00240095"/>
    <w:rsid w:val="00251398"/>
    <w:rsid w:val="00274C51"/>
    <w:rsid w:val="00277B33"/>
    <w:rsid w:val="002928D0"/>
    <w:rsid w:val="00297720"/>
    <w:rsid w:val="002A34FE"/>
    <w:rsid w:val="002B5AC3"/>
    <w:rsid w:val="002C4A6F"/>
    <w:rsid w:val="002C56E6"/>
    <w:rsid w:val="002E111D"/>
    <w:rsid w:val="002E67A9"/>
    <w:rsid w:val="002F30B0"/>
    <w:rsid w:val="002F39F5"/>
    <w:rsid w:val="002F67DE"/>
    <w:rsid w:val="003022F4"/>
    <w:rsid w:val="00316E51"/>
    <w:rsid w:val="00317341"/>
    <w:rsid w:val="00324AF9"/>
    <w:rsid w:val="00353F38"/>
    <w:rsid w:val="00361E11"/>
    <w:rsid w:val="0037289D"/>
    <w:rsid w:val="00384738"/>
    <w:rsid w:val="00386CF6"/>
    <w:rsid w:val="003B09AD"/>
    <w:rsid w:val="003B32B7"/>
    <w:rsid w:val="003B4744"/>
    <w:rsid w:val="003D23FF"/>
    <w:rsid w:val="003D7EE0"/>
    <w:rsid w:val="003F0847"/>
    <w:rsid w:val="003F6DB3"/>
    <w:rsid w:val="0040090B"/>
    <w:rsid w:val="00436DEB"/>
    <w:rsid w:val="0045779D"/>
    <w:rsid w:val="004603AC"/>
    <w:rsid w:val="0046302A"/>
    <w:rsid w:val="00471982"/>
    <w:rsid w:val="00476C09"/>
    <w:rsid w:val="00487D2D"/>
    <w:rsid w:val="00495FFC"/>
    <w:rsid w:val="004A0800"/>
    <w:rsid w:val="004B4E21"/>
    <w:rsid w:val="004D2143"/>
    <w:rsid w:val="004D5D62"/>
    <w:rsid w:val="004F01AB"/>
    <w:rsid w:val="004F3292"/>
    <w:rsid w:val="005039FC"/>
    <w:rsid w:val="005112D0"/>
    <w:rsid w:val="00512345"/>
    <w:rsid w:val="00521346"/>
    <w:rsid w:val="00564BD0"/>
    <w:rsid w:val="00577E06"/>
    <w:rsid w:val="00584295"/>
    <w:rsid w:val="00590C78"/>
    <w:rsid w:val="00594440"/>
    <w:rsid w:val="005A3BF7"/>
    <w:rsid w:val="005C121A"/>
    <w:rsid w:val="005C7222"/>
    <w:rsid w:val="005D3ED6"/>
    <w:rsid w:val="005E7808"/>
    <w:rsid w:val="005F2035"/>
    <w:rsid w:val="005F2892"/>
    <w:rsid w:val="005F7990"/>
    <w:rsid w:val="006006D3"/>
    <w:rsid w:val="00610400"/>
    <w:rsid w:val="00631D0F"/>
    <w:rsid w:val="00634A9C"/>
    <w:rsid w:val="0063739C"/>
    <w:rsid w:val="00644BC7"/>
    <w:rsid w:val="00650259"/>
    <w:rsid w:val="00655EA7"/>
    <w:rsid w:val="006676E9"/>
    <w:rsid w:val="0066777D"/>
    <w:rsid w:val="00667AEC"/>
    <w:rsid w:val="00694E7F"/>
    <w:rsid w:val="00696D81"/>
    <w:rsid w:val="006A28D7"/>
    <w:rsid w:val="006A3001"/>
    <w:rsid w:val="006B02C1"/>
    <w:rsid w:val="006B7E4F"/>
    <w:rsid w:val="006C34D7"/>
    <w:rsid w:val="006E1C23"/>
    <w:rsid w:val="006F5A55"/>
    <w:rsid w:val="007134AE"/>
    <w:rsid w:val="00722B4B"/>
    <w:rsid w:val="00730E1C"/>
    <w:rsid w:val="00742B33"/>
    <w:rsid w:val="00751F8F"/>
    <w:rsid w:val="0076217B"/>
    <w:rsid w:val="00770F25"/>
    <w:rsid w:val="00776B11"/>
    <w:rsid w:val="0078134F"/>
    <w:rsid w:val="00786411"/>
    <w:rsid w:val="007A35A8"/>
    <w:rsid w:val="007A68FE"/>
    <w:rsid w:val="007B0A85"/>
    <w:rsid w:val="007B4309"/>
    <w:rsid w:val="007C6A52"/>
    <w:rsid w:val="007C708A"/>
    <w:rsid w:val="007E1C04"/>
    <w:rsid w:val="007E5DF1"/>
    <w:rsid w:val="007F0EAF"/>
    <w:rsid w:val="007F5072"/>
    <w:rsid w:val="007F50FC"/>
    <w:rsid w:val="007F583F"/>
    <w:rsid w:val="007F7B5D"/>
    <w:rsid w:val="0080480C"/>
    <w:rsid w:val="00810253"/>
    <w:rsid w:val="0082043E"/>
    <w:rsid w:val="0083364E"/>
    <w:rsid w:val="00836129"/>
    <w:rsid w:val="008676AF"/>
    <w:rsid w:val="008708C2"/>
    <w:rsid w:val="0087597D"/>
    <w:rsid w:val="008920FA"/>
    <w:rsid w:val="008B63FA"/>
    <w:rsid w:val="008B7100"/>
    <w:rsid w:val="008C1D3C"/>
    <w:rsid w:val="008E203A"/>
    <w:rsid w:val="008F3057"/>
    <w:rsid w:val="008F5850"/>
    <w:rsid w:val="008F615C"/>
    <w:rsid w:val="008F6CCD"/>
    <w:rsid w:val="009003CA"/>
    <w:rsid w:val="0090596C"/>
    <w:rsid w:val="0091229C"/>
    <w:rsid w:val="00916E01"/>
    <w:rsid w:val="0093651B"/>
    <w:rsid w:val="00940E73"/>
    <w:rsid w:val="00975444"/>
    <w:rsid w:val="0098597D"/>
    <w:rsid w:val="0099732D"/>
    <w:rsid w:val="009B4919"/>
    <w:rsid w:val="009C45DD"/>
    <w:rsid w:val="009D63A5"/>
    <w:rsid w:val="009E766D"/>
    <w:rsid w:val="009F1328"/>
    <w:rsid w:val="009F3CDE"/>
    <w:rsid w:val="009F619A"/>
    <w:rsid w:val="009F6DDE"/>
    <w:rsid w:val="00A23ED8"/>
    <w:rsid w:val="00A32F98"/>
    <w:rsid w:val="00A370A8"/>
    <w:rsid w:val="00A75099"/>
    <w:rsid w:val="00A75D0A"/>
    <w:rsid w:val="00A80AA9"/>
    <w:rsid w:val="00AA65F7"/>
    <w:rsid w:val="00AC543F"/>
    <w:rsid w:val="00AD3E95"/>
    <w:rsid w:val="00AE3E94"/>
    <w:rsid w:val="00B076A3"/>
    <w:rsid w:val="00B202D2"/>
    <w:rsid w:val="00B22B16"/>
    <w:rsid w:val="00B376F8"/>
    <w:rsid w:val="00B4242E"/>
    <w:rsid w:val="00B53B44"/>
    <w:rsid w:val="00B64E55"/>
    <w:rsid w:val="00B65024"/>
    <w:rsid w:val="00B76F64"/>
    <w:rsid w:val="00B879D2"/>
    <w:rsid w:val="00B97B20"/>
    <w:rsid w:val="00BA4A9A"/>
    <w:rsid w:val="00BA7C36"/>
    <w:rsid w:val="00BB696A"/>
    <w:rsid w:val="00BC1543"/>
    <w:rsid w:val="00BD0D2B"/>
    <w:rsid w:val="00BD4753"/>
    <w:rsid w:val="00BD5CB1"/>
    <w:rsid w:val="00BE62EE"/>
    <w:rsid w:val="00C003BA"/>
    <w:rsid w:val="00C116E5"/>
    <w:rsid w:val="00C22CB1"/>
    <w:rsid w:val="00C24B2C"/>
    <w:rsid w:val="00C46878"/>
    <w:rsid w:val="00C509E4"/>
    <w:rsid w:val="00C52800"/>
    <w:rsid w:val="00C61B3F"/>
    <w:rsid w:val="00C86ADB"/>
    <w:rsid w:val="00C91A5E"/>
    <w:rsid w:val="00CA28A6"/>
    <w:rsid w:val="00CA7597"/>
    <w:rsid w:val="00CB009E"/>
    <w:rsid w:val="00CB4A51"/>
    <w:rsid w:val="00CB5DE1"/>
    <w:rsid w:val="00CC1E10"/>
    <w:rsid w:val="00CD4532"/>
    <w:rsid w:val="00CD47B0"/>
    <w:rsid w:val="00CD70CE"/>
    <w:rsid w:val="00CE3AEB"/>
    <w:rsid w:val="00CE6104"/>
    <w:rsid w:val="00CE7918"/>
    <w:rsid w:val="00CF3471"/>
    <w:rsid w:val="00D01C0D"/>
    <w:rsid w:val="00D10D38"/>
    <w:rsid w:val="00D16163"/>
    <w:rsid w:val="00D54AE8"/>
    <w:rsid w:val="00D6124A"/>
    <w:rsid w:val="00D85FD0"/>
    <w:rsid w:val="00D971B9"/>
    <w:rsid w:val="00DA3521"/>
    <w:rsid w:val="00DB301B"/>
    <w:rsid w:val="00DB3FAD"/>
    <w:rsid w:val="00DC1E36"/>
    <w:rsid w:val="00DC745C"/>
    <w:rsid w:val="00DE5ADD"/>
    <w:rsid w:val="00DF0EB0"/>
    <w:rsid w:val="00DF1F77"/>
    <w:rsid w:val="00E029C8"/>
    <w:rsid w:val="00E139C4"/>
    <w:rsid w:val="00E416CE"/>
    <w:rsid w:val="00E44F7A"/>
    <w:rsid w:val="00E52996"/>
    <w:rsid w:val="00E5650B"/>
    <w:rsid w:val="00E61C09"/>
    <w:rsid w:val="00E677FE"/>
    <w:rsid w:val="00E75B25"/>
    <w:rsid w:val="00E82315"/>
    <w:rsid w:val="00E916E0"/>
    <w:rsid w:val="00EB3B58"/>
    <w:rsid w:val="00EC0D1A"/>
    <w:rsid w:val="00EC7359"/>
    <w:rsid w:val="00ED4034"/>
    <w:rsid w:val="00EE200F"/>
    <w:rsid w:val="00EE3054"/>
    <w:rsid w:val="00F00606"/>
    <w:rsid w:val="00F01256"/>
    <w:rsid w:val="00F02A09"/>
    <w:rsid w:val="00F03954"/>
    <w:rsid w:val="00F07AB1"/>
    <w:rsid w:val="00F11EAE"/>
    <w:rsid w:val="00F427E7"/>
    <w:rsid w:val="00F52451"/>
    <w:rsid w:val="00F606B3"/>
    <w:rsid w:val="00F744D1"/>
    <w:rsid w:val="00F761E4"/>
    <w:rsid w:val="00F81651"/>
    <w:rsid w:val="00F8599C"/>
    <w:rsid w:val="00F91921"/>
    <w:rsid w:val="00F96CBA"/>
    <w:rsid w:val="00FB02A9"/>
    <w:rsid w:val="00FB1422"/>
    <w:rsid w:val="00FC7475"/>
    <w:rsid w:val="00FD6BA4"/>
    <w:rsid w:val="00FD7939"/>
    <w:rsid w:val="00FE6480"/>
    <w:rsid w:val="00FE64A3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0C88FE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qFormat/>
    <w:rsid w:val="007134AE"/>
    <w:pPr>
      <w:spacing w:before="60" w:after="60"/>
    </w:pPr>
    <w:rPr>
      <w:rFonts w:ascii="Arial" w:hAnsi="Arial"/>
      <w:sz w:val="18"/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2A09"/>
    <w:pPr>
      <w:keepNext/>
      <w:pBdr>
        <w:top w:val="single" w:sz="24" w:space="0" w:color="123985" w:themeColor="accent1"/>
        <w:left w:val="single" w:sz="24" w:space="0" w:color="123985" w:themeColor="accent1"/>
        <w:bottom w:val="single" w:sz="24" w:space="0" w:color="123985" w:themeColor="accent1"/>
        <w:right w:val="single" w:sz="24" w:space="0" w:color="123985" w:themeColor="accent1"/>
      </w:pBdr>
      <w:shd w:val="clear" w:color="auto" w:fill="123985" w:themeFill="accent1"/>
      <w:spacing w:after="0" w:line="240" w:lineRule="auto"/>
      <w:outlineLvl w:val="0"/>
    </w:pPr>
    <w:rPr>
      <w:rFonts w:ascii="Source Sans Pro" w:hAnsi="Source Sans Pro"/>
      <w:caps/>
      <w:color w:val="F2F2F2" w:themeColor="background1"/>
      <w:spacing w:val="15"/>
      <w:sz w:val="22"/>
      <w:szCs w:val="22"/>
    </w:rPr>
  </w:style>
  <w:style w:type="paragraph" w:styleId="Heading2">
    <w:name w:val="heading 2"/>
    <w:basedOn w:val="Style1"/>
    <w:next w:val="Normal"/>
    <w:link w:val="Heading2Char"/>
    <w:uiPriority w:val="9"/>
    <w:unhideWhenUsed/>
    <w:qFormat/>
    <w:rsid w:val="004B4E21"/>
    <w:pPr>
      <w:keepNext/>
      <w:shd w:val="clear" w:color="auto" w:fill="auto"/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4E7F"/>
    <w:pPr>
      <w:pBdr>
        <w:top w:val="single" w:sz="6" w:space="2" w:color="123985" w:themeColor="accent1"/>
      </w:pBdr>
      <w:spacing w:before="300" w:after="0"/>
      <w:outlineLvl w:val="2"/>
    </w:pPr>
    <w:rPr>
      <w:caps/>
      <w:color w:val="091C42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4E7F"/>
    <w:pPr>
      <w:pBdr>
        <w:top w:val="dotted" w:sz="6" w:space="2" w:color="123985" w:themeColor="accent1"/>
      </w:pBdr>
      <w:spacing w:before="200" w:after="0"/>
      <w:outlineLvl w:val="3"/>
    </w:pPr>
    <w:rPr>
      <w:caps/>
      <w:color w:val="0D2A63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4E7F"/>
    <w:pPr>
      <w:pBdr>
        <w:bottom w:val="single" w:sz="6" w:space="1" w:color="123985" w:themeColor="accent1"/>
      </w:pBdr>
      <w:spacing w:before="200" w:after="0"/>
      <w:outlineLvl w:val="4"/>
    </w:pPr>
    <w:rPr>
      <w:caps/>
      <w:color w:val="0D2A63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4E7F"/>
    <w:pPr>
      <w:pBdr>
        <w:bottom w:val="dotted" w:sz="6" w:space="1" w:color="123985" w:themeColor="accent1"/>
      </w:pBdr>
      <w:spacing w:before="200" w:after="0"/>
      <w:outlineLvl w:val="5"/>
    </w:pPr>
    <w:rPr>
      <w:caps/>
      <w:color w:val="0D2A63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4E7F"/>
    <w:pPr>
      <w:spacing w:before="200" w:after="0"/>
      <w:outlineLvl w:val="6"/>
    </w:pPr>
    <w:rPr>
      <w:caps/>
      <w:color w:val="0D2A63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4E7F"/>
    <w:pPr>
      <w:spacing w:before="200" w:after="0"/>
      <w:outlineLvl w:val="7"/>
    </w:pPr>
    <w:rPr>
      <w:caps/>
      <w:spacing w:val="1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4E7F"/>
    <w:pPr>
      <w:spacing w:before="200" w:after="0"/>
      <w:outlineLvl w:val="8"/>
    </w:pPr>
    <w:rPr>
      <w:i/>
      <w:iCs/>
      <w:caps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2A09"/>
    <w:rPr>
      <w:rFonts w:ascii="Source Sans Pro" w:hAnsi="Source Sans Pro"/>
      <w:caps/>
      <w:color w:val="F2F2F2" w:themeColor="background1"/>
      <w:spacing w:val="15"/>
      <w:sz w:val="22"/>
      <w:szCs w:val="22"/>
      <w:shd w:val="clear" w:color="auto" w:fill="123985" w:themeFill="accent1"/>
      <w:lang w:val="en-CA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9"/>
    <w:rsid w:val="004B4E21"/>
    <w:rPr>
      <w:rFonts w:ascii="Source Sans Pro" w:hAnsi="Source Sans Pro" w:cs="Arial"/>
      <w:color w:val="123985" w:themeColor="text2"/>
      <w:sz w:val="22"/>
      <w:szCs w:val="18"/>
      <w:lang w:val="en-CA"/>
    </w:rPr>
  </w:style>
  <w:style w:type="paragraph" w:styleId="NormalIndent">
    <w:name w:val="Normal Indent"/>
    <w:basedOn w:val="Normal"/>
    <w:link w:val="NormalIndentChar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694E7F"/>
    <w:rPr>
      <w:caps/>
      <w:color w:val="091C42" w:themeColor="accent1" w:themeShade="7F"/>
      <w:spacing w:val="15"/>
    </w:rPr>
  </w:style>
  <w:style w:type="paragraph" w:styleId="TOC1">
    <w:name w:val="toc 1"/>
    <w:basedOn w:val="Normal"/>
    <w:next w:val="Normal"/>
    <w:autoRedefine/>
    <w:uiPriority w:val="39"/>
    <w:semiHidden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Footer"/>
    <w:link w:val="HeaderChar"/>
    <w:uiPriority w:val="99"/>
    <w:unhideWhenUsed/>
    <w:rsid w:val="00FD7939"/>
    <w:pPr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FD7939"/>
    <w:rPr>
      <w:rFonts w:ascii="Source Sans Pro" w:hAnsi="Source Sans Pro"/>
      <w:sz w:val="16"/>
      <w:szCs w:val="24"/>
      <w:lang w:val="en-CA"/>
    </w:rPr>
  </w:style>
  <w:style w:type="paragraph" w:styleId="Footer">
    <w:name w:val="footer"/>
    <w:basedOn w:val="Normal"/>
    <w:link w:val="FooterChar"/>
    <w:uiPriority w:val="99"/>
    <w:rsid w:val="00B65024"/>
    <w:pPr>
      <w:tabs>
        <w:tab w:val="center" w:pos="4680"/>
        <w:tab w:val="right" w:pos="9810"/>
      </w:tabs>
      <w:spacing w:after="0" w:line="240" w:lineRule="auto"/>
      <w:jc w:val="right"/>
    </w:pPr>
    <w:rPr>
      <w:rFonts w:ascii="Source Sans Pro" w:hAnsi="Source Sans Pro"/>
      <w:sz w:val="16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65024"/>
    <w:rPr>
      <w:rFonts w:ascii="Source Sans Pro" w:hAnsi="Source Sans Pro"/>
      <w:sz w:val="16"/>
      <w:szCs w:val="24"/>
      <w:lang w:val="en-CA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B376F8"/>
    <w:pPr>
      <w:spacing w:after="0" w:line="240" w:lineRule="auto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B64E55"/>
    <w:pPr>
      <w:keepNext/>
      <w:spacing w:before="0" w:after="0" w:line="240" w:lineRule="auto"/>
    </w:pPr>
    <w:rPr>
      <w:rFonts w:ascii="Source Sans Pro" w:eastAsiaTheme="majorEastAsia" w:hAnsi="Source Sans Pro" w:cstheme="majorBidi"/>
      <w:caps/>
      <w:color w:val="123985" w:themeColor="accent1"/>
      <w:spacing w:val="10"/>
      <w:sz w:val="28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B64E55"/>
    <w:rPr>
      <w:rFonts w:ascii="Source Sans Pro" w:eastAsiaTheme="majorEastAsia" w:hAnsi="Source Sans Pro" w:cstheme="majorBidi"/>
      <w:caps/>
      <w:color w:val="123985" w:themeColor="accent1"/>
      <w:spacing w:val="10"/>
      <w:sz w:val="28"/>
      <w:szCs w:val="36"/>
      <w:lang w:val="en-CA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4E7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4E7F"/>
    <w:rPr>
      <w:i/>
      <w:iCs/>
      <w:caps/>
      <w:spacing w:val="10"/>
      <w:sz w:val="18"/>
      <w:szCs w:val="18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123985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030A0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Autospacing="1" w:after="100" w:afterAutospacing="1"/>
    </w:pPr>
    <w:rPr>
      <w:rFonts w:ascii="Times New Roman" w:hAnsi="Times New Roman" w:cs="Times New Roman"/>
      <w:szCs w:val="24"/>
    </w:rPr>
  </w:style>
  <w:style w:type="character" w:styleId="BookTitle">
    <w:name w:val="Book Title"/>
    <w:uiPriority w:val="33"/>
    <w:qFormat/>
    <w:rsid w:val="00694E7F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94E7F"/>
    <w:pPr>
      <w:outlineLvl w:val="9"/>
    </w:p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94E7F"/>
    <w:rPr>
      <w:b/>
      <w:bCs/>
      <w:color w:val="0D2A63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597D"/>
    <w:pPr>
      <w:spacing w:line="240" w:lineRule="auto"/>
    </w:pPr>
    <w:rPr>
      <w:rFonts w:ascii="Source Sans Pro" w:hAnsi="Source Sans Pro"/>
      <w:i/>
      <w:spacing w:val="10"/>
      <w:sz w:val="16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87597D"/>
    <w:rPr>
      <w:rFonts w:ascii="Source Sans Pro" w:hAnsi="Source Sans Pro"/>
      <w:i/>
      <w:spacing w:val="10"/>
      <w:sz w:val="16"/>
      <w:szCs w:val="21"/>
      <w:lang w:val="en-CA"/>
    </w:rPr>
  </w:style>
  <w:style w:type="character" w:styleId="Strong">
    <w:name w:val="Strong"/>
    <w:uiPriority w:val="22"/>
    <w:qFormat/>
    <w:rsid w:val="00694E7F"/>
    <w:rPr>
      <w:b/>
      <w:bCs/>
    </w:rPr>
  </w:style>
  <w:style w:type="character" w:styleId="Emphasis">
    <w:name w:val="Emphasis"/>
    <w:uiPriority w:val="20"/>
    <w:qFormat/>
    <w:rsid w:val="00694E7F"/>
    <w:rPr>
      <w:caps/>
      <w:color w:val="091C42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694E7F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94E7F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4E7F"/>
    <w:pPr>
      <w:spacing w:before="240" w:after="240" w:line="240" w:lineRule="auto"/>
      <w:ind w:left="1080" w:right="1080"/>
      <w:jc w:val="center"/>
    </w:pPr>
    <w:rPr>
      <w:color w:val="12398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4E7F"/>
    <w:rPr>
      <w:color w:val="123985" w:themeColor="accent1"/>
      <w:sz w:val="24"/>
      <w:szCs w:val="24"/>
    </w:rPr>
  </w:style>
  <w:style w:type="character" w:styleId="SubtleEmphasis">
    <w:name w:val="Subtle Emphasis"/>
    <w:uiPriority w:val="19"/>
    <w:qFormat/>
    <w:rsid w:val="00694E7F"/>
    <w:rPr>
      <w:i/>
      <w:iCs/>
      <w:color w:val="091C42" w:themeColor="accent1" w:themeShade="7F"/>
    </w:rPr>
  </w:style>
  <w:style w:type="character" w:styleId="IntenseEmphasis">
    <w:name w:val="Intense Emphasis"/>
    <w:uiPriority w:val="21"/>
    <w:qFormat/>
    <w:rsid w:val="00694E7F"/>
    <w:rPr>
      <w:b/>
      <w:bCs/>
      <w:caps/>
      <w:color w:val="091C42" w:themeColor="accent1" w:themeShade="7F"/>
      <w:spacing w:val="10"/>
    </w:rPr>
  </w:style>
  <w:style w:type="character" w:styleId="SubtleReference">
    <w:name w:val="Subtle Reference"/>
    <w:uiPriority w:val="31"/>
    <w:qFormat/>
    <w:rsid w:val="00694E7F"/>
    <w:rPr>
      <w:b/>
      <w:bCs/>
      <w:color w:val="123985" w:themeColor="accent1"/>
    </w:rPr>
  </w:style>
  <w:style w:type="character" w:styleId="IntenseReference">
    <w:name w:val="Intense Reference"/>
    <w:uiPriority w:val="32"/>
    <w:qFormat/>
    <w:rsid w:val="00694E7F"/>
    <w:rPr>
      <w:b/>
      <w:bCs/>
      <w:i/>
      <w:iCs/>
      <w:caps/>
      <w:color w:val="123985" w:themeColor="accent1"/>
    </w:rPr>
  </w:style>
  <w:style w:type="paragraph" w:customStyle="1" w:styleId="Promptleads">
    <w:name w:val="Prompt leads"/>
    <w:basedOn w:val="NormalIndent"/>
    <w:link w:val="PromptleadsChar"/>
    <w:qFormat/>
    <w:rsid w:val="00B376F8"/>
    <w:pPr>
      <w:spacing w:before="60" w:line="240" w:lineRule="auto"/>
      <w:ind w:left="0"/>
      <w:jc w:val="right"/>
    </w:pPr>
    <w:rPr>
      <w:rFonts w:ascii="Source Sans Pro" w:hAnsi="Source Sans Pro" w:cs="Arial"/>
      <w:color w:val="123985" w:themeColor="text2"/>
      <w:sz w:val="20"/>
      <w:szCs w:val="18"/>
    </w:rPr>
  </w:style>
  <w:style w:type="character" w:customStyle="1" w:styleId="NormalIndentChar">
    <w:name w:val="Normal Indent Char"/>
    <w:basedOn w:val="DefaultParagraphFont"/>
    <w:link w:val="NormalIndent"/>
    <w:uiPriority w:val="99"/>
    <w:rsid w:val="009003CA"/>
    <w:rPr>
      <w:rFonts w:ascii="Arial" w:hAnsi="Arial"/>
      <w:sz w:val="18"/>
      <w:lang w:val="en-CA"/>
    </w:rPr>
  </w:style>
  <w:style w:type="character" w:customStyle="1" w:styleId="PromptleadsChar">
    <w:name w:val="Prompt leads Char"/>
    <w:basedOn w:val="NormalIndentChar"/>
    <w:link w:val="Promptleads"/>
    <w:rsid w:val="00B376F8"/>
    <w:rPr>
      <w:rFonts w:ascii="Source Sans Pro" w:hAnsi="Source Sans Pro" w:cs="Arial"/>
      <w:color w:val="123985" w:themeColor="text2"/>
      <w:sz w:val="18"/>
      <w:szCs w:val="18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27E7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7E7"/>
    <w:rPr>
      <w:rFonts w:ascii="Segoe UI" w:hAnsi="Segoe UI" w:cs="Segoe UI"/>
      <w:sz w:val="18"/>
      <w:szCs w:val="18"/>
      <w:lang w:val="en-CA"/>
    </w:rPr>
  </w:style>
  <w:style w:type="paragraph" w:customStyle="1" w:styleId="teenyspacer">
    <w:name w:val="teeny spacer"/>
    <w:basedOn w:val="Normal"/>
    <w:qFormat/>
    <w:rsid w:val="00DF0EB0"/>
    <w:pPr>
      <w:spacing w:before="0" w:after="0" w:line="120" w:lineRule="auto"/>
    </w:pPr>
    <w:rPr>
      <w:sz w:val="12"/>
    </w:rPr>
  </w:style>
  <w:style w:type="paragraph" w:customStyle="1" w:styleId="Style1">
    <w:name w:val="Style1"/>
    <w:basedOn w:val="Promptleads"/>
    <w:qFormat/>
    <w:rsid w:val="00316E51"/>
    <w:pPr>
      <w:shd w:val="clear" w:color="auto" w:fill="BFD2F6" w:themeFill="accent1" w:themeFillTint="33"/>
      <w:jc w:val="left"/>
    </w:pPr>
    <w:rPr>
      <w:sz w:val="22"/>
    </w:rPr>
  </w:style>
  <w:style w:type="paragraph" w:customStyle="1" w:styleId="Promptleads2nd">
    <w:name w:val="Prompt leads 2nd"/>
    <w:basedOn w:val="Promptleads"/>
    <w:qFormat/>
    <w:rsid w:val="00B376F8"/>
    <w:rPr>
      <w:i/>
      <w:sz w:val="18"/>
    </w:rPr>
  </w:style>
  <w:style w:type="paragraph" w:customStyle="1" w:styleId="PromptleadsBold">
    <w:name w:val="Prompt leads Bold"/>
    <w:basedOn w:val="Promptleads"/>
    <w:qFormat/>
    <w:rsid w:val="00B376F8"/>
    <w:rPr>
      <w:b/>
    </w:rPr>
  </w:style>
  <w:style w:type="paragraph" w:customStyle="1" w:styleId="Promptleads3rd">
    <w:name w:val="Prompt leads 3rd"/>
    <w:basedOn w:val="Promptleads2nd"/>
    <w:qFormat/>
    <w:rsid w:val="00476C09"/>
    <w:rPr>
      <w:sz w:val="16"/>
    </w:rPr>
  </w:style>
  <w:style w:type="paragraph" w:customStyle="1" w:styleId="Heading4-numbered">
    <w:name w:val="Heading 4 - numbered"/>
    <w:basedOn w:val="Heading3-numbered"/>
    <w:link w:val="Heading4-numberedChar"/>
    <w:qFormat/>
    <w:rsid w:val="00131CBF"/>
    <w:pPr>
      <w:keepNext w:val="0"/>
      <w:numPr>
        <w:ilvl w:val="3"/>
      </w:numPr>
      <w:spacing w:before="120" w:line="240" w:lineRule="auto"/>
      <w:ind w:left="720" w:hanging="720"/>
      <w:outlineLvl w:val="3"/>
    </w:pPr>
    <w:rPr>
      <w:rFonts w:ascii="Arial" w:hAnsi="Arial" w:cs="Calibri"/>
      <w:b w:val="0"/>
      <w:sz w:val="18"/>
      <w:szCs w:val="22"/>
    </w:rPr>
  </w:style>
  <w:style w:type="paragraph" w:customStyle="1" w:styleId="Heading3-numbered">
    <w:name w:val="Heading 3 - numbered"/>
    <w:basedOn w:val="Heading2-numbered"/>
    <w:link w:val="Heading3-numberedChar"/>
    <w:rsid w:val="002E111D"/>
    <w:pPr>
      <w:numPr>
        <w:ilvl w:val="2"/>
      </w:numPr>
      <w:spacing w:before="180" w:after="120"/>
      <w:outlineLvl w:val="2"/>
    </w:pPr>
    <w:rPr>
      <w:rFonts w:ascii="Calibri" w:hAnsi="Calibri"/>
      <w:b/>
      <w:color w:val="auto"/>
    </w:rPr>
  </w:style>
  <w:style w:type="paragraph" w:customStyle="1" w:styleId="Heading2-numbered">
    <w:name w:val="Heading 2 - numbered"/>
    <w:basedOn w:val="Heading1-numbered"/>
    <w:rsid w:val="002E111D"/>
    <w:pPr>
      <w:pageBreakBefore w:val="0"/>
      <w:numPr>
        <w:ilvl w:val="1"/>
      </w:numPr>
      <w:spacing w:before="240" w:after="180"/>
      <w:outlineLvl w:val="1"/>
    </w:pPr>
    <w:rPr>
      <w:rFonts w:cstheme="minorHAnsi"/>
      <w:caps w:val="0"/>
      <w:spacing w:val="4"/>
      <w:sz w:val="26"/>
      <w:szCs w:val="26"/>
      <w:lang w:val="en-CA"/>
    </w:rPr>
  </w:style>
  <w:style w:type="paragraph" w:customStyle="1" w:styleId="Heading1-numbered">
    <w:name w:val="Heading 1 - numbered"/>
    <w:basedOn w:val="Heading1"/>
    <w:rsid w:val="002E111D"/>
    <w:pPr>
      <w:keepLines/>
      <w:pageBreakBefore/>
      <w:numPr>
        <w:numId w:val="2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120" w:after="120" w:line="259" w:lineRule="auto"/>
    </w:pPr>
    <w:rPr>
      <w:rFonts w:ascii="Lora" w:eastAsia="Georgia" w:hAnsi="Lora" w:cs="Georgia"/>
      <w:color w:val="123985"/>
      <w:spacing w:val="0"/>
      <w:sz w:val="28"/>
      <w:szCs w:val="28"/>
      <w:lang w:val="en-US"/>
    </w:rPr>
  </w:style>
  <w:style w:type="character" w:customStyle="1" w:styleId="Heading3-numberedChar">
    <w:name w:val="Heading 3 - numbered Char"/>
    <w:basedOn w:val="DefaultParagraphFont"/>
    <w:link w:val="Heading3-numbered"/>
    <w:rsid w:val="002E111D"/>
    <w:rPr>
      <w:rFonts w:ascii="Calibri" w:eastAsia="Georgia" w:hAnsi="Calibri" w:cstheme="minorHAnsi"/>
      <w:b/>
      <w:spacing w:val="4"/>
      <w:sz w:val="26"/>
      <w:szCs w:val="26"/>
      <w:lang w:val="en-CA"/>
    </w:rPr>
  </w:style>
  <w:style w:type="character" w:customStyle="1" w:styleId="Heading4-numberedChar">
    <w:name w:val="Heading 4 - numbered Char"/>
    <w:basedOn w:val="Heading3-numberedChar"/>
    <w:link w:val="Heading4-numbered"/>
    <w:rsid w:val="00131CBF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5-numbered">
    <w:name w:val="Heading 5 - numbered"/>
    <w:basedOn w:val="Heading4-numbered"/>
    <w:link w:val="Heading5-numberedChar"/>
    <w:qFormat/>
    <w:rsid w:val="002E111D"/>
    <w:pPr>
      <w:numPr>
        <w:ilvl w:val="4"/>
      </w:numPr>
      <w:spacing w:before="60" w:after="60"/>
      <w:outlineLvl w:val="4"/>
    </w:pPr>
  </w:style>
  <w:style w:type="character" w:customStyle="1" w:styleId="Heading5-numberedChar">
    <w:name w:val="Heading 5 - numbered Char"/>
    <w:basedOn w:val="Heading4-numberedChar"/>
    <w:link w:val="Heading5-numbered"/>
    <w:rsid w:val="002E111D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6-i">
    <w:name w:val="Heading 6 - (i)"/>
    <w:basedOn w:val="Heading5-numbered"/>
    <w:link w:val="Heading6-iChar"/>
    <w:qFormat/>
    <w:rsid w:val="002E111D"/>
    <w:pPr>
      <w:numPr>
        <w:ilvl w:val="5"/>
      </w:numPr>
      <w:ind w:left="1440"/>
    </w:pPr>
  </w:style>
  <w:style w:type="character" w:customStyle="1" w:styleId="Heading6-iChar">
    <w:name w:val="Heading 6 - (i) Char"/>
    <w:basedOn w:val="Heading5-numberedChar"/>
    <w:link w:val="Heading6-i"/>
    <w:rsid w:val="002E111D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7bullet">
    <w:name w:val="Heading 7 bullet"/>
    <w:basedOn w:val="Heading6-i"/>
    <w:qFormat/>
    <w:rsid w:val="002E111D"/>
    <w:pPr>
      <w:numPr>
        <w:ilvl w:val="6"/>
      </w:numPr>
      <w:ind w:left="1800" w:hanging="180"/>
    </w:pPr>
  </w:style>
  <w:style w:type="paragraph" w:styleId="ListParagraph">
    <w:name w:val="List Paragraph"/>
    <w:basedOn w:val="Normal"/>
    <w:uiPriority w:val="34"/>
    <w:qFormat/>
    <w:rsid w:val="007134AE"/>
    <w:pPr>
      <w:ind w:left="720"/>
      <w:contextualSpacing/>
    </w:pPr>
  </w:style>
  <w:style w:type="paragraph" w:customStyle="1" w:styleId="PlainAdminText">
    <w:name w:val="Plain Admin Text"/>
    <w:basedOn w:val="Normal"/>
    <w:qFormat/>
    <w:rsid w:val="00B65024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6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engineer\2-Streets%20Project%20Management%20Branch\4%20-%20ADMIN-GENERAL\06-RFP%20Standards\RFP%20Forms\PWD-RFP-Qualification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AC6053B098347C1B9F4821F8F917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19489-C134-459E-8138-342BDD970227}"/>
      </w:docPartPr>
      <w:docPartBody>
        <w:p w:rsidR="00CC54E5" w:rsidRDefault="001716E7">
          <w:pPr>
            <w:pStyle w:val="8AC6053B098347C1B9F4821F8F9179A6"/>
          </w:pPr>
          <w:r>
            <w:rPr>
              <w:rStyle w:val="PlaceholderText"/>
              <w:rFonts w:cs="Arial"/>
              <w:szCs w:val="18"/>
            </w:rPr>
            <w:t>Consulting Firm Name</w:t>
          </w:r>
        </w:p>
      </w:docPartBody>
    </w:docPart>
    <w:docPart>
      <w:docPartPr>
        <w:name w:val="05851DA2D0554AE1879F373112493A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78FBCE-A188-4275-9AE9-AA6FF8232876}"/>
      </w:docPartPr>
      <w:docPartBody>
        <w:p w:rsidR="00CC54E5" w:rsidRDefault="001716E7">
          <w:pPr>
            <w:pStyle w:val="05851DA2D0554AE1879F373112493A71"/>
          </w:pPr>
          <w:r>
            <w:rPr>
              <w:rStyle w:val="PlaceholderText"/>
            </w:rPr>
            <w:t>Business Address</w:t>
          </w:r>
        </w:p>
      </w:docPartBody>
    </w:docPart>
    <w:docPart>
      <w:docPartPr>
        <w:name w:val="C06E1940F3754352A180BE930A03FD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5397DB-AAF9-40D3-9FEC-56B1AA69784E}"/>
      </w:docPartPr>
      <w:docPartBody>
        <w:p w:rsidR="002903C2" w:rsidRPr="00F81651" w:rsidRDefault="001716E7" w:rsidP="002903C2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general firm profile information, including years in business, average volume of work,</w:t>
          </w:r>
        </w:p>
        <w:p w:rsidR="002903C2" w:rsidRPr="00F81651" w:rsidRDefault="001716E7" w:rsidP="002903C2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number of employees, typical services performed and available, including local office</w:t>
          </w:r>
        </w:p>
        <w:p w:rsidR="00CC54E5" w:rsidRDefault="001716E7">
          <w:pPr>
            <w:pStyle w:val="C06E1940F3754352A180BE930A03FD13"/>
          </w:pPr>
          <w:r w:rsidRPr="00F81651">
            <w:rPr>
              <w:rStyle w:val="PlaceholderText"/>
              <w:rFonts w:cs="Arial"/>
              <w:szCs w:val="18"/>
            </w:rPr>
            <w:t>information, and other pertinent information for the Proponent</w:t>
          </w:r>
        </w:p>
      </w:docPartBody>
    </w:docPart>
    <w:docPart>
      <w:docPartPr>
        <w:name w:val="8A86EABDFDCB495495F1DB9DAC6C1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3B9934-618F-4BC2-87A0-B5CBE68B8B9B}"/>
      </w:docPartPr>
      <w:docPartBody>
        <w:p w:rsidR="00CC54E5" w:rsidRDefault="001716E7">
          <w:pPr>
            <w:pStyle w:val="8A86EABDFDCB495495F1DB9DAC6C1FF9"/>
          </w:pPr>
          <w:r>
            <w:rPr>
              <w:rStyle w:val="PlaceholderText"/>
              <w:rFonts w:cs="Arial"/>
              <w:szCs w:val="18"/>
            </w:rPr>
            <w:t>S</w:t>
          </w:r>
          <w:r>
            <w:rPr>
              <w:rStyle w:val="PlaceholderText"/>
            </w:rPr>
            <w:t>ummary of the reference projects below: d</w:t>
          </w:r>
          <w:r w:rsidRPr="004D2143">
            <w:rPr>
              <w:rStyle w:val="PlaceholderText"/>
              <w:rFonts w:cs="Arial"/>
              <w:szCs w:val="18"/>
            </w:rPr>
            <w:t>etails demonstrating the history and experience of the Proponent in</w:t>
          </w:r>
          <w:r>
            <w:rPr>
              <w:rStyle w:val="PlaceholderText"/>
              <w:rFonts w:cs="Arial"/>
              <w:szCs w:val="18"/>
            </w:rPr>
            <w:t xml:space="preserve"> </w:t>
          </w:r>
          <w:r w:rsidRPr="004D2143">
            <w:rPr>
              <w:rStyle w:val="PlaceholderText"/>
              <w:rFonts w:cs="Arial"/>
              <w:szCs w:val="18"/>
            </w:rPr>
            <w:t>providing design, management of construction and contract administration services on a</w:t>
          </w:r>
          <w:r>
            <w:rPr>
              <w:rStyle w:val="PlaceholderText"/>
              <w:rFonts w:cs="Arial"/>
              <w:szCs w:val="18"/>
            </w:rPr>
            <w:t xml:space="preserve"> MINIMUM</w:t>
          </w:r>
          <w:r w:rsidRPr="004D2143">
            <w:rPr>
              <w:rStyle w:val="PlaceholderText"/>
              <w:rFonts w:cs="Arial"/>
              <w:szCs w:val="18"/>
            </w:rPr>
            <w:t xml:space="preserve"> of three local projects of similar</w:t>
          </w:r>
          <w:r>
            <w:rPr>
              <w:rStyle w:val="PlaceholderText"/>
              <w:rFonts w:cs="Arial"/>
              <w:szCs w:val="18"/>
            </w:rPr>
            <w:t xml:space="preserve"> c</w:t>
          </w:r>
          <w:r w:rsidRPr="004D2143">
            <w:rPr>
              <w:rStyle w:val="PlaceholderText"/>
              <w:rFonts w:cs="Arial"/>
              <w:szCs w:val="18"/>
            </w:rPr>
            <w:t>omplexity, scope and value</w:t>
          </w:r>
          <w:r w:rsidRPr="002029B4">
            <w:rPr>
              <w:rStyle w:val="PlaceholderText"/>
              <w:rFonts w:cs="Arial"/>
              <w:szCs w:val="18"/>
            </w:rPr>
            <w:t>.</w:t>
          </w:r>
        </w:p>
      </w:docPartBody>
    </w:docPart>
    <w:docPart>
      <w:docPartPr>
        <w:name w:val="3B94BE87F64747A6A72DB24DE29F13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BFB02-B96F-4E74-959C-02157CCF61D8}"/>
      </w:docPartPr>
      <w:docPartBody>
        <w:p w:rsidR="00CC54E5" w:rsidRDefault="001716E7">
          <w:pPr>
            <w:pStyle w:val="3B94BE87F64747A6A72DB24DE29F13DE"/>
          </w:pPr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9EAC93BA4A9D4CB7997F17846F563A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123FE3-9089-457C-B7F2-49F36A5E0B77}"/>
      </w:docPartPr>
      <w:docPartBody>
        <w:p w:rsidR="00CC54E5" w:rsidRDefault="001716E7">
          <w:pPr>
            <w:pStyle w:val="9EAC93BA4A9D4CB7997F17846F563A0D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5C0CE74F93D54BD9B1D20FFB6F198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264A2F-1543-4FEA-A23F-9CB673A3B8DE}"/>
      </w:docPartPr>
      <w:docPartBody>
        <w:p w:rsidR="00CC54E5" w:rsidRDefault="001716E7">
          <w:pPr>
            <w:pStyle w:val="5C0CE74F93D54BD9B1D20FFB6F198456"/>
          </w:pPr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C2B3B9BCB4684DD0A76AD6C6182817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3D2E9-CFE3-47C0-AF56-293B01833658}"/>
      </w:docPartPr>
      <w:docPartBody>
        <w:p w:rsidR="00CC54E5" w:rsidRDefault="001716E7">
          <w:pPr>
            <w:pStyle w:val="C2B3B9BCB4684DD0A76AD6C61828179D"/>
          </w:pPr>
          <w:r w:rsidRPr="009003CA">
            <w:rPr>
              <w:rStyle w:val="PlaceholderText"/>
              <w:b/>
            </w:rPr>
            <w:t>Reference Project 2</w:t>
          </w:r>
        </w:p>
      </w:docPartBody>
    </w:docPart>
    <w:docPart>
      <w:docPartPr>
        <w:name w:val="B16853350EF04421B842017CF27EE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B845A8-53FE-474B-AAB2-4DE826A2A528}"/>
      </w:docPartPr>
      <w:docPartBody>
        <w:p w:rsidR="00CC54E5" w:rsidRDefault="001716E7">
          <w:pPr>
            <w:pStyle w:val="B16853350EF04421B842017CF27EED16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5173BE8D3A7246378D8560F80F093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53FDE-89B1-4269-8F6F-C4A5579AF474}"/>
      </w:docPartPr>
      <w:docPartBody>
        <w:p w:rsidR="00CC54E5" w:rsidRDefault="001716E7">
          <w:pPr>
            <w:pStyle w:val="5173BE8D3A7246378D8560F80F093205"/>
          </w:pPr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13AB970A99E14CF0AD26CABE9AE44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1FD085-71E8-4539-B30B-9F5782CC1565}"/>
      </w:docPartPr>
      <w:docPartBody>
        <w:p w:rsidR="00CC54E5" w:rsidRDefault="001716E7">
          <w:pPr>
            <w:pStyle w:val="13AB970A99E14CF0AD26CABE9AE446D3"/>
          </w:pPr>
          <w:r w:rsidRPr="009003CA">
            <w:rPr>
              <w:rStyle w:val="PlaceholderText"/>
              <w:b/>
            </w:rPr>
            <w:t>Reference Project 3</w:t>
          </w:r>
        </w:p>
      </w:docPartBody>
    </w:docPart>
    <w:docPart>
      <w:docPartPr>
        <w:name w:val="4053327015244180B6B5A001186A7F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0B595-C301-4BD6-9B30-5024210B795F}"/>
      </w:docPartPr>
      <w:docPartBody>
        <w:p w:rsidR="00CC54E5" w:rsidRDefault="001716E7">
          <w:pPr>
            <w:pStyle w:val="4053327015244180B6B5A001186A7F05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14762583C8F642988D430C967F8C3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60E69-CBB9-491B-8492-73E9E9C9E7F2}"/>
      </w:docPartPr>
      <w:docPartBody>
        <w:p w:rsidR="00CC54E5" w:rsidRDefault="001716E7">
          <w:pPr>
            <w:pStyle w:val="14762583C8F642988D430C967F8C3F68"/>
          </w:pPr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78B4177EFCAF4758B6A263918B5889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43A2D4-43B1-4F9A-9535-D528C0D63A1D}"/>
      </w:docPartPr>
      <w:docPartBody>
        <w:p w:rsidR="00CC54E5" w:rsidRDefault="001716E7">
          <w:pPr>
            <w:pStyle w:val="78B4177EFCAF4758B6A263918B5889F8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5DE70FFB1D444AAFA24FE2DF303E31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2B1341-79E0-4720-A152-2D138B5788BF}"/>
      </w:docPartPr>
      <w:docPartBody>
        <w:p w:rsidR="00CC54E5" w:rsidRDefault="001716E7">
          <w:pPr>
            <w:pStyle w:val="5DE70FFB1D444AAFA24FE2DF303E31FF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THREE 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>projects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br/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projects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>Delete extra rows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9A17BB34D4974588AC27A68AA95033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BA06CA-45B8-4F6B-A0FA-461E5B5DCCC5}"/>
      </w:docPartPr>
      <w:docPartBody>
        <w:p w:rsidR="00CC54E5" w:rsidRDefault="001716E7">
          <w:pPr>
            <w:pStyle w:val="9A17BB34D4974588AC27A68AA9503335"/>
          </w:pPr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B3D2A58EFA974213959F1801D489D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C7B28-0253-472A-9207-FBDD236CE593}"/>
      </w:docPartPr>
      <w:docPartBody>
        <w:p w:rsidR="00CC54E5" w:rsidRDefault="001716E7">
          <w:pPr>
            <w:pStyle w:val="B3D2A58EFA974213959F1801D489D040"/>
          </w:pPr>
          <w:r>
            <w:rPr>
              <w:rStyle w:val="PlaceholderText"/>
              <w:rFonts w:cs="Arial"/>
              <w:szCs w:val="18"/>
            </w:rPr>
            <w:t>Consulting Firm Name</w:t>
          </w:r>
        </w:p>
      </w:docPartBody>
    </w:docPart>
    <w:docPart>
      <w:docPartPr>
        <w:name w:val="A2A4BFCB27C740E7BE7C4A97142708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13F46-C30F-4608-A653-3864AF3E2A93}"/>
      </w:docPartPr>
      <w:docPartBody>
        <w:p w:rsidR="00CC54E5" w:rsidRDefault="001716E7">
          <w:pPr>
            <w:pStyle w:val="A2A4BFCB27C740E7BE7C4A9714270881"/>
          </w:pPr>
          <w:r>
            <w:rPr>
              <w:rStyle w:val="PlaceholderText"/>
            </w:rPr>
            <w:t>Business Address</w:t>
          </w:r>
        </w:p>
      </w:docPartBody>
    </w:docPart>
    <w:docPart>
      <w:docPartPr>
        <w:name w:val="E1AFADB590E649F78BEF4DF1987A1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88A154-C2D7-4C72-B463-5BBC30CE16E8}"/>
      </w:docPartPr>
      <w:docPartBody>
        <w:p w:rsidR="002903C2" w:rsidRPr="002A34FE" w:rsidRDefault="001716E7" w:rsidP="002903C2">
          <w:pPr>
            <w:rPr>
              <w:rStyle w:val="PlaceholderText"/>
              <w:rFonts w:cs="Arial"/>
              <w:szCs w:val="18"/>
            </w:rPr>
          </w:pPr>
          <w:r w:rsidRPr="00B202D2">
            <w:rPr>
              <w:rStyle w:val="PlaceholderText"/>
              <w:rFonts w:cs="Arial"/>
              <w:szCs w:val="18"/>
            </w:rPr>
            <w:t>g</w:t>
          </w:r>
          <w:r w:rsidRPr="002A34FE">
            <w:rPr>
              <w:rStyle w:val="PlaceholderText"/>
              <w:rFonts w:cs="Arial"/>
              <w:szCs w:val="18"/>
            </w:rPr>
            <w:t>eneral firm profile information, including years in business, average volume of work,</w:t>
          </w:r>
        </w:p>
        <w:p w:rsidR="002903C2" w:rsidRPr="002A34FE" w:rsidRDefault="001716E7" w:rsidP="002903C2">
          <w:pPr>
            <w:rPr>
              <w:rStyle w:val="PlaceholderText"/>
              <w:rFonts w:cs="Arial"/>
              <w:szCs w:val="18"/>
            </w:rPr>
          </w:pPr>
          <w:r w:rsidRPr="002A34FE">
            <w:rPr>
              <w:rStyle w:val="PlaceholderText"/>
              <w:rFonts w:cs="Arial"/>
              <w:szCs w:val="18"/>
            </w:rPr>
            <w:t>number of employees, typical services performed and available, including local office</w:t>
          </w:r>
        </w:p>
        <w:p w:rsidR="00CC54E5" w:rsidRDefault="001716E7">
          <w:pPr>
            <w:pStyle w:val="E1AFADB590E649F78BEF4DF1987A1E4E"/>
          </w:pPr>
          <w:r w:rsidRPr="002A34FE">
            <w:rPr>
              <w:rStyle w:val="PlaceholderText"/>
              <w:rFonts w:cs="Arial"/>
              <w:szCs w:val="18"/>
            </w:rPr>
            <w:t>information, and other pertinent information for the Proponent and all Subconsultants</w:t>
          </w:r>
        </w:p>
      </w:docPartBody>
    </w:docPart>
    <w:docPart>
      <w:docPartPr>
        <w:name w:val="DCF0B341F3A14E72B5FB01BBAA1BF8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C5DBC-D5A9-4C59-B55C-618F83065944}"/>
      </w:docPartPr>
      <w:docPartBody>
        <w:p w:rsidR="00CC54E5" w:rsidRDefault="001716E7">
          <w:pPr>
            <w:pStyle w:val="DCF0B341F3A14E72B5FB01BBAA1BF880"/>
          </w:pPr>
          <w:r>
            <w:rPr>
              <w:rStyle w:val="PlaceholderText"/>
              <w:rFonts w:cs="Arial"/>
              <w:szCs w:val="18"/>
            </w:rPr>
            <w:t>S</w:t>
          </w:r>
          <w:r>
            <w:rPr>
              <w:rStyle w:val="PlaceholderText"/>
            </w:rPr>
            <w:t>ummary of the reference projects below: d</w:t>
          </w:r>
          <w:r w:rsidRPr="004D2143">
            <w:rPr>
              <w:rStyle w:val="PlaceholderText"/>
              <w:rFonts w:cs="Arial"/>
              <w:szCs w:val="18"/>
            </w:rPr>
            <w:t>etails demonstrating the history and experience of the Proponent in</w:t>
          </w:r>
          <w:r>
            <w:rPr>
              <w:rStyle w:val="PlaceholderText"/>
              <w:rFonts w:cs="Arial"/>
              <w:szCs w:val="18"/>
            </w:rPr>
            <w:t xml:space="preserve"> </w:t>
          </w:r>
          <w:r w:rsidRPr="004D2143">
            <w:rPr>
              <w:rStyle w:val="PlaceholderText"/>
              <w:rFonts w:cs="Arial"/>
              <w:szCs w:val="18"/>
            </w:rPr>
            <w:t>providing design, management of construction and contract administration services on a</w:t>
          </w:r>
          <w:r>
            <w:rPr>
              <w:rStyle w:val="PlaceholderText"/>
              <w:rFonts w:cs="Arial"/>
              <w:szCs w:val="18"/>
            </w:rPr>
            <w:t xml:space="preserve"> MINIMUM</w:t>
          </w:r>
          <w:r w:rsidRPr="004D2143">
            <w:rPr>
              <w:rStyle w:val="PlaceholderText"/>
              <w:rFonts w:cs="Arial"/>
              <w:szCs w:val="18"/>
            </w:rPr>
            <w:t xml:space="preserve"> of three local projects of similar</w:t>
          </w:r>
          <w:r>
            <w:rPr>
              <w:rStyle w:val="PlaceholderText"/>
              <w:rFonts w:cs="Arial"/>
              <w:szCs w:val="18"/>
            </w:rPr>
            <w:t xml:space="preserve"> c</w:t>
          </w:r>
          <w:r w:rsidRPr="004D2143">
            <w:rPr>
              <w:rStyle w:val="PlaceholderText"/>
              <w:rFonts w:cs="Arial"/>
              <w:szCs w:val="18"/>
            </w:rPr>
            <w:t>omplexity, scope and value</w:t>
          </w:r>
          <w:r w:rsidRPr="002029B4">
            <w:rPr>
              <w:rStyle w:val="PlaceholderText"/>
              <w:rFonts w:cs="Arial"/>
              <w:szCs w:val="18"/>
            </w:rPr>
            <w:t>.</w:t>
          </w:r>
        </w:p>
      </w:docPartBody>
    </w:docPart>
    <w:docPart>
      <w:docPartPr>
        <w:name w:val="7DFD1601D1204F9487D5FCC1F4563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78CCEF-3FBC-4882-BA27-88780033204D}"/>
      </w:docPartPr>
      <w:docPartBody>
        <w:p w:rsidR="00CC54E5" w:rsidRDefault="001716E7">
          <w:pPr>
            <w:pStyle w:val="7DFD1601D1204F9487D5FCC1F45635E4"/>
          </w:pPr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33A0B25498EA4D66B686E822D25366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84B3DA-111F-4D11-90F8-687CAB6E0982}"/>
      </w:docPartPr>
      <w:docPartBody>
        <w:p w:rsidR="00CC54E5" w:rsidRDefault="001716E7">
          <w:pPr>
            <w:pStyle w:val="33A0B25498EA4D66B686E822D25366F8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C05C09438AF74FC2B1287895316B7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8E7AE-697A-4477-917C-DDEABC3E119C}"/>
      </w:docPartPr>
      <w:docPartBody>
        <w:p w:rsidR="00CC54E5" w:rsidRDefault="001716E7">
          <w:pPr>
            <w:pStyle w:val="C05C09438AF74FC2B1287895316B7040"/>
          </w:pPr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A8D6E9EADD2B45AD9DC9988E3D725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4C3F7D-1FDD-4B28-8BFD-C58ED9DE05B1}"/>
      </w:docPartPr>
      <w:docPartBody>
        <w:p w:rsidR="00CC54E5" w:rsidRDefault="001716E7">
          <w:pPr>
            <w:pStyle w:val="A8D6E9EADD2B45AD9DC9988E3D725E8F"/>
          </w:pPr>
          <w:r w:rsidRPr="009003CA">
            <w:rPr>
              <w:rStyle w:val="PlaceholderText"/>
              <w:b/>
            </w:rPr>
            <w:t>Reference Project 2</w:t>
          </w:r>
        </w:p>
      </w:docPartBody>
    </w:docPart>
    <w:docPart>
      <w:docPartPr>
        <w:name w:val="8CDE623A00424EFDA9C57122360F42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51AFD-80EF-4974-8A95-E5E710D3110D}"/>
      </w:docPartPr>
      <w:docPartBody>
        <w:p w:rsidR="00CC54E5" w:rsidRDefault="001716E7">
          <w:pPr>
            <w:pStyle w:val="8CDE623A00424EFDA9C57122360F428B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BDC96116975D4698978886163E78E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AB446F-F24A-4CC7-BBA9-53AAB96201C5}"/>
      </w:docPartPr>
      <w:docPartBody>
        <w:p w:rsidR="00CC54E5" w:rsidRDefault="001716E7">
          <w:pPr>
            <w:pStyle w:val="BDC96116975D4698978886163E78E5BD"/>
          </w:pPr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E599C075006D4C8A920CA10E33D86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280789-951E-4F80-89D5-D7743372080B}"/>
      </w:docPartPr>
      <w:docPartBody>
        <w:p w:rsidR="00CC54E5" w:rsidRDefault="001716E7">
          <w:pPr>
            <w:pStyle w:val="E599C075006D4C8A920CA10E33D86CE8"/>
          </w:pPr>
          <w:r w:rsidRPr="009003CA">
            <w:rPr>
              <w:rStyle w:val="PlaceholderText"/>
              <w:b/>
            </w:rPr>
            <w:t>Reference Project 3</w:t>
          </w:r>
        </w:p>
      </w:docPartBody>
    </w:docPart>
    <w:docPart>
      <w:docPartPr>
        <w:name w:val="441374A2C284478BB312E8BD53CEBA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A16F2-E4DE-4481-82A3-3B765AA7945F}"/>
      </w:docPartPr>
      <w:docPartBody>
        <w:p w:rsidR="00CC54E5" w:rsidRDefault="001716E7">
          <w:pPr>
            <w:pStyle w:val="441374A2C284478BB312E8BD53CEBAB6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B598538D212044D891AC8D8A24BB35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42269E-15C4-415B-98A5-37021450C2FF}"/>
      </w:docPartPr>
      <w:docPartBody>
        <w:p w:rsidR="00CC54E5" w:rsidRDefault="001716E7">
          <w:pPr>
            <w:pStyle w:val="B598538D212044D891AC8D8A24BB350C"/>
          </w:pPr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5A6A707CEFB446979C0E67CFCB3029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56F225-351E-4A46-802D-16FB2CAEA9A9}"/>
      </w:docPartPr>
      <w:docPartBody>
        <w:p w:rsidR="00CC54E5" w:rsidRDefault="001716E7">
          <w:pPr>
            <w:pStyle w:val="5A6A707CEFB446979C0E67CFCB3029B5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0B29A2510490443D9E08A987273C1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82644B-E557-47AA-9576-D75DCBED5309}"/>
      </w:docPartPr>
      <w:docPartBody>
        <w:p w:rsidR="00CC54E5" w:rsidRDefault="001716E7">
          <w:pPr>
            <w:pStyle w:val="0B29A2510490443D9E08A987273C145B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THREE 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>projects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br/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projects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>Delete extra rows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DE748F4EE998485387C2AA7FE94086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EED975-2EF7-4D4C-ADD6-88CC0E238930}"/>
      </w:docPartPr>
      <w:docPartBody>
        <w:p w:rsidR="00CC54E5" w:rsidRDefault="001716E7">
          <w:pPr>
            <w:pStyle w:val="DE748F4EE998485387C2AA7FE940861B"/>
          </w:pPr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D7153B8D13C943CD98C29D6F7B73BB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CBAB60-BFA7-41B7-965C-5DF97573A24D}"/>
      </w:docPartPr>
      <w:docPartBody>
        <w:p w:rsidR="00CC54E5" w:rsidRDefault="001716E7">
          <w:pPr>
            <w:pStyle w:val="D7153B8D13C943CD98C29D6F7B73BB6B"/>
          </w:pPr>
          <w:r w:rsidRPr="00095F3C">
            <w:rPr>
              <w:rStyle w:val="PlaceholderText"/>
              <w:b/>
              <w:i/>
            </w:rPr>
            <w:t>Person 1</w:t>
          </w:r>
        </w:p>
      </w:docPartBody>
    </w:docPart>
    <w:docPart>
      <w:docPartPr>
        <w:name w:val="06C32F37FC064CBD9A0EAEBABC67E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54A2D2-54A3-47AA-AD4A-7180D950292F}"/>
      </w:docPartPr>
      <w:docPartBody>
        <w:p w:rsidR="00CC54E5" w:rsidRDefault="001716E7">
          <w:pPr>
            <w:pStyle w:val="06C32F37FC064CBD9A0EAEBABC67E019"/>
          </w:pPr>
          <w:r w:rsidRPr="00776B11">
            <w:rPr>
              <w:rStyle w:val="PlaceholderText"/>
              <w:i/>
            </w:rPr>
            <w:t>e.g. CET, P.Eng. enter N/A if none</w:t>
          </w:r>
        </w:p>
      </w:docPartBody>
    </w:docPart>
    <w:docPart>
      <w:docPartPr>
        <w:name w:val="52552F77EC68451F8344D7B244BFB1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01EBCC-137C-4185-9429-72F752A01D6F}"/>
      </w:docPartPr>
      <w:docPartBody>
        <w:p w:rsidR="00CC54E5" w:rsidRDefault="001716E7">
          <w:pPr>
            <w:pStyle w:val="52552F77EC68451F8344D7B244BFB143"/>
          </w:pPr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78210338A52C47BF888A8509AA55AF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4750C-93A6-4F45-B8A1-316C3190E4F7}"/>
      </w:docPartPr>
      <w:docPartBody>
        <w:p w:rsidR="00CC54E5" w:rsidRDefault="001716E7">
          <w:pPr>
            <w:pStyle w:val="78210338A52C47BF888A8509AA55AFD7"/>
          </w:pPr>
          <w:r>
            <w:rPr>
              <w:rStyle w:val="PlaceholderText"/>
            </w:rPr>
            <w:t>e.g. CTTAM, EGM</w:t>
          </w:r>
        </w:p>
      </w:docPartBody>
    </w:docPart>
    <w:docPart>
      <w:docPartPr>
        <w:name w:val="D9DB05AC338A4B4883BFDFEC77D892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0318D2-B3B7-4008-9029-0FEA983FA7A1}"/>
      </w:docPartPr>
      <w:docPartBody>
        <w:p w:rsidR="00CC54E5" w:rsidRDefault="001716E7">
          <w:pPr>
            <w:pStyle w:val="D9DB05AC338A4B4883BFDFEC77D89200"/>
          </w:pPr>
          <w:r>
            <w:rPr>
              <w:rStyle w:val="PlaceholderText"/>
            </w:rPr>
            <w:t>e.g. institutions, graduation years</w:t>
          </w:r>
        </w:p>
      </w:docPartBody>
    </w:docPart>
    <w:docPart>
      <w:docPartPr>
        <w:name w:val="C1E204D210FC4146AAB314E0581F8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DFE3DB-CBEE-45AA-9FE6-3A8CA41FB7F3}"/>
      </w:docPartPr>
      <w:docPartBody>
        <w:p w:rsidR="00CC54E5" w:rsidRDefault="001716E7">
          <w:pPr>
            <w:pStyle w:val="C1E204D210FC4146AAB314E0581F85AA"/>
          </w:pPr>
          <w:r>
            <w:rPr>
              <w:rStyle w:val="PlaceholderText"/>
            </w:rPr>
            <w:t>Title of role (e.g. engineer-of-record, designer, resident inspector, CA)</w:t>
          </w:r>
        </w:p>
      </w:docPartBody>
    </w:docPart>
    <w:docPart>
      <w:docPartPr>
        <w:name w:val="0B1840544EA34F9EA3B39CD9B71473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624ACF-7E7F-4D2B-964C-44E8E39D0AD8}"/>
      </w:docPartPr>
      <w:docPartBody>
        <w:p w:rsidR="00CC54E5" w:rsidRDefault="001716E7">
          <w:pPr>
            <w:pStyle w:val="0B1840544EA34F9EA3B39CD9B71473B8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7D9ABB9CC85C4CA0A8D20B6A8B259E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8D82DE-B9D4-46AD-9F1E-085CC28FDFE9}"/>
      </w:docPartPr>
      <w:docPartBody>
        <w:p w:rsidR="00CC54E5" w:rsidRDefault="001716E7">
          <w:pPr>
            <w:pStyle w:val="7D9ABB9CC85C4CA0A8D20B6A8B259E98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71F89398DA594B188179AE4A830E19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EF22F6-A0CD-43F5-93E2-F35FD1E558DE}"/>
      </w:docPartPr>
      <w:docPartBody>
        <w:p w:rsidR="00CC54E5" w:rsidRDefault="001716E7">
          <w:pPr>
            <w:pStyle w:val="71F89398DA594B188179AE4A830E1975"/>
          </w:pPr>
          <w:r>
            <w:rPr>
              <w:rStyle w:val="PlaceholderText"/>
            </w:rPr>
            <w:t>Detailed description of the role assigned to this key person, including project responsibilities and tasks throughout the project</w:t>
          </w:r>
          <w:r>
            <w:rPr>
              <w:rStyle w:val="PlaceholderText"/>
            </w:rPr>
            <w:br/>
          </w:r>
        </w:p>
      </w:docPartBody>
    </w:docPart>
    <w:docPart>
      <w:docPartPr>
        <w:name w:val="2CD1241734BC486487C19681AEE50D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AB0D07-BC31-4B47-9F01-F90CFA65382E}"/>
      </w:docPartPr>
      <w:docPartBody>
        <w:p w:rsidR="00CC54E5" w:rsidRDefault="001716E7">
          <w:pPr>
            <w:pStyle w:val="2CD1241734BC486487C19681AEE50DE9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3CA325E397934F1AA6FA5000522E3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DAAE2B-EB77-4380-BB5A-7390C6781308}"/>
      </w:docPartPr>
      <w:docPartBody>
        <w:p w:rsidR="00CC54E5" w:rsidRDefault="001716E7">
          <w:pPr>
            <w:pStyle w:val="3CA325E397934F1AA6FA5000522E3B73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89ED535C8A2746F2A5A7AFEB89385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8C777-A5FE-4A79-AF50-C1107812EE82}"/>
      </w:docPartPr>
      <w:docPartBody>
        <w:p w:rsidR="00CC54E5" w:rsidRDefault="001716E7">
          <w:pPr>
            <w:pStyle w:val="89ED535C8A2746F2A5A7AFEB89385D4E"/>
          </w:pPr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32BA3973B85E4C21AA495AC9E59B84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B4D24A-B76D-4680-A02D-A9166A39D765}"/>
      </w:docPartPr>
      <w:docPartBody>
        <w:p w:rsidR="00CC54E5" w:rsidRDefault="001716E7">
          <w:pPr>
            <w:pStyle w:val="32BA3973B85E4C21AA495AC9E59B84CF"/>
          </w:pPr>
          <w:r w:rsidRPr="00E029C8">
            <w:rPr>
              <w:rStyle w:val="PlaceholderText"/>
            </w:rPr>
            <w:t>Reference information for Project 1 – Tender No, File No, etc.</w:t>
          </w:r>
        </w:p>
      </w:docPartBody>
    </w:docPart>
    <w:docPart>
      <w:docPartPr>
        <w:name w:val="E1A711373540444B8B28E62A999434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18BC60-E6B8-4DED-AB7C-D3B4360CC29E}"/>
      </w:docPartPr>
      <w:docPartBody>
        <w:p w:rsidR="00CC54E5" w:rsidRDefault="001716E7">
          <w:pPr>
            <w:pStyle w:val="E1A711373540444B8B28E62A99943469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8157386AD308442CACE547934B7F5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8A7F4B-5092-4D1C-8B7F-F7100801EEDC}"/>
      </w:docPartPr>
      <w:docPartBody>
        <w:p w:rsidR="00CC54E5" w:rsidRDefault="001716E7">
          <w:pPr>
            <w:pStyle w:val="8157386AD308442CACE547934B7F5034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CC79A4B3592B41339A7645BFDC4F7F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1E4EA8-4EE5-48D9-9EF2-3955AC39C9CE}"/>
      </w:docPartPr>
      <w:docPartBody>
        <w:p w:rsidR="00CC54E5" w:rsidRDefault="001716E7">
          <w:pPr>
            <w:pStyle w:val="CC79A4B3592B41339A7645BFDC4F7F31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ECE76F8D46214532819357257C0603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E0730-53F3-48A0-940E-BC5F238F8E10}"/>
      </w:docPartPr>
      <w:docPartBody>
        <w:p w:rsidR="00CC54E5" w:rsidRDefault="001716E7">
          <w:pPr>
            <w:pStyle w:val="ECE76F8D46214532819357257C06039F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FD5BD66999A54EF1968414C6325E7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5FBC0-1548-4F0D-80C3-3CBD57A7DBF5}"/>
      </w:docPartPr>
      <w:docPartBody>
        <w:p w:rsidR="00CC54E5" w:rsidRDefault="001716E7">
          <w:pPr>
            <w:pStyle w:val="FD5BD66999A54EF1968414C6325E7847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7687EC7E351F46F4BC183E6FBFBFE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B8EBE9-CC76-4470-ABA5-96255EA32FFE}"/>
      </w:docPartPr>
      <w:docPartBody>
        <w:p w:rsidR="00CC54E5" w:rsidRDefault="001716E7">
          <w:pPr>
            <w:pStyle w:val="7687EC7E351F46F4BC183E6FBFBFEAFA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2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18F6A4C3626F42FE978B8ACF09C9C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97870-F78F-49AF-852B-44978F9017F2}"/>
      </w:docPartPr>
      <w:docPartBody>
        <w:p w:rsidR="00CC54E5" w:rsidRDefault="001716E7">
          <w:pPr>
            <w:pStyle w:val="18F6A4C3626F42FE978B8ACF09C9C6F5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DC65182120DD4110B0C86A5E76DF8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F6A7C-A71E-442C-BEB8-E84DDC41CA69}"/>
      </w:docPartPr>
      <w:docPartBody>
        <w:p w:rsidR="00CC54E5" w:rsidRDefault="001716E7">
          <w:pPr>
            <w:pStyle w:val="DC65182120DD4110B0C86A5E76DF87D7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3DF2244433A74F30B96E34686AF48D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47B8FE-300B-4FC1-8144-D11DBC5F271C}"/>
      </w:docPartPr>
      <w:docPartBody>
        <w:p w:rsidR="00CC54E5" w:rsidRDefault="001716E7">
          <w:pPr>
            <w:pStyle w:val="3DF2244433A74F30B96E34686AF48D14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35429B04A2A145D583AE7A1BF5967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F5DA8-76D0-4991-857F-EC3A5FC36002}"/>
      </w:docPartPr>
      <w:docPartBody>
        <w:p w:rsidR="00CC54E5" w:rsidRDefault="001716E7">
          <w:pPr>
            <w:pStyle w:val="35429B04A2A145D583AE7A1BF5967D0D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8FDEBC917A93454F90609394E469A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1BA64-2107-4F63-83F6-841B241FA98A}"/>
      </w:docPartPr>
      <w:docPartBody>
        <w:p w:rsidR="00CC54E5" w:rsidRDefault="001716E7">
          <w:pPr>
            <w:pStyle w:val="8FDEBC917A93454F90609394E469AC87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583FE4F274624D8A8EF315E998401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2863F-1110-4D3B-A777-129608D45EA8}"/>
      </w:docPartPr>
      <w:docPartBody>
        <w:p w:rsidR="00CC54E5" w:rsidRDefault="001716E7">
          <w:pPr>
            <w:pStyle w:val="583FE4F274624D8A8EF315E998401DBA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3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37F08F38D1E044D0A583BBBCC3297A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10ECB-B92C-4F22-8112-31BDCE5F321B}"/>
      </w:docPartPr>
      <w:docPartBody>
        <w:p w:rsidR="00CC54E5" w:rsidRDefault="001716E7">
          <w:pPr>
            <w:pStyle w:val="37F08F38D1E044D0A583BBBCC3297AFF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D1287CEFC8F04CFF8C872421959C1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89F6A2-F931-4EC8-8D64-E63667E4C363}"/>
      </w:docPartPr>
      <w:docPartBody>
        <w:p w:rsidR="00CC54E5" w:rsidRDefault="001716E7">
          <w:pPr>
            <w:pStyle w:val="D1287CEFC8F04CFF8C872421959C1B40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D2747ED1368241DBB8C0021A8992CC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79875-7B1E-45B4-AF7B-73F13E31184B}"/>
      </w:docPartPr>
      <w:docPartBody>
        <w:p w:rsidR="00CC54E5" w:rsidRDefault="001716E7">
          <w:pPr>
            <w:pStyle w:val="D2747ED1368241DBB8C0021A8992CCB5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A79385F8F96E430BA4723EC085E4EC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FBC47D-16AD-4113-8E91-43BD25E9A258}"/>
      </w:docPartPr>
      <w:docPartBody>
        <w:p w:rsidR="00CC54E5" w:rsidRDefault="001716E7">
          <w:pPr>
            <w:pStyle w:val="A79385F8F96E430BA4723EC085E4EC7C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79F9C10BB8694A9BAB225A14D7ED5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BAB1C1-6C05-493A-862F-D362D0B0149C}"/>
      </w:docPartPr>
      <w:docPartBody>
        <w:p w:rsidR="00CC54E5" w:rsidRDefault="001716E7">
          <w:pPr>
            <w:pStyle w:val="79F9C10BB8694A9BAB225A14D7ED5B01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211E079CF3FB455D809BCC1E74488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6C899-1988-4233-83A9-0CE5CC7012E1}"/>
      </w:docPartPr>
      <w:docPartBody>
        <w:p w:rsidR="00CC54E5" w:rsidRDefault="001716E7">
          <w:pPr>
            <w:pStyle w:val="211E079CF3FB455D809BCC1E74488A18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4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DEEBD581F15F48F491F8B94A6B95CD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EA230B-7B65-48F4-B117-0ECF71629CF0}"/>
      </w:docPartPr>
      <w:docPartBody>
        <w:p w:rsidR="00CC54E5" w:rsidRDefault="001716E7">
          <w:pPr>
            <w:pStyle w:val="DEEBD581F15F48F491F8B94A6B95CD11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  <w:i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>THREE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 per key person;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This 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DA3521">
            <w:rPr>
              <w:rFonts w:cs="Arial"/>
              <w:b/>
              <w:i/>
              <w:color w:val="FF0000"/>
              <w:sz w:val="16"/>
              <w:szCs w:val="16"/>
            </w:rPr>
            <w:t>Delete Ref project 4 rows if not applicable</w:t>
          </w:r>
          <w:r>
            <w:rPr>
              <w:rFonts w:cs="Arial"/>
              <w:i/>
              <w:color w:val="FF0000"/>
              <w:sz w:val="16"/>
              <w:szCs w:val="16"/>
            </w:rPr>
            <w:t>.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1EA965934F4D4505B6475AA5CB6F9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B1595-744D-4627-93A4-E54D3D17C0CC}"/>
      </w:docPartPr>
      <w:docPartBody>
        <w:p w:rsidR="00CC54E5" w:rsidRDefault="001716E7">
          <w:pPr>
            <w:pStyle w:val="1EA965934F4D4505B6475AA5CB6F979E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DF14E671241C436A8691B4960A866B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2C3B73-01FE-40BA-8DEB-95D97CFA70ED}"/>
      </w:docPartPr>
      <w:docPartBody>
        <w:p w:rsidR="00CC54E5" w:rsidRDefault="001716E7">
          <w:pPr>
            <w:pStyle w:val="DF14E671241C436A8691B4960A866BBE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23CF2BDCFA7542489B58080F424CC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4365BE-6FE3-4825-A0DF-B74149E9681E}"/>
      </w:docPartPr>
      <w:docPartBody>
        <w:p w:rsidR="00CC54E5" w:rsidRDefault="001716E7">
          <w:pPr>
            <w:pStyle w:val="23CF2BDCFA7542489B58080F424CCAC3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FA0187A5651B48288A2EF97AF79EB9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AECA05-1F4A-4FEC-8416-F9EDB3337591}"/>
      </w:docPartPr>
      <w:docPartBody>
        <w:p w:rsidR="00CC54E5" w:rsidRDefault="001716E7">
          <w:pPr>
            <w:pStyle w:val="FA0187A5651B48288A2EF97AF79EB98F"/>
          </w:pPr>
          <w:r w:rsidRPr="00095F3C">
            <w:rPr>
              <w:rStyle w:val="PlaceholderText"/>
              <w:b/>
              <w:i/>
            </w:rPr>
            <w:t xml:space="preserve">Person </w:t>
          </w:r>
          <w:r>
            <w:rPr>
              <w:rStyle w:val="PlaceholderText"/>
              <w:b/>
              <w:i/>
            </w:rPr>
            <w:t>2</w:t>
          </w:r>
        </w:p>
      </w:docPartBody>
    </w:docPart>
    <w:docPart>
      <w:docPartPr>
        <w:name w:val="A8EB21BB42174E2CA31E0D27BA7991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998C8-EF61-4A34-AE77-CAA1958EFAAD}"/>
      </w:docPartPr>
      <w:docPartBody>
        <w:p w:rsidR="00CC54E5" w:rsidRDefault="001716E7">
          <w:pPr>
            <w:pStyle w:val="A8EB21BB42174E2CA31E0D27BA79913C"/>
          </w:pPr>
          <w:r w:rsidRPr="00776B11">
            <w:rPr>
              <w:rStyle w:val="PlaceholderText"/>
              <w:i/>
            </w:rPr>
            <w:t>e.g. CET, P.Eng. enter N/A if none</w:t>
          </w:r>
        </w:p>
      </w:docPartBody>
    </w:docPart>
    <w:docPart>
      <w:docPartPr>
        <w:name w:val="FD2A15FD747841FAA6F6D2CF2894A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FDC22-6BAF-4BA0-93DE-4F897CBE4D62}"/>
      </w:docPartPr>
      <w:docPartBody>
        <w:p w:rsidR="00CC54E5" w:rsidRDefault="001716E7">
          <w:pPr>
            <w:pStyle w:val="FD2A15FD747841FAA6F6D2CF2894AC1D"/>
          </w:pPr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B34E13E526844610945724DE7198A2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5A2F26-E905-483B-9908-E7E5CE9BB040}"/>
      </w:docPartPr>
      <w:docPartBody>
        <w:p w:rsidR="00CC54E5" w:rsidRDefault="001716E7">
          <w:pPr>
            <w:pStyle w:val="B34E13E526844610945724DE7198A231"/>
          </w:pPr>
          <w:r>
            <w:rPr>
              <w:rStyle w:val="PlaceholderText"/>
            </w:rPr>
            <w:t>e.g. CTTAM, EGM</w:t>
          </w:r>
        </w:p>
      </w:docPartBody>
    </w:docPart>
    <w:docPart>
      <w:docPartPr>
        <w:name w:val="CC3D2E5CE1624515BAA617375FD8B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9CE392-BCE6-4DB4-914B-6956E87C9576}"/>
      </w:docPartPr>
      <w:docPartBody>
        <w:p w:rsidR="00CC54E5" w:rsidRDefault="001716E7">
          <w:pPr>
            <w:pStyle w:val="CC3D2E5CE1624515BAA617375FD8BA97"/>
          </w:pPr>
          <w:r>
            <w:rPr>
              <w:rStyle w:val="PlaceholderText"/>
            </w:rPr>
            <w:t>e.g. institutions, graduation years</w:t>
          </w:r>
        </w:p>
      </w:docPartBody>
    </w:docPart>
    <w:docPart>
      <w:docPartPr>
        <w:name w:val="EB4B2C3CA0724133829F0FBB20F4B7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BE1F4-430D-4076-921A-D1EA0F1F221A}"/>
      </w:docPartPr>
      <w:docPartBody>
        <w:p w:rsidR="00CC54E5" w:rsidRDefault="001716E7">
          <w:pPr>
            <w:pStyle w:val="EB4B2C3CA0724133829F0FBB20F4B7BD"/>
          </w:pPr>
          <w:r>
            <w:rPr>
              <w:rStyle w:val="PlaceholderText"/>
            </w:rPr>
            <w:t>Title of role (e.g. engineer-of-record, designer, resident inspector, CA)</w:t>
          </w:r>
        </w:p>
      </w:docPartBody>
    </w:docPart>
    <w:docPart>
      <w:docPartPr>
        <w:name w:val="5C8FF224067841739736B6C6B7BA9E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A8D3A2-0C99-41EA-832B-747E3D8BBA3E}"/>
      </w:docPartPr>
      <w:docPartBody>
        <w:p w:rsidR="00CC54E5" w:rsidRDefault="001716E7">
          <w:pPr>
            <w:pStyle w:val="5C8FF224067841739736B6C6B7BA9EA3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CB21F8874F7347D09CDE06E6E204CB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227D9-93AF-4542-8DAD-2AD639C406C4}"/>
      </w:docPartPr>
      <w:docPartBody>
        <w:p w:rsidR="00CC54E5" w:rsidRDefault="001716E7">
          <w:pPr>
            <w:pStyle w:val="CB21F8874F7347D09CDE06E6E204CB24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54D6669799914C38A4A556B8D55A1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76D65C-4A4F-4E1A-BB9A-DAF13DE4CC4D}"/>
      </w:docPartPr>
      <w:docPartBody>
        <w:p w:rsidR="00CC54E5" w:rsidRDefault="001716E7">
          <w:pPr>
            <w:pStyle w:val="54D6669799914C38A4A556B8D55A171D"/>
          </w:pPr>
          <w:r>
            <w:rPr>
              <w:rStyle w:val="PlaceholderText"/>
            </w:rPr>
            <w:t>Detailed description of the role assigned to this key person, including project responsibilities and tasks throughout the project</w:t>
          </w:r>
          <w:r>
            <w:rPr>
              <w:rStyle w:val="PlaceholderText"/>
            </w:rPr>
            <w:br/>
          </w:r>
        </w:p>
      </w:docPartBody>
    </w:docPart>
    <w:docPart>
      <w:docPartPr>
        <w:name w:val="356ECCEA064443B2A8B5CB516ADF3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EF6F58-0CF5-4F7B-BC5D-323997CF93B1}"/>
      </w:docPartPr>
      <w:docPartBody>
        <w:p w:rsidR="00CC54E5" w:rsidRDefault="001716E7">
          <w:pPr>
            <w:pStyle w:val="356ECCEA064443B2A8B5CB516ADF3584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E9F9B9626FC449AB9B126870AC6FC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77BC31-3516-4FC9-AD62-30257E64A381}"/>
      </w:docPartPr>
      <w:docPartBody>
        <w:p w:rsidR="00CC54E5" w:rsidRDefault="001716E7">
          <w:pPr>
            <w:pStyle w:val="E9F9B9626FC449AB9B126870AC6FC414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4B08C436D61B4B2192AF34D6436AC4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3A455-C4D8-4E29-9331-9824986DE7CB}"/>
      </w:docPartPr>
      <w:docPartBody>
        <w:p w:rsidR="00CC54E5" w:rsidRDefault="001716E7">
          <w:pPr>
            <w:pStyle w:val="4B08C436D61B4B2192AF34D6436AC432"/>
          </w:pPr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58094A4993A94C159D79FC3132ECF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DA5A13-7552-45E5-B210-6C63440EC055}"/>
      </w:docPartPr>
      <w:docPartBody>
        <w:p w:rsidR="00CC54E5" w:rsidRDefault="001716E7">
          <w:pPr>
            <w:pStyle w:val="58094A4993A94C159D79FC3132ECF0F7"/>
          </w:pPr>
          <w:r w:rsidRPr="00E029C8">
            <w:rPr>
              <w:rStyle w:val="PlaceholderText"/>
            </w:rPr>
            <w:t>Reference information for Project 1 – Tender No, File No, etc.</w:t>
          </w:r>
        </w:p>
      </w:docPartBody>
    </w:docPart>
    <w:docPart>
      <w:docPartPr>
        <w:name w:val="F7FBC11637E84DADBE01A2F97C60A3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10F72-3870-4457-91B0-F4296879BA9F}"/>
      </w:docPartPr>
      <w:docPartBody>
        <w:p w:rsidR="00CC54E5" w:rsidRDefault="001716E7">
          <w:pPr>
            <w:pStyle w:val="F7FBC11637E84DADBE01A2F97C60A3E5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5486185E6AF34F359325ACCD44C47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8B6E2-6D4F-4A9E-AEE6-6AF527AE20FB}"/>
      </w:docPartPr>
      <w:docPartBody>
        <w:p w:rsidR="00CC54E5" w:rsidRDefault="001716E7">
          <w:pPr>
            <w:pStyle w:val="5486185E6AF34F359325ACCD44C47875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63E8DB4D4BA44D8B956BEED8852D4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EF35F9-190B-41D0-B7B3-AA4B5422F68A}"/>
      </w:docPartPr>
      <w:docPartBody>
        <w:p w:rsidR="00CC54E5" w:rsidRDefault="001716E7">
          <w:pPr>
            <w:pStyle w:val="63E8DB4D4BA44D8B956BEED8852D46B8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F04FDCDED3EF4F33A3C97B7725880F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A040B2-031D-4938-8B43-6E1EA471A026}"/>
      </w:docPartPr>
      <w:docPartBody>
        <w:p w:rsidR="00CC54E5" w:rsidRDefault="001716E7">
          <w:pPr>
            <w:pStyle w:val="F04FDCDED3EF4F33A3C97B7725880F3C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36F95BFA055E48E391DEE7C0551F60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B935CC-7CB8-4688-9DB7-EB950D22C6FC}"/>
      </w:docPartPr>
      <w:docPartBody>
        <w:p w:rsidR="00CC54E5" w:rsidRDefault="001716E7">
          <w:pPr>
            <w:pStyle w:val="36F95BFA055E48E391DEE7C0551F601A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3061D99256414692B582E5AF5203F6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D664CB-F7BC-4537-A1EE-B9533D132B8C}"/>
      </w:docPartPr>
      <w:docPartBody>
        <w:p w:rsidR="00CC54E5" w:rsidRDefault="001716E7">
          <w:pPr>
            <w:pStyle w:val="3061D99256414692B582E5AF5203F64C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2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5788CF215166481690E50155C569EC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6FC7C6-5011-4F09-BCF1-A915069B9451}"/>
      </w:docPartPr>
      <w:docPartBody>
        <w:p w:rsidR="00CC54E5" w:rsidRDefault="001716E7">
          <w:pPr>
            <w:pStyle w:val="5788CF215166481690E50155C569EC4F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704A133FD373458A83BBD107D6DED3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B4C81-A293-463F-BADD-90E2169925EF}"/>
      </w:docPartPr>
      <w:docPartBody>
        <w:p w:rsidR="00CC54E5" w:rsidRDefault="001716E7">
          <w:pPr>
            <w:pStyle w:val="704A133FD373458A83BBD107D6DED3B0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5ACEDFB71FDC4E66BC3300ED411FF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49FCD-1D4C-48F0-AA96-4E46F906D561}"/>
      </w:docPartPr>
      <w:docPartBody>
        <w:p w:rsidR="00CC54E5" w:rsidRDefault="001716E7">
          <w:pPr>
            <w:pStyle w:val="5ACEDFB71FDC4E66BC3300ED411FFB56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2BFC5E8E3F6840ACA8D9355AFEBFD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5C8A3C-A613-4572-BBE8-43C1BADDAB16}"/>
      </w:docPartPr>
      <w:docPartBody>
        <w:p w:rsidR="00CC54E5" w:rsidRDefault="001716E7">
          <w:pPr>
            <w:pStyle w:val="2BFC5E8E3F6840ACA8D9355AFEBFDC07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1509F4A83BEC40C7B72FF48BA08C9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3BC35-3AF1-462E-95A6-5775A0C5E93A}"/>
      </w:docPartPr>
      <w:docPartBody>
        <w:p w:rsidR="00CC54E5" w:rsidRDefault="001716E7">
          <w:pPr>
            <w:pStyle w:val="1509F4A83BEC40C7B72FF48BA08C9DA4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7C4BDA026263412FA11177C41B0476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E9DAC-C5DC-4961-841A-8175467083E5}"/>
      </w:docPartPr>
      <w:docPartBody>
        <w:p w:rsidR="00CC54E5" w:rsidRDefault="001716E7">
          <w:pPr>
            <w:pStyle w:val="7C4BDA026263412FA11177C41B04766A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3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2C4BB4C9C54443ACAFB49C7F3E527C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82C8A-BDBE-460A-8DBB-F06A4D066AA5}"/>
      </w:docPartPr>
      <w:docPartBody>
        <w:p w:rsidR="00CC54E5" w:rsidRDefault="001716E7">
          <w:pPr>
            <w:pStyle w:val="2C4BB4C9C54443ACAFB49C7F3E527CA4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958FD7FD642A48F0BD893B0CED483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B5CB3-61DD-4013-8988-BD57EB61C734}"/>
      </w:docPartPr>
      <w:docPartBody>
        <w:p w:rsidR="00CC54E5" w:rsidRDefault="001716E7">
          <w:pPr>
            <w:pStyle w:val="958FD7FD642A48F0BD893B0CED483C24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90C058729AC94832A2C91B097D1F6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D9B548-1B69-4CB6-8AC2-69DD63672376}"/>
      </w:docPartPr>
      <w:docPartBody>
        <w:p w:rsidR="00CC54E5" w:rsidRDefault="001716E7">
          <w:pPr>
            <w:pStyle w:val="90C058729AC94832A2C91B097D1F62EA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02D100EFA24A43E6B49F3C9A7A714F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5C29B-95CC-4CE1-B05D-BDCBDFD4C2D5}"/>
      </w:docPartPr>
      <w:docPartBody>
        <w:p w:rsidR="00CC54E5" w:rsidRDefault="001716E7">
          <w:pPr>
            <w:pStyle w:val="02D100EFA24A43E6B49F3C9A7A714FFA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7F8F9750AC6545C995F593F7DC083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82AC3A-F4F7-431F-93F5-44B539B82E69}"/>
      </w:docPartPr>
      <w:docPartBody>
        <w:p w:rsidR="00CC54E5" w:rsidRDefault="001716E7">
          <w:pPr>
            <w:pStyle w:val="7F8F9750AC6545C995F593F7DC083BE2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549969720D3948F389A8AF76F12861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3124D-EC39-451D-981E-0C57294071A9}"/>
      </w:docPartPr>
      <w:docPartBody>
        <w:p w:rsidR="00CC54E5" w:rsidRDefault="001716E7">
          <w:pPr>
            <w:pStyle w:val="549969720D3948F389A8AF76F1286137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4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D7B1DA0C1E9841DFABBB9E564FBE25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8C618-473B-4AAA-BA25-852D81B96154}"/>
      </w:docPartPr>
      <w:docPartBody>
        <w:p w:rsidR="00CC54E5" w:rsidRDefault="001716E7">
          <w:pPr>
            <w:pStyle w:val="D7B1DA0C1E9841DFABBB9E564FBE25C5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  <w:i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>THREE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 per key person;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This 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DA3521">
            <w:rPr>
              <w:rFonts w:cs="Arial"/>
              <w:b/>
              <w:i/>
              <w:color w:val="FF0000"/>
              <w:sz w:val="16"/>
              <w:szCs w:val="16"/>
            </w:rPr>
            <w:t>Delete Ref project 4 rows if not applicable</w:t>
          </w:r>
          <w:r>
            <w:rPr>
              <w:rFonts w:cs="Arial"/>
              <w:i/>
              <w:color w:val="FF0000"/>
              <w:sz w:val="16"/>
              <w:szCs w:val="16"/>
            </w:rPr>
            <w:t>.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3DE0E0FDF9404131B97DB42F64427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3394F5-6800-41F2-B482-259379FA611F}"/>
      </w:docPartPr>
      <w:docPartBody>
        <w:p w:rsidR="00CC54E5" w:rsidRDefault="001716E7">
          <w:pPr>
            <w:pStyle w:val="3DE0E0FDF9404131B97DB42F64427A06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1A3E6A9241904247A1C0A8366C41E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A43372-CA7E-4BBE-8AF3-06A1966299D8}"/>
      </w:docPartPr>
      <w:docPartBody>
        <w:p w:rsidR="00CC54E5" w:rsidRDefault="001716E7">
          <w:pPr>
            <w:pStyle w:val="1A3E6A9241904247A1C0A8366C41E26F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14F089C5862A4031AA708B8872F7AD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75CA8-C442-4DFE-825D-101EC7BCC90F}"/>
      </w:docPartPr>
      <w:docPartBody>
        <w:p w:rsidR="00CC54E5" w:rsidRDefault="001716E7">
          <w:pPr>
            <w:pStyle w:val="14F089C5862A4031AA708B8872F7ADE7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0CDEE911A74A460887FFC3CD21E53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7F1C3-2DA0-4590-9C1B-03D4C831B73E}"/>
      </w:docPartPr>
      <w:docPartBody>
        <w:p w:rsidR="00CC54E5" w:rsidRDefault="001716E7">
          <w:pPr>
            <w:pStyle w:val="0CDEE911A74A460887FFC3CD21E53734"/>
          </w:pPr>
          <w:r w:rsidRPr="00095F3C">
            <w:rPr>
              <w:rStyle w:val="PlaceholderText"/>
              <w:b/>
              <w:i/>
            </w:rPr>
            <w:t xml:space="preserve">Person </w:t>
          </w:r>
          <w:r>
            <w:rPr>
              <w:rStyle w:val="PlaceholderText"/>
              <w:b/>
              <w:i/>
            </w:rPr>
            <w:t>3</w:t>
          </w:r>
        </w:p>
      </w:docPartBody>
    </w:docPart>
    <w:docPart>
      <w:docPartPr>
        <w:name w:val="AB1335EA1FC7404FBF1BE6F0239C1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3690A-B0C6-4A96-B7D4-D0D0EDC0EBE1}"/>
      </w:docPartPr>
      <w:docPartBody>
        <w:p w:rsidR="00CC54E5" w:rsidRDefault="001716E7">
          <w:pPr>
            <w:pStyle w:val="AB1335EA1FC7404FBF1BE6F0239C15EA"/>
          </w:pPr>
          <w:r w:rsidRPr="00776B11">
            <w:rPr>
              <w:rStyle w:val="PlaceholderText"/>
              <w:i/>
            </w:rPr>
            <w:t>e.g. CET, P.Eng. enter N/A if none</w:t>
          </w:r>
        </w:p>
      </w:docPartBody>
    </w:docPart>
    <w:docPart>
      <w:docPartPr>
        <w:name w:val="4459F307223A4C489259C2F109998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959F22-8822-432D-9F12-866B4CEAFF24}"/>
      </w:docPartPr>
      <w:docPartBody>
        <w:p w:rsidR="00CC54E5" w:rsidRDefault="001716E7">
          <w:pPr>
            <w:pStyle w:val="4459F307223A4C489259C2F109998599"/>
          </w:pPr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7DE077ABE87F49ECBA00B8241A4F4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7BD22-87B5-4B4C-A461-8937587763A8}"/>
      </w:docPartPr>
      <w:docPartBody>
        <w:p w:rsidR="00CC54E5" w:rsidRDefault="001716E7">
          <w:pPr>
            <w:pStyle w:val="7DE077ABE87F49ECBA00B8241A4F4DFC"/>
          </w:pPr>
          <w:r>
            <w:rPr>
              <w:rStyle w:val="PlaceholderText"/>
            </w:rPr>
            <w:t>e.g. CTTAM, EGM</w:t>
          </w:r>
        </w:p>
      </w:docPartBody>
    </w:docPart>
    <w:docPart>
      <w:docPartPr>
        <w:name w:val="D333B27773704F4582C0E41A440B88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8EA5B8-9793-41FE-9086-4B2E27808F26}"/>
      </w:docPartPr>
      <w:docPartBody>
        <w:p w:rsidR="00CC54E5" w:rsidRDefault="001716E7">
          <w:pPr>
            <w:pStyle w:val="D333B27773704F4582C0E41A440B88B9"/>
          </w:pPr>
          <w:r>
            <w:rPr>
              <w:rStyle w:val="PlaceholderText"/>
            </w:rPr>
            <w:t>e.g. institutions, graduation years</w:t>
          </w:r>
        </w:p>
      </w:docPartBody>
    </w:docPart>
    <w:docPart>
      <w:docPartPr>
        <w:name w:val="1AC5E54C3E0D4229817A0F7BA681D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9C5E9-8457-446D-AC4C-410D8F9E58C8}"/>
      </w:docPartPr>
      <w:docPartBody>
        <w:p w:rsidR="00CC54E5" w:rsidRDefault="001716E7">
          <w:pPr>
            <w:pStyle w:val="1AC5E54C3E0D4229817A0F7BA681DF7B"/>
          </w:pPr>
          <w:r>
            <w:rPr>
              <w:rStyle w:val="PlaceholderText"/>
            </w:rPr>
            <w:t>Title of role (e.g. engineer-of-record, designer, resident inspector, CA)</w:t>
          </w:r>
        </w:p>
      </w:docPartBody>
    </w:docPart>
    <w:docPart>
      <w:docPartPr>
        <w:name w:val="DCBCA2A5F0854BF380FF6797F533BA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6C1BE-E18F-4A3D-A1AD-A343B918A73C}"/>
      </w:docPartPr>
      <w:docPartBody>
        <w:p w:rsidR="00CC54E5" w:rsidRDefault="001716E7">
          <w:pPr>
            <w:pStyle w:val="DCBCA2A5F0854BF380FF6797F533BAC0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2ADE7B0AC05F40818F4B141BA9A85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AB1EC9-B4AE-45DD-8F95-9B044F7F3755}"/>
      </w:docPartPr>
      <w:docPartBody>
        <w:p w:rsidR="00CC54E5" w:rsidRDefault="001716E7">
          <w:pPr>
            <w:pStyle w:val="2ADE7B0AC05F40818F4B141BA9A85BB1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601123AF1A844D28AC334D67DAB2D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EB4FD-29F5-49E0-A7E3-1CA2BFDBF6C2}"/>
      </w:docPartPr>
      <w:docPartBody>
        <w:p w:rsidR="00CC54E5" w:rsidRDefault="001716E7">
          <w:pPr>
            <w:pStyle w:val="601123AF1A844D28AC334D67DAB2DE1C"/>
          </w:pPr>
          <w:r>
            <w:rPr>
              <w:rStyle w:val="PlaceholderText"/>
            </w:rPr>
            <w:t>Detailed description of the role assigned to this key person, including project responsibilities and tasks throughout the project</w:t>
          </w:r>
          <w:r>
            <w:rPr>
              <w:rStyle w:val="PlaceholderText"/>
            </w:rPr>
            <w:br/>
          </w:r>
        </w:p>
      </w:docPartBody>
    </w:docPart>
    <w:docPart>
      <w:docPartPr>
        <w:name w:val="AA75B26CAB56468BAF1D05F7101950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C999FA-C482-4822-A9A3-BE63329BB6E9}"/>
      </w:docPartPr>
      <w:docPartBody>
        <w:p w:rsidR="00CC54E5" w:rsidRDefault="001716E7">
          <w:pPr>
            <w:pStyle w:val="AA75B26CAB56468BAF1D05F710195064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F697082057414F509A711F6FB6C1F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57EB03-3A34-4E08-890D-BFFDA0C0FC91}"/>
      </w:docPartPr>
      <w:docPartBody>
        <w:p w:rsidR="00CC54E5" w:rsidRDefault="001716E7">
          <w:pPr>
            <w:pStyle w:val="F697082057414F509A711F6FB6C1F579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D08B639734BC4DCE991ACB2FB2CC05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D0299-005A-47CC-9DBE-46C6248C1E19}"/>
      </w:docPartPr>
      <w:docPartBody>
        <w:p w:rsidR="00CC54E5" w:rsidRDefault="001716E7">
          <w:pPr>
            <w:pStyle w:val="D08B639734BC4DCE991ACB2FB2CC0555"/>
          </w:pPr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32DB0437A42743EC817D3EBAC5957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E9CE60-D634-426A-8F68-C4E7A9D66805}"/>
      </w:docPartPr>
      <w:docPartBody>
        <w:p w:rsidR="00CC54E5" w:rsidRDefault="001716E7">
          <w:pPr>
            <w:pStyle w:val="32DB0437A42743EC817D3EBAC595776D"/>
          </w:pPr>
          <w:r w:rsidRPr="00E029C8">
            <w:rPr>
              <w:rStyle w:val="PlaceholderText"/>
            </w:rPr>
            <w:t>Reference information for Project 1 – Tender No, File No, etc.</w:t>
          </w:r>
        </w:p>
      </w:docPartBody>
    </w:docPart>
    <w:docPart>
      <w:docPartPr>
        <w:name w:val="F414DD43C9E746C9A407A2D8B6BAC1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78214-DB73-4FD9-8937-61C349D907DF}"/>
      </w:docPartPr>
      <w:docPartBody>
        <w:p w:rsidR="00CC54E5" w:rsidRDefault="001716E7">
          <w:pPr>
            <w:pStyle w:val="F414DD43C9E746C9A407A2D8B6BAC108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77607DDE23764C6BA2583D9F02CDE5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70389A-5DEB-42EE-8C29-B031ADE88F40}"/>
      </w:docPartPr>
      <w:docPartBody>
        <w:p w:rsidR="00CC54E5" w:rsidRDefault="001716E7">
          <w:pPr>
            <w:pStyle w:val="77607DDE23764C6BA2583D9F02CDE578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5A842F4660CD4F2F8F7CF849569558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70357-35B2-48B0-91E1-2A132F568B39}"/>
      </w:docPartPr>
      <w:docPartBody>
        <w:p w:rsidR="00CC54E5" w:rsidRDefault="001716E7">
          <w:pPr>
            <w:pStyle w:val="5A842F4660CD4F2F8F7CF8495695583A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CC2CC88F66F04AD799AE9FB6F5FE79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AC3268-D9C9-4317-881C-3A58A4975702}"/>
      </w:docPartPr>
      <w:docPartBody>
        <w:p w:rsidR="00CC54E5" w:rsidRDefault="001716E7">
          <w:pPr>
            <w:pStyle w:val="CC2CC88F66F04AD799AE9FB6F5FE791B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986F780096704ADAAA8BED52E80FC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3DEA89-4047-4550-8E62-11A890B9676B}"/>
      </w:docPartPr>
      <w:docPartBody>
        <w:p w:rsidR="00CC54E5" w:rsidRDefault="001716E7">
          <w:pPr>
            <w:pStyle w:val="986F780096704ADAAA8BED52E80FCE26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51ADB6A6D7AD4D688694D44A6F5D1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75B2C5-A176-49C2-B676-299EF53A6215}"/>
      </w:docPartPr>
      <w:docPartBody>
        <w:p w:rsidR="00CC54E5" w:rsidRDefault="001716E7">
          <w:pPr>
            <w:pStyle w:val="51ADB6A6D7AD4D688694D44A6F5D127A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2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5C9D02E2D8934C3BAC40E7ECF8B55C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00FEF7-1E9D-464F-A313-094E2C0AB28F}"/>
      </w:docPartPr>
      <w:docPartBody>
        <w:p w:rsidR="00CC54E5" w:rsidRDefault="001716E7">
          <w:pPr>
            <w:pStyle w:val="5C9D02E2D8934C3BAC40E7ECF8B55C49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F21DADE474D14949A5869838DBB51B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136F8-03F9-4898-A478-72F3805D16EC}"/>
      </w:docPartPr>
      <w:docPartBody>
        <w:p w:rsidR="00CC54E5" w:rsidRDefault="001716E7">
          <w:pPr>
            <w:pStyle w:val="F21DADE474D14949A5869838DBB51BE5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9B2358E967EE4B0C85D807A8DF4AC8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43215E-D0D8-4682-B17D-7D71B86A1009}"/>
      </w:docPartPr>
      <w:docPartBody>
        <w:p w:rsidR="00CC54E5" w:rsidRDefault="001716E7">
          <w:pPr>
            <w:pStyle w:val="9B2358E967EE4B0C85D807A8DF4AC821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6B998A5FBA2A4ED9A9EACDB004E948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C79634-22BD-4242-9F55-B05EFC4EE390}"/>
      </w:docPartPr>
      <w:docPartBody>
        <w:p w:rsidR="00CC54E5" w:rsidRDefault="001716E7">
          <w:pPr>
            <w:pStyle w:val="6B998A5FBA2A4ED9A9EACDB004E94869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95090EA5BA75439893421E0C7D10D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EBB7B-B9D8-4748-AF42-3DD2F0A1755E}"/>
      </w:docPartPr>
      <w:docPartBody>
        <w:p w:rsidR="00CC54E5" w:rsidRDefault="001716E7">
          <w:pPr>
            <w:pStyle w:val="95090EA5BA75439893421E0C7D10D3E7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B23452C31AEC416E97E698565602D9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EDEFC9-A0F8-4055-9B2A-FA72BF473FE5}"/>
      </w:docPartPr>
      <w:docPartBody>
        <w:p w:rsidR="00CC54E5" w:rsidRDefault="001716E7">
          <w:pPr>
            <w:pStyle w:val="B23452C31AEC416E97E698565602D963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3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C9D6F2CF896A4EEC9AB153E993C550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B00E1-1511-483D-84E8-99C4F297E5D5}"/>
      </w:docPartPr>
      <w:docPartBody>
        <w:p w:rsidR="00CC54E5" w:rsidRDefault="001716E7">
          <w:pPr>
            <w:pStyle w:val="C9D6F2CF896A4EEC9AB153E993C55039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9BA67284C89442D0AC6BD8AD41755B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9B319-1169-4B4E-BAD7-76D500735AA1}"/>
      </w:docPartPr>
      <w:docPartBody>
        <w:p w:rsidR="00CC54E5" w:rsidRDefault="001716E7">
          <w:pPr>
            <w:pStyle w:val="9BA67284C89442D0AC6BD8AD41755BCA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DF7A6727DDD84D33A5F5B292E2ECE8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630C00-61BA-457B-8666-1209BB6C5F44}"/>
      </w:docPartPr>
      <w:docPartBody>
        <w:p w:rsidR="00CC54E5" w:rsidRDefault="001716E7">
          <w:pPr>
            <w:pStyle w:val="DF7A6727DDD84D33A5F5B292E2ECE8E4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0377FDDF13B84D7A8A126EE9DFB0D2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804EC1-1373-4028-A88A-41A9BB7A6170}"/>
      </w:docPartPr>
      <w:docPartBody>
        <w:p w:rsidR="00CC54E5" w:rsidRDefault="001716E7">
          <w:pPr>
            <w:pStyle w:val="0377FDDF13B84D7A8A126EE9DFB0D27F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B377ECD60AF5476284B4B13213A0B9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BE5C19-9B8E-4252-A74C-98F0BE18EC33}"/>
      </w:docPartPr>
      <w:docPartBody>
        <w:p w:rsidR="00CC54E5" w:rsidRDefault="001716E7">
          <w:pPr>
            <w:pStyle w:val="B377ECD60AF5476284B4B13213A0B98A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51A3D714E8084CD99092B31B0F866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0D6862-BA46-4AC7-8D83-598A7DDE0944}"/>
      </w:docPartPr>
      <w:docPartBody>
        <w:p w:rsidR="00CC54E5" w:rsidRDefault="001716E7">
          <w:pPr>
            <w:pStyle w:val="51A3D714E8084CD99092B31B0F866066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4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313D7369DAA74A34B6168CC09671EE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A22C7-F42C-4DD3-B321-05786E848B27}"/>
      </w:docPartPr>
      <w:docPartBody>
        <w:p w:rsidR="00CC54E5" w:rsidRDefault="001716E7">
          <w:pPr>
            <w:pStyle w:val="313D7369DAA74A34B6168CC09671EE1F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  <w:i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>THREE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 per key person;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This 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DA3521">
            <w:rPr>
              <w:rFonts w:cs="Arial"/>
              <w:b/>
              <w:i/>
              <w:color w:val="FF0000"/>
              <w:sz w:val="16"/>
              <w:szCs w:val="16"/>
            </w:rPr>
            <w:t>Delete Ref project 4 rows if not applicable</w:t>
          </w:r>
          <w:r>
            <w:rPr>
              <w:rFonts w:cs="Arial"/>
              <w:i/>
              <w:color w:val="FF0000"/>
              <w:sz w:val="16"/>
              <w:szCs w:val="16"/>
            </w:rPr>
            <w:t>.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424A101A40E34F20B3E1EA40554ED4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FA256D-2E63-45A0-AF33-888EB2FF80AE}"/>
      </w:docPartPr>
      <w:docPartBody>
        <w:p w:rsidR="00CC54E5" w:rsidRDefault="001716E7">
          <w:pPr>
            <w:pStyle w:val="424A101A40E34F20B3E1EA40554ED46B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28312CB9F32F4D3CA05D04A4C32E99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95A38-5A49-4039-828A-BF605EA6D05F}"/>
      </w:docPartPr>
      <w:docPartBody>
        <w:p w:rsidR="00CC54E5" w:rsidRDefault="001716E7">
          <w:pPr>
            <w:pStyle w:val="28312CB9F32F4D3CA05D04A4C32E995A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23E304839A2B466FB516352DB65E9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8A0A94-D28C-47F6-BDFF-436D8B42DD75}"/>
      </w:docPartPr>
      <w:docPartBody>
        <w:p w:rsidR="00CC54E5" w:rsidRDefault="001716E7">
          <w:pPr>
            <w:pStyle w:val="23E304839A2B466FB516352DB65E9499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5954F73FED914EA3921B707218338A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D44F6E-E13E-4DC0-9C7B-BF84A7A0F181}"/>
      </w:docPartPr>
      <w:docPartBody>
        <w:p w:rsidR="00CC54E5" w:rsidRDefault="001716E7">
          <w:pPr>
            <w:pStyle w:val="5954F73FED914EA3921B707218338A6A"/>
          </w:pPr>
          <w:r w:rsidRPr="00095F3C">
            <w:rPr>
              <w:rStyle w:val="PlaceholderText"/>
              <w:b/>
              <w:i/>
            </w:rPr>
            <w:t xml:space="preserve">Person </w:t>
          </w:r>
          <w:r>
            <w:rPr>
              <w:rStyle w:val="PlaceholderText"/>
              <w:b/>
              <w:i/>
            </w:rPr>
            <w:t>4</w:t>
          </w:r>
        </w:p>
      </w:docPartBody>
    </w:docPart>
    <w:docPart>
      <w:docPartPr>
        <w:name w:val="4E5779A88C8C4177853A95D077E2A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8C53C-CFCA-44A2-AA7F-D3B94752EF87}"/>
      </w:docPartPr>
      <w:docPartBody>
        <w:p w:rsidR="00CC54E5" w:rsidRDefault="001716E7">
          <w:pPr>
            <w:pStyle w:val="4E5779A88C8C4177853A95D077E2AB05"/>
          </w:pPr>
          <w:r w:rsidRPr="00776B11">
            <w:rPr>
              <w:rStyle w:val="PlaceholderText"/>
              <w:i/>
            </w:rPr>
            <w:t>e.g. CET, P.Eng. enter N/A if none</w:t>
          </w:r>
        </w:p>
      </w:docPartBody>
    </w:docPart>
    <w:docPart>
      <w:docPartPr>
        <w:name w:val="C213258BECDA4537A8A96E9AD52C6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327E81-9AE8-4826-8582-73068FA30BFB}"/>
      </w:docPartPr>
      <w:docPartBody>
        <w:p w:rsidR="00CC54E5" w:rsidRDefault="001716E7">
          <w:pPr>
            <w:pStyle w:val="C213258BECDA4537A8A96E9AD52C69E8"/>
          </w:pPr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24839207D39D4CDA98AB0E7011CEC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8C735-5E8F-4D84-A4D8-F13AD9EFD320}"/>
      </w:docPartPr>
      <w:docPartBody>
        <w:p w:rsidR="00CC54E5" w:rsidRDefault="001716E7">
          <w:pPr>
            <w:pStyle w:val="24839207D39D4CDA98AB0E7011CEC2BB"/>
          </w:pPr>
          <w:r>
            <w:rPr>
              <w:rStyle w:val="PlaceholderText"/>
            </w:rPr>
            <w:t>e.g. CTTAM, EGM</w:t>
          </w:r>
        </w:p>
      </w:docPartBody>
    </w:docPart>
    <w:docPart>
      <w:docPartPr>
        <w:name w:val="A2AC51990E2F4BD3B9B93901304CA4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D381DA-B44E-4E09-9AA8-EF804DF78A41}"/>
      </w:docPartPr>
      <w:docPartBody>
        <w:p w:rsidR="00CC54E5" w:rsidRDefault="001716E7">
          <w:pPr>
            <w:pStyle w:val="A2AC51990E2F4BD3B9B93901304CA42A"/>
          </w:pPr>
          <w:r>
            <w:rPr>
              <w:rStyle w:val="PlaceholderText"/>
            </w:rPr>
            <w:t>e.g. institutions, graduation years</w:t>
          </w:r>
        </w:p>
      </w:docPartBody>
    </w:docPart>
    <w:docPart>
      <w:docPartPr>
        <w:name w:val="0A53AB6DC154456BBF8DDB8D6EBF12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76D8F-273B-4F56-B128-35D9BB782F44}"/>
      </w:docPartPr>
      <w:docPartBody>
        <w:p w:rsidR="00CC54E5" w:rsidRDefault="001716E7">
          <w:pPr>
            <w:pStyle w:val="0A53AB6DC154456BBF8DDB8D6EBF1201"/>
          </w:pPr>
          <w:r>
            <w:rPr>
              <w:rStyle w:val="PlaceholderText"/>
            </w:rPr>
            <w:t>Title of role (e.g. engineer-of-record, designer, resident inspector, CA)</w:t>
          </w:r>
        </w:p>
      </w:docPartBody>
    </w:docPart>
    <w:docPart>
      <w:docPartPr>
        <w:name w:val="29DE1D99E9C045349596CDA6D72290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2DAA80-D3E9-46E6-883F-63CAD4207C42}"/>
      </w:docPartPr>
      <w:docPartBody>
        <w:p w:rsidR="00CC54E5" w:rsidRDefault="001716E7">
          <w:pPr>
            <w:pStyle w:val="29DE1D99E9C045349596CDA6D722900B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A9AE6AF9CD784D4481E56D2208AD2F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EB0D3-480C-496A-A1D8-45DD108651EA}"/>
      </w:docPartPr>
      <w:docPartBody>
        <w:p w:rsidR="00CC54E5" w:rsidRDefault="001716E7">
          <w:pPr>
            <w:pStyle w:val="A9AE6AF9CD784D4481E56D2208AD2F7A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C90602ABCDF9470C93516FFCF64B5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F3648A-AB88-4E60-9BD8-4F6015A886BE}"/>
      </w:docPartPr>
      <w:docPartBody>
        <w:p w:rsidR="00CC54E5" w:rsidRDefault="001716E7">
          <w:pPr>
            <w:pStyle w:val="C90602ABCDF9470C93516FFCF64B5B92"/>
          </w:pPr>
          <w:r>
            <w:rPr>
              <w:rStyle w:val="PlaceholderText"/>
            </w:rPr>
            <w:t>Detailed description of the role assigned to this key person, including project responsibilities and tasks throughout the project</w:t>
          </w:r>
          <w:r>
            <w:rPr>
              <w:rStyle w:val="PlaceholderText"/>
            </w:rPr>
            <w:br/>
          </w:r>
        </w:p>
      </w:docPartBody>
    </w:docPart>
    <w:docPart>
      <w:docPartPr>
        <w:name w:val="2FD7538176E64F249DBEC07F5E4A9C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E00A80-8CBF-4345-8A02-CC232170B0EC}"/>
      </w:docPartPr>
      <w:docPartBody>
        <w:p w:rsidR="00CC54E5" w:rsidRDefault="001716E7">
          <w:pPr>
            <w:pStyle w:val="2FD7538176E64F249DBEC07F5E4A9C73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F54FB13B52CB45F0BBDD5E4447EE7E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3632F8-135C-4DE3-AA23-7B90D0CFA04A}"/>
      </w:docPartPr>
      <w:docPartBody>
        <w:p w:rsidR="00CC54E5" w:rsidRDefault="001716E7">
          <w:pPr>
            <w:pStyle w:val="F54FB13B52CB45F0BBDD5E4447EE7EDC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A2445D61F79447B3BA56447C7B0DDE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D7348-A8F2-45F1-8F6C-54DBEBD519E4}"/>
      </w:docPartPr>
      <w:docPartBody>
        <w:p w:rsidR="00CC54E5" w:rsidRDefault="001716E7">
          <w:pPr>
            <w:pStyle w:val="A2445D61F79447B3BA56447C7B0DDE0A"/>
          </w:pPr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76C028BD099A4552960F2E3A6AE7D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556D0C-741C-4E1F-AD61-D187D5C5644B}"/>
      </w:docPartPr>
      <w:docPartBody>
        <w:p w:rsidR="00CC54E5" w:rsidRDefault="001716E7">
          <w:pPr>
            <w:pStyle w:val="76C028BD099A4552960F2E3A6AE7D732"/>
          </w:pPr>
          <w:r w:rsidRPr="00E029C8">
            <w:rPr>
              <w:rStyle w:val="PlaceholderText"/>
            </w:rPr>
            <w:t>Reference information for Project 1 – Tender No, File No, etc.</w:t>
          </w:r>
        </w:p>
      </w:docPartBody>
    </w:docPart>
    <w:docPart>
      <w:docPartPr>
        <w:name w:val="1610E132558E42E5A2E9CAC20C7987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5FB8D-8DF1-42C6-BCDC-94FA623F3D43}"/>
      </w:docPartPr>
      <w:docPartBody>
        <w:p w:rsidR="00CC54E5" w:rsidRDefault="001716E7">
          <w:pPr>
            <w:pStyle w:val="1610E132558E42E5A2E9CAC20C798745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D880862C64654517975C70B9DEA03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F65A5-A393-431E-BACA-9877AD460E37}"/>
      </w:docPartPr>
      <w:docPartBody>
        <w:p w:rsidR="00CC54E5" w:rsidRDefault="001716E7">
          <w:pPr>
            <w:pStyle w:val="D880862C64654517975C70B9DEA0301F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25861604557443F4841507CA119BD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6FD64D-4D4F-4964-AF9C-9059DCAB0F7F}"/>
      </w:docPartPr>
      <w:docPartBody>
        <w:p w:rsidR="00CC54E5" w:rsidRDefault="001716E7">
          <w:pPr>
            <w:pStyle w:val="25861604557443F4841507CA119BD94F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433BBBE7DBC44146A270BD4470675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56D5C-327B-441F-872C-F1CF578CB7A7}"/>
      </w:docPartPr>
      <w:docPartBody>
        <w:p w:rsidR="00CC54E5" w:rsidRDefault="001716E7">
          <w:pPr>
            <w:pStyle w:val="433BBBE7DBC44146A270BD447067562A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05BB49EC9CAB413B8D3919B3C354A1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526E39-7B2D-4517-8122-67D57854805C}"/>
      </w:docPartPr>
      <w:docPartBody>
        <w:p w:rsidR="00CC54E5" w:rsidRDefault="001716E7">
          <w:pPr>
            <w:pStyle w:val="05BB49EC9CAB413B8D3919B3C354A18E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8507AE1A903C476E8CFDCE13657B56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BCFA33-782F-4188-80A1-5ACB5F04488C}"/>
      </w:docPartPr>
      <w:docPartBody>
        <w:p w:rsidR="00CC54E5" w:rsidRDefault="001716E7">
          <w:pPr>
            <w:pStyle w:val="8507AE1A903C476E8CFDCE13657B5661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2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98FB2120DD364405BCCA056592C5D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BB770-442E-45A6-BA5B-4CABE19EC868}"/>
      </w:docPartPr>
      <w:docPartBody>
        <w:p w:rsidR="00CC54E5" w:rsidRDefault="001716E7">
          <w:pPr>
            <w:pStyle w:val="98FB2120DD364405BCCA056592C5D46A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0FF35E7148954DF98AC0DD60918E56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075E8F-E84D-40EB-9AD1-CEE7A8539CA9}"/>
      </w:docPartPr>
      <w:docPartBody>
        <w:p w:rsidR="00CC54E5" w:rsidRDefault="001716E7">
          <w:pPr>
            <w:pStyle w:val="0FF35E7148954DF98AC0DD60918E568C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4F88F0AA138846EDB8F466314352F3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D62B6-7846-4819-B826-9B06A0FEE369}"/>
      </w:docPartPr>
      <w:docPartBody>
        <w:p w:rsidR="00CC54E5" w:rsidRDefault="001716E7">
          <w:pPr>
            <w:pStyle w:val="4F88F0AA138846EDB8F466314352F3AB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2B8B2D6D47304B799144C7617E866F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156F80-4224-420B-B657-4F36B5C5DFEB}"/>
      </w:docPartPr>
      <w:docPartBody>
        <w:p w:rsidR="00CC54E5" w:rsidRDefault="001716E7">
          <w:pPr>
            <w:pStyle w:val="2B8B2D6D47304B799144C7617E866F53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0980FF967EDD43619F9547FD9FF17B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BF070F-BAB6-4166-BED6-6E07D4DA5638}"/>
      </w:docPartPr>
      <w:docPartBody>
        <w:p w:rsidR="00CC54E5" w:rsidRDefault="001716E7">
          <w:pPr>
            <w:pStyle w:val="0980FF967EDD43619F9547FD9FF17B89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E935FCFD64E94DA5BB4190CE1451F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C2F753-F52C-42F0-875A-415436CA81C8}"/>
      </w:docPartPr>
      <w:docPartBody>
        <w:p w:rsidR="00CC54E5" w:rsidRDefault="001716E7">
          <w:pPr>
            <w:pStyle w:val="E935FCFD64E94DA5BB4190CE1451F10B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3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F187563AF8724F179232DAAAB4D1F4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6E4EE9-18B1-492D-B49B-FFF894E72581}"/>
      </w:docPartPr>
      <w:docPartBody>
        <w:p w:rsidR="00CC54E5" w:rsidRDefault="001716E7">
          <w:pPr>
            <w:pStyle w:val="F187563AF8724F179232DAAAB4D1F49C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35F07BF3C6E74B368D6414B864A953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006E2-F885-46AE-8231-3C54FC4C3D26}"/>
      </w:docPartPr>
      <w:docPartBody>
        <w:p w:rsidR="00CC54E5" w:rsidRDefault="001716E7">
          <w:pPr>
            <w:pStyle w:val="35F07BF3C6E74B368D6414B864A95370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E0B3949463D94679B173552AA8D1B9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872E58-52C2-47F1-9470-7B58FB66014A}"/>
      </w:docPartPr>
      <w:docPartBody>
        <w:p w:rsidR="00CC54E5" w:rsidRDefault="001716E7">
          <w:pPr>
            <w:pStyle w:val="E0B3949463D94679B173552AA8D1B92B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A60FA0C88F7F41AAA345A242360E1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B840CF-17CF-4307-AA6A-BB852E0FF392}"/>
      </w:docPartPr>
      <w:docPartBody>
        <w:p w:rsidR="00CC54E5" w:rsidRDefault="001716E7">
          <w:pPr>
            <w:pStyle w:val="A60FA0C88F7F41AAA345A242360E1CEC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0F3C81C8AE49463B86187A69BE9268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56343-EB41-46D2-A29F-CF2C49F202EC}"/>
      </w:docPartPr>
      <w:docPartBody>
        <w:p w:rsidR="00CC54E5" w:rsidRDefault="001716E7">
          <w:pPr>
            <w:pStyle w:val="0F3C81C8AE49463B86187A69BE9268A5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0F9026A3E7D740CDAC379BCEF32AC1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610D00-684C-46E9-B505-19E74FBDF1EE}"/>
      </w:docPartPr>
      <w:docPartBody>
        <w:p w:rsidR="00CC54E5" w:rsidRDefault="001716E7">
          <w:pPr>
            <w:pStyle w:val="0F9026A3E7D740CDAC379BCEF32AC18C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4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423B7BB11A86448397A01D5D799083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4FD82-AB04-4088-A4B9-1CA4D471D8AC}"/>
      </w:docPartPr>
      <w:docPartBody>
        <w:p w:rsidR="00CC54E5" w:rsidRDefault="001716E7">
          <w:pPr>
            <w:pStyle w:val="423B7BB11A86448397A01D5D799083BE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  <w:i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>THREE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 per key person;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This 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DA3521">
            <w:rPr>
              <w:rFonts w:cs="Arial"/>
              <w:b/>
              <w:i/>
              <w:color w:val="FF0000"/>
              <w:sz w:val="16"/>
              <w:szCs w:val="16"/>
            </w:rPr>
            <w:t>Delete Ref project 4 rows if not applicable</w:t>
          </w:r>
          <w:r>
            <w:rPr>
              <w:rFonts w:cs="Arial"/>
              <w:i/>
              <w:color w:val="FF0000"/>
              <w:sz w:val="16"/>
              <w:szCs w:val="16"/>
            </w:rPr>
            <w:t>.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74BA4E2E3A4F48019A8CEAB7C06EE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01F5B4-AD80-43B2-8C16-C068F8A27EFD}"/>
      </w:docPartPr>
      <w:docPartBody>
        <w:p w:rsidR="00CC54E5" w:rsidRDefault="001716E7">
          <w:pPr>
            <w:pStyle w:val="74BA4E2E3A4F48019A8CEAB7C06EEE04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5D685EE7B1774462B11B0F2300692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D13A42-6AC3-446D-9575-2A0610963D02}"/>
      </w:docPartPr>
      <w:docPartBody>
        <w:p w:rsidR="00CC54E5" w:rsidRDefault="001716E7">
          <w:pPr>
            <w:pStyle w:val="5D685EE7B1774462B11B0F2300692565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A4C5B1943E354A538297C10B66CCB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5D1ABD-F75B-4E5C-941B-63DDBA8F62D5}"/>
      </w:docPartPr>
      <w:docPartBody>
        <w:p w:rsidR="00CC54E5" w:rsidRDefault="001716E7">
          <w:pPr>
            <w:pStyle w:val="A4C5B1943E354A538297C10B66CCB240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E92606F360E9499CBE96815D5DEC2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DE65E8-6A88-4842-AEBD-FB0D2F992FE2}"/>
      </w:docPartPr>
      <w:docPartBody>
        <w:p w:rsidR="00CC54E5" w:rsidRDefault="001716E7">
          <w:pPr>
            <w:pStyle w:val="E92606F360E9499CBE96815D5DEC2E6A"/>
          </w:pPr>
          <w:r w:rsidRPr="00095F3C">
            <w:rPr>
              <w:rStyle w:val="PlaceholderText"/>
              <w:b/>
              <w:i/>
            </w:rPr>
            <w:t xml:space="preserve">Person </w:t>
          </w:r>
          <w:r>
            <w:rPr>
              <w:rStyle w:val="PlaceholderText"/>
              <w:b/>
              <w:i/>
            </w:rPr>
            <w:t>5</w:t>
          </w:r>
        </w:p>
      </w:docPartBody>
    </w:docPart>
    <w:docPart>
      <w:docPartPr>
        <w:name w:val="16BC8100FCCB4A59AC46176088EB40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E8255A-10C0-476A-9716-45B336EE7189}"/>
      </w:docPartPr>
      <w:docPartBody>
        <w:p w:rsidR="00CC54E5" w:rsidRDefault="001716E7">
          <w:pPr>
            <w:pStyle w:val="16BC8100FCCB4A59AC46176088EB401B"/>
          </w:pPr>
          <w:r w:rsidRPr="00776B11">
            <w:rPr>
              <w:rStyle w:val="PlaceholderText"/>
              <w:i/>
            </w:rPr>
            <w:t>e.g. CET, P.Eng. enter N/A if none</w:t>
          </w:r>
        </w:p>
      </w:docPartBody>
    </w:docPart>
    <w:docPart>
      <w:docPartPr>
        <w:name w:val="87E86E9D1DFF44A49E31C4E34AB32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6DF1F-5092-4DF2-B76B-CA30F83BBE2C}"/>
      </w:docPartPr>
      <w:docPartBody>
        <w:p w:rsidR="00CC54E5" w:rsidRDefault="001716E7">
          <w:pPr>
            <w:pStyle w:val="87E86E9D1DFF44A49E31C4E34AB32755"/>
          </w:pPr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E601162543754D40B72827DB39A95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634C92-C1DD-4EE8-8D2A-EF7BF1D2C319}"/>
      </w:docPartPr>
      <w:docPartBody>
        <w:p w:rsidR="00CC54E5" w:rsidRDefault="001716E7">
          <w:pPr>
            <w:pStyle w:val="E601162543754D40B72827DB39A95677"/>
          </w:pPr>
          <w:r>
            <w:rPr>
              <w:rStyle w:val="PlaceholderText"/>
            </w:rPr>
            <w:t>e.g. CTTAM, EGM</w:t>
          </w:r>
        </w:p>
      </w:docPartBody>
    </w:docPart>
    <w:docPart>
      <w:docPartPr>
        <w:name w:val="6A0FE273A0954BD7BA144F1B6677E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0AED43-DC7B-4378-8D00-1CC9769A92B9}"/>
      </w:docPartPr>
      <w:docPartBody>
        <w:p w:rsidR="00CC54E5" w:rsidRDefault="001716E7">
          <w:pPr>
            <w:pStyle w:val="6A0FE273A0954BD7BA144F1B6677EFE5"/>
          </w:pPr>
          <w:r>
            <w:rPr>
              <w:rStyle w:val="PlaceholderText"/>
            </w:rPr>
            <w:t>e.g. institutions, graduation years</w:t>
          </w:r>
        </w:p>
      </w:docPartBody>
    </w:docPart>
    <w:docPart>
      <w:docPartPr>
        <w:name w:val="9A0CC90BC2DF44ABAC81DE992FB963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FE278-6693-46AB-BB01-AD0AACF05E71}"/>
      </w:docPartPr>
      <w:docPartBody>
        <w:p w:rsidR="00CC54E5" w:rsidRDefault="001716E7">
          <w:pPr>
            <w:pStyle w:val="9A0CC90BC2DF44ABAC81DE992FB96349"/>
          </w:pPr>
          <w:r>
            <w:rPr>
              <w:rStyle w:val="PlaceholderText"/>
            </w:rPr>
            <w:t>Title of role (e.g. engineer-of-record, designer, resident inspector, CA)</w:t>
          </w:r>
        </w:p>
      </w:docPartBody>
    </w:docPart>
    <w:docPart>
      <w:docPartPr>
        <w:name w:val="CF513C9340F3463EA687F619CC89A4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42FAB-870D-4C23-A33A-1DA2B861876A}"/>
      </w:docPartPr>
      <w:docPartBody>
        <w:p w:rsidR="00CC54E5" w:rsidRDefault="001716E7">
          <w:pPr>
            <w:pStyle w:val="CF513C9340F3463EA687F619CC89A44A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55C53E7CB45E426786C992626E29D1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8C5966-AB84-4AC5-AA53-BD80D53ED3AE}"/>
      </w:docPartPr>
      <w:docPartBody>
        <w:p w:rsidR="00CC54E5" w:rsidRDefault="001716E7">
          <w:pPr>
            <w:pStyle w:val="55C53E7CB45E426786C992626E29D1D4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6CCAD90394DF45E1B3123E82CB82A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9CDA4-9F27-4157-98A9-99F5529D2694}"/>
      </w:docPartPr>
      <w:docPartBody>
        <w:p w:rsidR="00CC54E5" w:rsidRDefault="001716E7">
          <w:pPr>
            <w:pStyle w:val="6CCAD90394DF45E1B3123E82CB82A80B"/>
          </w:pPr>
          <w:r>
            <w:rPr>
              <w:rStyle w:val="PlaceholderText"/>
            </w:rPr>
            <w:t>Detailed description of the role assigned to this key person, including project responsibilities and tasks throughout the project</w:t>
          </w:r>
          <w:r>
            <w:rPr>
              <w:rStyle w:val="PlaceholderText"/>
            </w:rPr>
            <w:br/>
          </w:r>
        </w:p>
      </w:docPartBody>
    </w:docPart>
    <w:docPart>
      <w:docPartPr>
        <w:name w:val="07CD2DAEC90F4DF7BAF8CD9D8334CB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2C29F4-A20F-463D-BC18-2A0D2DDCE52B}"/>
      </w:docPartPr>
      <w:docPartBody>
        <w:p w:rsidR="00CC54E5" w:rsidRDefault="001716E7">
          <w:pPr>
            <w:pStyle w:val="07CD2DAEC90F4DF7BAF8CD9D8334CB50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C54507ED2F364C6CBC279E4F801A7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F5FE2F-E832-4229-BCF3-6B09B525C83B}"/>
      </w:docPartPr>
      <w:docPartBody>
        <w:p w:rsidR="00CC54E5" w:rsidRDefault="001716E7">
          <w:pPr>
            <w:pStyle w:val="C54507ED2F364C6CBC279E4F801A78C6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2524591459DC41C0BB0F5168C8E926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BDE4F9-89F1-47B1-909E-1B9FC98B1E59}"/>
      </w:docPartPr>
      <w:docPartBody>
        <w:p w:rsidR="00CC54E5" w:rsidRDefault="001716E7">
          <w:pPr>
            <w:pStyle w:val="2524591459DC41C0BB0F5168C8E92686"/>
          </w:pPr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3CB7F0E5B063401D8D887E89F3ED12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BF2494-372E-4B2B-9295-A64C0FEEF2DD}"/>
      </w:docPartPr>
      <w:docPartBody>
        <w:p w:rsidR="00CC54E5" w:rsidRDefault="001716E7">
          <w:pPr>
            <w:pStyle w:val="3CB7F0E5B063401D8D887E89F3ED1250"/>
          </w:pPr>
          <w:r w:rsidRPr="00E029C8">
            <w:rPr>
              <w:rStyle w:val="PlaceholderText"/>
            </w:rPr>
            <w:t>Reference information for Project 1 – Tender No, File No, etc.</w:t>
          </w:r>
        </w:p>
      </w:docPartBody>
    </w:docPart>
    <w:docPart>
      <w:docPartPr>
        <w:name w:val="8D6BD95FD13546DEA3649EAEE031F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2952C-E706-4F92-8B85-79E415D43E83}"/>
      </w:docPartPr>
      <w:docPartBody>
        <w:p w:rsidR="00CC54E5" w:rsidRDefault="001716E7">
          <w:pPr>
            <w:pStyle w:val="8D6BD95FD13546DEA3649EAEE031F3FA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BE4E423D471544519307BE3896CA1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AF8E9-E7AD-4108-A374-06582EA327C1}"/>
      </w:docPartPr>
      <w:docPartBody>
        <w:p w:rsidR="00CC54E5" w:rsidRDefault="001716E7">
          <w:pPr>
            <w:pStyle w:val="BE4E423D471544519307BE3896CA1AC9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BACD317A667D4F53A5715B93DAD74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07BB5-DF26-45C7-B50A-7986AF640F3F}"/>
      </w:docPartPr>
      <w:docPartBody>
        <w:p w:rsidR="00CC54E5" w:rsidRDefault="001716E7">
          <w:pPr>
            <w:pStyle w:val="BACD317A667D4F53A5715B93DAD74AFA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C19F11101DFE4903AEEB3035BD7BF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E00CE-74CF-4662-935D-4E9BB36ADECC}"/>
      </w:docPartPr>
      <w:docPartBody>
        <w:p w:rsidR="00CC54E5" w:rsidRDefault="001716E7">
          <w:pPr>
            <w:pStyle w:val="C19F11101DFE4903AEEB3035BD7BFB38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FAE9AD6786944CB0BB2CC021F6A7C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00459C-5C1D-4794-AD98-51CBFFC2881A}"/>
      </w:docPartPr>
      <w:docPartBody>
        <w:p w:rsidR="00CC54E5" w:rsidRDefault="001716E7">
          <w:pPr>
            <w:pStyle w:val="FAE9AD6786944CB0BB2CC021F6A7CB67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1101FD3EDA1F418C901925CB85E0B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DB31DC-875A-4A0B-A3CE-DF054FD7AC8C}"/>
      </w:docPartPr>
      <w:docPartBody>
        <w:p w:rsidR="00CC54E5" w:rsidRDefault="001716E7">
          <w:pPr>
            <w:pStyle w:val="1101FD3EDA1F418C901925CB85E0B2D2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2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94DF714044CD4CA098D905A5583243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712E3C-6DE6-4194-95DE-59D81D1CD0F1}"/>
      </w:docPartPr>
      <w:docPartBody>
        <w:p w:rsidR="00CC54E5" w:rsidRDefault="001716E7">
          <w:pPr>
            <w:pStyle w:val="94DF714044CD4CA098D905A558324321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CEB7207E649B45DC81CD630A4C8072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74567-2396-4E45-B8AE-9739A7CCDDF3}"/>
      </w:docPartPr>
      <w:docPartBody>
        <w:p w:rsidR="00CC54E5" w:rsidRDefault="001716E7">
          <w:pPr>
            <w:pStyle w:val="CEB7207E649B45DC81CD630A4C8072C0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59E26A9DEA7845B4B91F10541B9395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C22B42-E29E-4555-91A5-0CE3B8AC442E}"/>
      </w:docPartPr>
      <w:docPartBody>
        <w:p w:rsidR="00CC54E5" w:rsidRDefault="001716E7">
          <w:pPr>
            <w:pStyle w:val="59E26A9DEA7845B4B91F10541B939563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59CE7E850A454B708688D662F7807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68ABD-FA30-486A-A041-1CE01D931659}"/>
      </w:docPartPr>
      <w:docPartBody>
        <w:p w:rsidR="00CC54E5" w:rsidRDefault="001716E7">
          <w:pPr>
            <w:pStyle w:val="59CE7E850A454B708688D662F7807DE8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A3E08E25C93D45B29B0C084FFC0EC0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CD242-53B9-430F-977F-223937C75E10}"/>
      </w:docPartPr>
      <w:docPartBody>
        <w:p w:rsidR="00CC54E5" w:rsidRDefault="001716E7">
          <w:pPr>
            <w:pStyle w:val="A3E08E25C93D45B29B0C084FFC0EC0B4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B00C323A57FD418D83651A516762CA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213D3E-B5FF-48E3-B249-6291BFBAA28A}"/>
      </w:docPartPr>
      <w:docPartBody>
        <w:p w:rsidR="00CC54E5" w:rsidRDefault="001716E7">
          <w:pPr>
            <w:pStyle w:val="B00C323A57FD418D83651A516762CAB5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3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91D4B36CFE52482998592633BD428C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63DDC-509F-41F3-B313-BC289AB01602}"/>
      </w:docPartPr>
      <w:docPartBody>
        <w:p w:rsidR="00CC54E5" w:rsidRDefault="001716E7">
          <w:pPr>
            <w:pStyle w:val="91D4B36CFE52482998592633BD428CDB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5BC92A7615BF4D2ABCE8000FE6313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18DE9-631B-4FEB-B0BC-89A0D95BC8F7}"/>
      </w:docPartPr>
      <w:docPartBody>
        <w:p w:rsidR="00CC54E5" w:rsidRDefault="001716E7">
          <w:pPr>
            <w:pStyle w:val="5BC92A7615BF4D2ABCE8000FE6313531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237D1A03579D40D3BEBE547CD64BAB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8F075-86B9-447A-80FB-28AFED230CE6}"/>
      </w:docPartPr>
      <w:docPartBody>
        <w:p w:rsidR="00CC54E5" w:rsidRDefault="001716E7">
          <w:pPr>
            <w:pStyle w:val="237D1A03579D40D3BEBE547CD64BAB24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90CAD0D25E514422802C54030E7F9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983304-3DB8-4D5A-97D5-75EB454DC8F9}"/>
      </w:docPartPr>
      <w:docPartBody>
        <w:p w:rsidR="00CC54E5" w:rsidRDefault="001716E7">
          <w:pPr>
            <w:pStyle w:val="90CAD0D25E514422802C54030E7F9B0C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244B3A996BCF407D8E44F9303DB9B7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3EA99-1E2D-4513-A4F9-A62691798E5B}"/>
      </w:docPartPr>
      <w:docPartBody>
        <w:p w:rsidR="00CC54E5" w:rsidRDefault="001716E7">
          <w:pPr>
            <w:pStyle w:val="244B3A996BCF407D8E44F9303DB9B7AE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8243560EA3774B6FBA2C2634928E9B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72665A-EC3C-4838-A091-A860C0659FF9}"/>
      </w:docPartPr>
      <w:docPartBody>
        <w:p w:rsidR="00CC54E5" w:rsidRDefault="001716E7">
          <w:pPr>
            <w:pStyle w:val="8243560EA3774B6FBA2C2634928E9B1F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4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7EA4AEF0980F461C9878BD7C1930D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94F57E-D9C8-4D7F-A51D-B52975FECA3B}"/>
      </w:docPartPr>
      <w:docPartBody>
        <w:p w:rsidR="00CC54E5" w:rsidRDefault="001716E7">
          <w:pPr>
            <w:pStyle w:val="7EA4AEF0980F461C9878BD7C1930DAC6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  <w:i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>THREE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 per key person;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This 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DA3521">
            <w:rPr>
              <w:rFonts w:cs="Arial"/>
              <w:b/>
              <w:i/>
              <w:color w:val="FF0000"/>
              <w:sz w:val="16"/>
              <w:szCs w:val="16"/>
            </w:rPr>
            <w:t>Delete Ref project 4 rows if not applicable</w:t>
          </w:r>
          <w:r>
            <w:rPr>
              <w:rFonts w:cs="Arial"/>
              <w:i/>
              <w:color w:val="FF0000"/>
              <w:sz w:val="16"/>
              <w:szCs w:val="16"/>
            </w:rPr>
            <w:t>.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5EA130585BB74FCF91175C061B6E65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770BA-9F37-47BE-9E15-9D6784395058}"/>
      </w:docPartPr>
      <w:docPartBody>
        <w:p w:rsidR="00CC54E5" w:rsidRDefault="001716E7">
          <w:pPr>
            <w:pStyle w:val="5EA130585BB74FCF91175C061B6E6589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B723F6890EE04410B1DDF27CC29FB5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9D0CE-6403-404B-9E72-A32E3A0B0D40}"/>
      </w:docPartPr>
      <w:docPartBody>
        <w:p w:rsidR="00CC54E5" w:rsidRDefault="001716E7">
          <w:pPr>
            <w:pStyle w:val="B723F6890EE04410B1DDF27CC29FB5C1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1210D55C1CF34808AFB794006AE0E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BAEB60-6173-4173-8951-665DDDAD138D}"/>
      </w:docPartPr>
      <w:docPartBody>
        <w:p w:rsidR="00CC54E5" w:rsidRDefault="001716E7">
          <w:pPr>
            <w:pStyle w:val="1210D55C1CF34808AFB794006AE0E3FE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0C9DB72DB6404CB18DDC1615BEC812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211AAF-7687-4A73-981F-2334921A62B5}"/>
      </w:docPartPr>
      <w:docPartBody>
        <w:p w:rsidR="00CC54E5" w:rsidRDefault="001716E7">
          <w:pPr>
            <w:pStyle w:val="0C9DB72DB6404CB18DDC1615BEC8128E"/>
          </w:pPr>
          <w:r w:rsidRPr="00776B11">
            <w:rPr>
              <w:rStyle w:val="PlaceholderText"/>
              <w:b/>
              <w:i/>
            </w:rPr>
            <w:t>Person 6</w:t>
          </w:r>
          <w:r w:rsidRPr="00776B11">
            <w:rPr>
              <w:rStyle w:val="PlaceholderText"/>
              <w:b/>
              <w:i/>
            </w:rPr>
            <w:br/>
          </w:r>
          <w:r w:rsidRPr="00776B11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ensure all key personnel are included – copy and paste for more tables,or delete any extra</w:t>
          </w:r>
        </w:p>
      </w:docPartBody>
    </w:docPart>
    <w:docPart>
      <w:docPartPr>
        <w:name w:val="22A821955BE444F4A6CE22A50EA98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72EFD-3D16-47BD-8F79-71C92E1725A3}"/>
      </w:docPartPr>
      <w:docPartBody>
        <w:p w:rsidR="00CC54E5" w:rsidRDefault="001716E7">
          <w:pPr>
            <w:pStyle w:val="22A821955BE444F4A6CE22A50EA98807"/>
          </w:pPr>
          <w:r w:rsidRPr="00776B11">
            <w:rPr>
              <w:rStyle w:val="PlaceholderText"/>
              <w:i/>
            </w:rPr>
            <w:t>e.g. CET, P.Eng. enter N/A if none</w:t>
          </w:r>
        </w:p>
      </w:docPartBody>
    </w:docPart>
    <w:docPart>
      <w:docPartPr>
        <w:name w:val="B538A266F8264737B6169A2562FB57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00CE06-A0AA-45E6-B654-068B1B5CE947}"/>
      </w:docPartPr>
      <w:docPartBody>
        <w:p w:rsidR="00CC54E5" w:rsidRDefault="001716E7">
          <w:pPr>
            <w:pStyle w:val="B538A266F8264737B6169A2562FB579B"/>
          </w:pPr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33F6708D4D734BA8BB0493BFEE6248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96387-4323-43A5-A53B-E07C1D9F8B66}"/>
      </w:docPartPr>
      <w:docPartBody>
        <w:p w:rsidR="00CC54E5" w:rsidRDefault="001716E7">
          <w:pPr>
            <w:pStyle w:val="33F6708D4D734BA8BB0493BFEE6248A8"/>
          </w:pPr>
          <w:r>
            <w:rPr>
              <w:rStyle w:val="PlaceholderText"/>
            </w:rPr>
            <w:t>e.g. CTTAM, EGM</w:t>
          </w:r>
        </w:p>
      </w:docPartBody>
    </w:docPart>
    <w:docPart>
      <w:docPartPr>
        <w:name w:val="9854554777B742469D53BD13F70A0C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23C7B7-BAEB-42F5-A624-D58CC4BE4792}"/>
      </w:docPartPr>
      <w:docPartBody>
        <w:p w:rsidR="00CC54E5" w:rsidRDefault="001716E7">
          <w:pPr>
            <w:pStyle w:val="9854554777B742469D53BD13F70A0C80"/>
          </w:pPr>
          <w:r>
            <w:rPr>
              <w:rStyle w:val="PlaceholderText"/>
            </w:rPr>
            <w:t>e.g. institutions, graduation years</w:t>
          </w:r>
        </w:p>
      </w:docPartBody>
    </w:docPart>
    <w:docPart>
      <w:docPartPr>
        <w:name w:val="6501EACADD414DC1B0F02874DDFF9F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D205FE-0AAA-4AA1-AF99-1E8E1B71DDA9}"/>
      </w:docPartPr>
      <w:docPartBody>
        <w:p w:rsidR="00CC54E5" w:rsidRDefault="001716E7">
          <w:pPr>
            <w:pStyle w:val="6501EACADD414DC1B0F02874DDFF9F2F"/>
          </w:pPr>
          <w:r>
            <w:rPr>
              <w:rStyle w:val="PlaceholderText"/>
            </w:rPr>
            <w:t>Title of role (e.g. engineer-of-record, designer, resident inspector, CA)</w:t>
          </w:r>
        </w:p>
      </w:docPartBody>
    </w:docPart>
    <w:docPart>
      <w:docPartPr>
        <w:name w:val="87C3DAAC584D407D971B33333E39C9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F81E9-6382-425E-9692-F19B7B37382C}"/>
      </w:docPartPr>
      <w:docPartBody>
        <w:p w:rsidR="00CC54E5" w:rsidRDefault="001716E7">
          <w:pPr>
            <w:pStyle w:val="87C3DAAC584D407D971B33333E39C96C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3BE7AC37BE1A4505A8D5E066086ABD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BAACE-E5EC-44F1-A5C1-C9FE1C72B53D}"/>
      </w:docPartPr>
      <w:docPartBody>
        <w:p w:rsidR="00CC54E5" w:rsidRDefault="001716E7">
          <w:pPr>
            <w:pStyle w:val="3BE7AC37BE1A4505A8D5E066086ABD1B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A8D6F271237949FB9C8022DF5DD55D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2B7C1F-E1E3-4764-A5BD-0C6783160E7C}"/>
      </w:docPartPr>
      <w:docPartBody>
        <w:p w:rsidR="00CC54E5" w:rsidRDefault="001716E7">
          <w:pPr>
            <w:pStyle w:val="A8D6F271237949FB9C8022DF5DD55D96"/>
          </w:pPr>
          <w:r>
            <w:rPr>
              <w:rStyle w:val="PlaceholderText"/>
            </w:rPr>
            <w:t>Detailed description of the role assigned to this key person, including project responsibilities and tasks throughout the project</w:t>
          </w:r>
          <w:r>
            <w:rPr>
              <w:rStyle w:val="PlaceholderText"/>
            </w:rPr>
            <w:br/>
          </w:r>
        </w:p>
      </w:docPartBody>
    </w:docPart>
    <w:docPart>
      <w:docPartPr>
        <w:name w:val="28A3C9710FFC4727AFA60A27CD298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C06EEA-3A56-4872-A18C-5F2BB0BA3F4E}"/>
      </w:docPartPr>
      <w:docPartBody>
        <w:p w:rsidR="00CC54E5" w:rsidRDefault="001716E7">
          <w:pPr>
            <w:pStyle w:val="28A3C9710FFC4727AFA60A27CD298547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B63E469C8C50401ABE077BD26C82AB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DF31FD-E1E3-4044-9794-C91D497DDE08}"/>
      </w:docPartPr>
      <w:docPartBody>
        <w:p w:rsidR="00CC54E5" w:rsidRDefault="001716E7">
          <w:pPr>
            <w:pStyle w:val="B63E469C8C50401ABE077BD26C82AB75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8E6AB0C1ACA34F3383FC9F4DD3A93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55DB9-6428-45EE-8BD4-FF5C25DC192A}"/>
      </w:docPartPr>
      <w:docPartBody>
        <w:p w:rsidR="00CC54E5" w:rsidRDefault="001716E7">
          <w:pPr>
            <w:pStyle w:val="8E6AB0C1ACA34F3383FC9F4DD3A934EA"/>
          </w:pPr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CF8534D0F1D24174AA7E6792E7F616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67B15-4044-43D2-9F80-234538FBB480}"/>
      </w:docPartPr>
      <w:docPartBody>
        <w:p w:rsidR="00CC54E5" w:rsidRDefault="001716E7">
          <w:pPr>
            <w:pStyle w:val="CF8534D0F1D24174AA7E6792E7F61634"/>
          </w:pPr>
          <w:r w:rsidRPr="00E029C8">
            <w:rPr>
              <w:rStyle w:val="PlaceholderText"/>
            </w:rPr>
            <w:t>Reference information for Project 1 – Tender No, File No, etc.</w:t>
          </w:r>
        </w:p>
      </w:docPartBody>
    </w:docPart>
    <w:docPart>
      <w:docPartPr>
        <w:name w:val="036959D28B0E40BCA5618C9608AB4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FBDFB-2B9D-400C-B37E-12BB64FD94E0}"/>
      </w:docPartPr>
      <w:docPartBody>
        <w:p w:rsidR="00CC54E5" w:rsidRDefault="001716E7">
          <w:pPr>
            <w:pStyle w:val="036959D28B0E40BCA5618C9608AB4493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EDB6AADF39AA4EA980B20E798BE16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4D36D-226B-44F5-A274-8098960E6549}"/>
      </w:docPartPr>
      <w:docPartBody>
        <w:p w:rsidR="00CC54E5" w:rsidRDefault="001716E7">
          <w:pPr>
            <w:pStyle w:val="EDB6AADF39AA4EA980B20E798BE167D8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5840D6BE2ED04CB789AB3B0A3A091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46E23-7BFD-46D9-B6D3-6D57211F9BCC}"/>
      </w:docPartPr>
      <w:docPartBody>
        <w:p w:rsidR="00CC54E5" w:rsidRDefault="001716E7">
          <w:pPr>
            <w:pStyle w:val="5840D6BE2ED04CB789AB3B0A3A09181A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E36375AB29CC4C4ABFFD16C8C3F7D3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55D2F-3113-4620-8E43-E37390FF93B6}"/>
      </w:docPartPr>
      <w:docPartBody>
        <w:p w:rsidR="00CC54E5" w:rsidRDefault="001716E7">
          <w:pPr>
            <w:pStyle w:val="E36375AB29CC4C4ABFFD16C8C3F7D32A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E31248533D624682845CDF07FD93C1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5AE390-3F1B-42C2-B243-64EF2BD55311}"/>
      </w:docPartPr>
      <w:docPartBody>
        <w:p w:rsidR="00CC54E5" w:rsidRDefault="001716E7">
          <w:pPr>
            <w:pStyle w:val="E31248533D624682845CDF07FD93C19F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BC0E9B0D027140CEBF3402EFAB8455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4B809E-CAFB-4B96-874C-4A8686A3C281}"/>
      </w:docPartPr>
      <w:docPartBody>
        <w:p w:rsidR="00CC54E5" w:rsidRDefault="001716E7">
          <w:pPr>
            <w:pStyle w:val="BC0E9B0D027140CEBF3402EFAB8455B7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2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5D24E5BF88714545BF27B39C7EA0EB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A7F27-CF59-4928-84FE-BF3482251A3E}"/>
      </w:docPartPr>
      <w:docPartBody>
        <w:p w:rsidR="00CC54E5" w:rsidRDefault="001716E7">
          <w:pPr>
            <w:pStyle w:val="5D24E5BF88714545BF27B39C7EA0EBA3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00C6AFAD239F40D2803A25D9760C4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85640A-7398-4467-AB29-DBC4F1ABBA87}"/>
      </w:docPartPr>
      <w:docPartBody>
        <w:p w:rsidR="00CC54E5" w:rsidRDefault="001716E7">
          <w:pPr>
            <w:pStyle w:val="00C6AFAD239F40D2803A25D9760C4323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8B57E11BC927492EA7DCF4FA163BB6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484BD2-A850-4A4D-A4F1-DF1B8F451240}"/>
      </w:docPartPr>
      <w:docPartBody>
        <w:p w:rsidR="00CC54E5" w:rsidRDefault="001716E7">
          <w:pPr>
            <w:pStyle w:val="8B57E11BC927492EA7DCF4FA163BB61E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EFC5F759C0514597BE8E4C4E33EDB1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EEBD99-FA2F-49F5-9002-2A43A71388F5}"/>
      </w:docPartPr>
      <w:docPartBody>
        <w:p w:rsidR="00CC54E5" w:rsidRDefault="001716E7">
          <w:pPr>
            <w:pStyle w:val="EFC5F759C0514597BE8E4C4E33EDB17C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2B1346D4C9754F0A9DA3A57FE39E6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7E09A9-2BDB-4C2F-BB65-5F6D34194729}"/>
      </w:docPartPr>
      <w:docPartBody>
        <w:p w:rsidR="00CC54E5" w:rsidRDefault="001716E7">
          <w:pPr>
            <w:pStyle w:val="2B1346D4C9754F0A9DA3A57FE39E6A10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D95979977A7C43DC8D6FFB84F24E0C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9236A-BB1D-4441-BD7C-83634B39CBB0}"/>
      </w:docPartPr>
      <w:docPartBody>
        <w:p w:rsidR="00CC54E5" w:rsidRDefault="001716E7">
          <w:pPr>
            <w:pStyle w:val="D95979977A7C43DC8D6FFB84F24E0CA3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3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ADEE4C7EE0534F90AF282E341819D8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CE18E0-67F6-4EF4-9B0D-788ECB42EB23}"/>
      </w:docPartPr>
      <w:docPartBody>
        <w:p w:rsidR="00CC54E5" w:rsidRDefault="001716E7">
          <w:pPr>
            <w:pStyle w:val="ADEE4C7EE0534F90AF282E341819D88B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45C3A0075C614CB9ACD140F81138E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0A22CA-0620-406E-A093-D818C985551C}"/>
      </w:docPartPr>
      <w:docPartBody>
        <w:p w:rsidR="00CC54E5" w:rsidRDefault="001716E7">
          <w:pPr>
            <w:pStyle w:val="45C3A0075C614CB9ACD140F81138ECD1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B2447250F1CA4B2C8BC74C515A7330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921F2C-E356-4FDC-8AB6-008CD7C50339}"/>
      </w:docPartPr>
      <w:docPartBody>
        <w:p w:rsidR="00CC54E5" w:rsidRDefault="001716E7">
          <w:pPr>
            <w:pStyle w:val="B2447250F1CA4B2C8BC74C515A73302A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1FA5D85158C04404A6F4ED265F9153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B510B-2DF2-43DB-84C7-8A0703B0621A}"/>
      </w:docPartPr>
      <w:docPartBody>
        <w:p w:rsidR="00CC54E5" w:rsidRDefault="001716E7">
          <w:pPr>
            <w:pStyle w:val="1FA5D85158C04404A6F4ED265F915377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DDBD20B8D4FB46C08F1A476F8699C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C70017-5321-4049-9A6B-F9F5415CAA95}"/>
      </w:docPartPr>
      <w:docPartBody>
        <w:p w:rsidR="00CC54E5" w:rsidRDefault="001716E7">
          <w:pPr>
            <w:pStyle w:val="DDBD20B8D4FB46C08F1A476F8699C151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19B673ADDECE4E61B6E9C3AE6934BC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EEA16-C4DF-4296-AB2E-DEFA74CDA908}"/>
      </w:docPartPr>
      <w:docPartBody>
        <w:p w:rsidR="00CC54E5" w:rsidRDefault="001716E7">
          <w:pPr>
            <w:pStyle w:val="19B673ADDECE4E61B6E9C3AE6934BCCD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4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B2435ECF9DF84E2FAABFCEDCA9B953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D24355-609A-4319-8630-6DA7E1CC64E5}"/>
      </w:docPartPr>
      <w:docPartBody>
        <w:p w:rsidR="00CC54E5" w:rsidRDefault="001716E7">
          <w:pPr>
            <w:pStyle w:val="B2435ECF9DF84E2FAABFCEDCA9B953A7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  <w:i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>THREE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 per key person;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This 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DA3521">
            <w:rPr>
              <w:rFonts w:cs="Arial"/>
              <w:b/>
              <w:i/>
              <w:color w:val="FF0000"/>
              <w:sz w:val="16"/>
              <w:szCs w:val="16"/>
            </w:rPr>
            <w:t>Delete Ref project 4 rows if not applicable</w:t>
          </w:r>
          <w:r>
            <w:rPr>
              <w:rFonts w:cs="Arial"/>
              <w:i/>
              <w:color w:val="FF0000"/>
              <w:sz w:val="16"/>
              <w:szCs w:val="16"/>
            </w:rPr>
            <w:t>.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88F94A7C427347B48EC21836918DC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374CCD-C6D6-407C-B615-A56867243753}"/>
      </w:docPartPr>
      <w:docPartBody>
        <w:p w:rsidR="00CC54E5" w:rsidRDefault="001716E7">
          <w:pPr>
            <w:pStyle w:val="88F94A7C427347B48EC21836918DC647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853DF711F3144E62885F3516E4E7C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124D44-0FE2-4333-9A81-E5845358FBC6}"/>
      </w:docPartPr>
      <w:docPartBody>
        <w:p w:rsidR="00CC54E5" w:rsidRDefault="001716E7">
          <w:pPr>
            <w:pStyle w:val="853DF711F3144E62885F3516E4E7C43C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FC76467E24694BE7BECEDDAC853BA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2D6E83-BC90-47B0-AC95-43E274AD3305}"/>
      </w:docPartPr>
      <w:docPartBody>
        <w:p w:rsidR="00CC54E5" w:rsidRDefault="001716E7">
          <w:pPr>
            <w:pStyle w:val="FC76467E24694BE7BECEDDAC853BA07F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929FB5EF40244B8BB2A69C1FA841C9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F68FF1-4A82-4106-BA79-DB0042DDF332}"/>
      </w:docPartPr>
      <w:docPartBody>
        <w:p w:rsidR="00000000" w:rsidRDefault="00C25989" w:rsidP="00C25989">
          <w:pPr>
            <w:pStyle w:val="929FB5EF40244B8BB2A69C1FA841C930"/>
          </w:pPr>
          <w:r>
            <w:rPr>
              <w:rStyle w:val="PlaceholderText"/>
            </w:rPr>
            <w:t>Title of RFP</w:t>
          </w:r>
        </w:p>
      </w:docPartBody>
    </w:docPart>
    <w:docPart>
      <w:docPartPr>
        <w:name w:val="01941D2C1BF44C2A90A36AE8CB83D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6585D1-654C-4EA9-8C0B-620E03B9F1DB}"/>
      </w:docPartPr>
      <w:docPartBody>
        <w:p w:rsidR="00000000" w:rsidRDefault="00C25989" w:rsidP="00C25989">
          <w:pPr>
            <w:pStyle w:val="01941D2C1BF44C2A90A36AE8CB83D4F6"/>
          </w:pPr>
          <w:r>
            <w:rPr>
              <w:rStyle w:val="PlaceholderText"/>
            </w:rPr>
            <w:t>RFP# xxx-2023</w:t>
          </w:r>
        </w:p>
      </w:docPartBody>
    </w:docPart>
    <w:docPart>
      <w:docPartPr>
        <w:name w:val="B725879193A94315867B8DDF65F43E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E4846F-A129-482A-9DF4-C0F5B46E6E9F}"/>
      </w:docPartPr>
      <w:docPartBody>
        <w:p w:rsidR="00000000" w:rsidRDefault="00C25989" w:rsidP="00C25989">
          <w:pPr>
            <w:pStyle w:val="B725879193A94315867B8DDF65F43E45"/>
          </w:pPr>
          <w:r>
            <w:rPr>
              <w:rStyle w:val="PlaceholderText"/>
            </w:rPr>
            <w:t>RFP# xxx-2023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ora">
    <w:panose1 w:val="00000500000000000000"/>
    <w:charset w:val="00"/>
    <w:family w:val="auto"/>
    <w:pitch w:val="variable"/>
    <w:sig w:usb0="20000207" w:usb1="00000000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6E7"/>
    <w:rsid w:val="001716E7"/>
    <w:rsid w:val="00C25989"/>
    <w:rsid w:val="00CC5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25989"/>
    <w:rPr>
      <w:color w:val="808080"/>
    </w:rPr>
  </w:style>
  <w:style w:type="paragraph" w:customStyle="1" w:styleId="504A08E6B97B45F88A7AD6E293E57EB3">
    <w:name w:val="504A08E6B97B45F88A7AD6E293E57EB3"/>
  </w:style>
  <w:style w:type="paragraph" w:customStyle="1" w:styleId="A25408644B644890B08B5A92A270343B">
    <w:name w:val="A25408644B644890B08B5A92A270343B"/>
  </w:style>
  <w:style w:type="paragraph" w:customStyle="1" w:styleId="8AC6053B098347C1B9F4821F8F9179A6">
    <w:name w:val="8AC6053B098347C1B9F4821F8F9179A6"/>
  </w:style>
  <w:style w:type="paragraph" w:customStyle="1" w:styleId="05851DA2D0554AE1879F373112493A71">
    <w:name w:val="05851DA2D0554AE1879F373112493A71"/>
  </w:style>
  <w:style w:type="paragraph" w:customStyle="1" w:styleId="C06E1940F3754352A180BE930A03FD13">
    <w:name w:val="C06E1940F3754352A180BE930A03FD13"/>
  </w:style>
  <w:style w:type="paragraph" w:customStyle="1" w:styleId="8A86EABDFDCB495495F1DB9DAC6C1FF9">
    <w:name w:val="8A86EABDFDCB495495F1DB9DAC6C1FF9"/>
  </w:style>
  <w:style w:type="paragraph" w:customStyle="1" w:styleId="3B94BE87F64747A6A72DB24DE29F13DE">
    <w:name w:val="3B94BE87F64747A6A72DB24DE29F13DE"/>
  </w:style>
  <w:style w:type="paragraph" w:customStyle="1" w:styleId="9EAC93BA4A9D4CB7997F17846F563A0D">
    <w:name w:val="9EAC93BA4A9D4CB7997F17846F563A0D"/>
  </w:style>
  <w:style w:type="paragraph" w:customStyle="1" w:styleId="5C0CE74F93D54BD9B1D20FFB6F198456">
    <w:name w:val="5C0CE74F93D54BD9B1D20FFB6F198456"/>
  </w:style>
  <w:style w:type="paragraph" w:customStyle="1" w:styleId="C2B3B9BCB4684DD0A76AD6C61828179D">
    <w:name w:val="C2B3B9BCB4684DD0A76AD6C61828179D"/>
  </w:style>
  <w:style w:type="paragraph" w:customStyle="1" w:styleId="B16853350EF04421B842017CF27EED16">
    <w:name w:val="B16853350EF04421B842017CF27EED16"/>
  </w:style>
  <w:style w:type="paragraph" w:customStyle="1" w:styleId="5173BE8D3A7246378D8560F80F093205">
    <w:name w:val="5173BE8D3A7246378D8560F80F093205"/>
  </w:style>
  <w:style w:type="paragraph" w:customStyle="1" w:styleId="13AB970A99E14CF0AD26CABE9AE446D3">
    <w:name w:val="13AB970A99E14CF0AD26CABE9AE446D3"/>
  </w:style>
  <w:style w:type="paragraph" w:customStyle="1" w:styleId="4053327015244180B6B5A001186A7F05">
    <w:name w:val="4053327015244180B6B5A001186A7F05"/>
  </w:style>
  <w:style w:type="paragraph" w:customStyle="1" w:styleId="14762583C8F642988D430C967F8C3F68">
    <w:name w:val="14762583C8F642988D430C967F8C3F68"/>
  </w:style>
  <w:style w:type="paragraph" w:customStyle="1" w:styleId="78B4177EFCAF4758B6A263918B5889F8">
    <w:name w:val="78B4177EFCAF4758B6A263918B5889F8"/>
  </w:style>
  <w:style w:type="paragraph" w:customStyle="1" w:styleId="5DE70FFB1D444AAFA24FE2DF303E31FF">
    <w:name w:val="5DE70FFB1D444AAFA24FE2DF303E31FF"/>
  </w:style>
  <w:style w:type="paragraph" w:customStyle="1" w:styleId="9A17BB34D4974588AC27A68AA9503335">
    <w:name w:val="9A17BB34D4974588AC27A68AA9503335"/>
  </w:style>
  <w:style w:type="paragraph" w:customStyle="1" w:styleId="B3D2A58EFA974213959F1801D489D040">
    <w:name w:val="B3D2A58EFA974213959F1801D489D040"/>
  </w:style>
  <w:style w:type="paragraph" w:customStyle="1" w:styleId="A2A4BFCB27C740E7BE7C4A9714270881">
    <w:name w:val="A2A4BFCB27C740E7BE7C4A9714270881"/>
  </w:style>
  <w:style w:type="paragraph" w:customStyle="1" w:styleId="E1AFADB590E649F78BEF4DF1987A1E4E">
    <w:name w:val="E1AFADB590E649F78BEF4DF1987A1E4E"/>
  </w:style>
  <w:style w:type="paragraph" w:customStyle="1" w:styleId="DCF0B341F3A14E72B5FB01BBAA1BF880">
    <w:name w:val="DCF0B341F3A14E72B5FB01BBAA1BF880"/>
  </w:style>
  <w:style w:type="paragraph" w:customStyle="1" w:styleId="7DFD1601D1204F9487D5FCC1F45635E4">
    <w:name w:val="7DFD1601D1204F9487D5FCC1F45635E4"/>
  </w:style>
  <w:style w:type="paragraph" w:customStyle="1" w:styleId="33A0B25498EA4D66B686E822D25366F8">
    <w:name w:val="33A0B25498EA4D66B686E822D25366F8"/>
  </w:style>
  <w:style w:type="paragraph" w:customStyle="1" w:styleId="C05C09438AF74FC2B1287895316B7040">
    <w:name w:val="C05C09438AF74FC2B1287895316B7040"/>
  </w:style>
  <w:style w:type="paragraph" w:customStyle="1" w:styleId="A8D6E9EADD2B45AD9DC9988E3D725E8F">
    <w:name w:val="A8D6E9EADD2B45AD9DC9988E3D725E8F"/>
  </w:style>
  <w:style w:type="paragraph" w:customStyle="1" w:styleId="8CDE623A00424EFDA9C57122360F428B">
    <w:name w:val="8CDE623A00424EFDA9C57122360F428B"/>
  </w:style>
  <w:style w:type="paragraph" w:customStyle="1" w:styleId="BDC96116975D4698978886163E78E5BD">
    <w:name w:val="BDC96116975D4698978886163E78E5BD"/>
  </w:style>
  <w:style w:type="paragraph" w:customStyle="1" w:styleId="E599C075006D4C8A920CA10E33D86CE8">
    <w:name w:val="E599C075006D4C8A920CA10E33D86CE8"/>
  </w:style>
  <w:style w:type="paragraph" w:customStyle="1" w:styleId="441374A2C284478BB312E8BD53CEBAB6">
    <w:name w:val="441374A2C284478BB312E8BD53CEBAB6"/>
  </w:style>
  <w:style w:type="paragraph" w:customStyle="1" w:styleId="B598538D212044D891AC8D8A24BB350C">
    <w:name w:val="B598538D212044D891AC8D8A24BB350C"/>
  </w:style>
  <w:style w:type="paragraph" w:customStyle="1" w:styleId="5A6A707CEFB446979C0E67CFCB3029B5">
    <w:name w:val="5A6A707CEFB446979C0E67CFCB3029B5"/>
  </w:style>
  <w:style w:type="paragraph" w:customStyle="1" w:styleId="0B29A2510490443D9E08A987273C145B">
    <w:name w:val="0B29A2510490443D9E08A987273C145B"/>
  </w:style>
  <w:style w:type="paragraph" w:customStyle="1" w:styleId="DE748F4EE998485387C2AA7FE940861B">
    <w:name w:val="DE748F4EE998485387C2AA7FE940861B"/>
  </w:style>
  <w:style w:type="paragraph" w:customStyle="1" w:styleId="D7153B8D13C943CD98C29D6F7B73BB6B">
    <w:name w:val="D7153B8D13C943CD98C29D6F7B73BB6B"/>
  </w:style>
  <w:style w:type="paragraph" w:customStyle="1" w:styleId="06C32F37FC064CBD9A0EAEBABC67E019">
    <w:name w:val="06C32F37FC064CBD9A0EAEBABC67E019"/>
  </w:style>
  <w:style w:type="paragraph" w:customStyle="1" w:styleId="52552F77EC68451F8344D7B244BFB143">
    <w:name w:val="52552F77EC68451F8344D7B244BFB143"/>
  </w:style>
  <w:style w:type="paragraph" w:customStyle="1" w:styleId="78210338A52C47BF888A8509AA55AFD7">
    <w:name w:val="78210338A52C47BF888A8509AA55AFD7"/>
  </w:style>
  <w:style w:type="paragraph" w:customStyle="1" w:styleId="D9DB05AC338A4B4883BFDFEC77D89200">
    <w:name w:val="D9DB05AC338A4B4883BFDFEC77D89200"/>
  </w:style>
  <w:style w:type="paragraph" w:customStyle="1" w:styleId="C1E204D210FC4146AAB314E0581F85AA">
    <w:name w:val="C1E204D210FC4146AAB314E0581F85AA"/>
  </w:style>
  <w:style w:type="paragraph" w:customStyle="1" w:styleId="0B1840544EA34F9EA3B39CD9B71473B8">
    <w:name w:val="0B1840544EA34F9EA3B39CD9B71473B8"/>
  </w:style>
  <w:style w:type="paragraph" w:customStyle="1" w:styleId="7D9ABB9CC85C4CA0A8D20B6A8B259E98">
    <w:name w:val="7D9ABB9CC85C4CA0A8D20B6A8B259E98"/>
  </w:style>
  <w:style w:type="paragraph" w:customStyle="1" w:styleId="71F89398DA594B188179AE4A830E1975">
    <w:name w:val="71F89398DA594B188179AE4A830E1975"/>
  </w:style>
  <w:style w:type="paragraph" w:customStyle="1" w:styleId="2CD1241734BC486487C19681AEE50DE9">
    <w:name w:val="2CD1241734BC486487C19681AEE50DE9"/>
  </w:style>
  <w:style w:type="paragraph" w:customStyle="1" w:styleId="3CA325E397934F1AA6FA5000522E3B73">
    <w:name w:val="3CA325E397934F1AA6FA5000522E3B73"/>
  </w:style>
  <w:style w:type="paragraph" w:customStyle="1" w:styleId="89ED535C8A2746F2A5A7AFEB89385D4E">
    <w:name w:val="89ED535C8A2746F2A5A7AFEB89385D4E"/>
  </w:style>
  <w:style w:type="paragraph" w:customStyle="1" w:styleId="32BA3973B85E4C21AA495AC9E59B84CF">
    <w:name w:val="32BA3973B85E4C21AA495AC9E59B84CF"/>
  </w:style>
  <w:style w:type="paragraph" w:customStyle="1" w:styleId="E1A711373540444B8B28E62A99943469">
    <w:name w:val="E1A711373540444B8B28E62A99943469"/>
  </w:style>
  <w:style w:type="paragraph" w:customStyle="1" w:styleId="8157386AD308442CACE547934B7F5034">
    <w:name w:val="8157386AD308442CACE547934B7F5034"/>
  </w:style>
  <w:style w:type="paragraph" w:customStyle="1" w:styleId="CC79A4B3592B41339A7645BFDC4F7F31">
    <w:name w:val="CC79A4B3592B41339A7645BFDC4F7F31"/>
  </w:style>
  <w:style w:type="paragraph" w:customStyle="1" w:styleId="ECE76F8D46214532819357257C06039F">
    <w:name w:val="ECE76F8D46214532819357257C06039F"/>
  </w:style>
  <w:style w:type="paragraph" w:customStyle="1" w:styleId="FD5BD66999A54EF1968414C6325E7847">
    <w:name w:val="FD5BD66999A54EF1968414C6325E7847"/>
  </w:style>
  <w:style w:type="paragraph" w:customStyle="1" w:styleId="7687EC7E351F46F4BC183E6FBFBFEAFA">
    <w:name w:val="7687EC7E351F46F4BC183E6FBFBFEAFA"/>
  </w:style>
  <w:style w:type="paragraph" w:customStyle="1" w:styleId="18F6A4C3626F42FE978B8ACF09C9C6F5">
    <w:name w:val="18F6A4C3626F42FE978B8ACF09C9C6F5"/>
  </w:style>
  <w:style w:type="paragraph" w:customStyle="1" w:styleId="DC65182120DD4110B0C86A5E76DF87D7">
    <w:name w:val="DC65182120DD4110B0C86A5E76DF87D7"/>
  </w:style>
  <w:style w:type="paragraph" w:customStyle="1" w:styleId="3DF2244433A74F30B96E34686AF48D14">
    <w:name w:val="3DF2244433A74F30B96E34686AF48D14"/>
  </w:style>
  <w:style w:type="paragraph" w:customStyle="1" w:styleId="35429B04A2A145D583AE7A1BF5967D0D">
    <w:name w:val="35429B04A2A145D583AE7A1BF5967D0D"/>
  </w:style>
  <w:style w:type="paragraph" w:customStyle="1" w:styleId="8FDEBC917A93454F90609394E469AC87">
    <w:name w:val="8FDEBC917A93454F90609394E469AC87"/>
  </w:style>
  <w:style w:type="paragraph" w:customStyle="1" w:styleId="583FE4F274624D8A8EF315E998401DBA">
    <w:name w:val="583FE4F274624D8A8EF315E998401DBA"/>
  </w:style>
  <w:style w:type="paragraph" w:customStyle="1" w:styleId="37F08F38D1E044D0A583BBBCC3297AFF">
    <w:name w:val="37F08F38D1E044D0A583BBBCC3297AFF"/>
  </w:style>
  <w:style w:type="paragraph" w:customStyle="1" w:styleId="D1287CEFC8F04CFF8C872421959C1B40">
    <w:name w:val="D1287CEFC8F04CFF8C872421959C1B40"/>
  </w:style>
  <w:style w:type="paragraph" w:customStyle="1" w:styleId="D2747ED1368241DBB8C0021A8992CCB5">
    <w:name w:val="D2747ED1368241DBB8C0021A8992CCB5"/>
  </w:style>
  <w:style w:type="paragraph" w:customStyle="1" w:styleId="A79385F8F96E430BA4723EC085E4EC7C">
    <w:name w:val="A79385F8F96E430BA4723EC085E4EC7C"/>
  </w:style>
  <w:style w:type="paragraph" w:customStyle="1" w:styleId="79F9C10BB8694A9BAB225A14D7ED5B01">
    <w:name w:val="79F9C10BB8694A9BAB225A14D7ED5B01"/>
  </w:style>
  <w:style w:type="paragraph" w:customStyle="1" w:styleId="211E079CF3FB455D809BCC1E74488A18">
    <w:name w:val="211E079CF3FB455D809BCC1E74488A18"/>
  </w:style>
  <w:style w:type="paragraph" w:customStyle="1" w:styleId="DEEBD581F15F48F491F8B94A6B95CD11">
    <w:name w:val="DEEBD581F15F48F491F8B94A6B95CD11"/>
  </w:style>
  <w:style w:type="paragraph" w:customStyle="1" w:styleId="1EA965934F4D4505B6475AA5CB6F979E">
    <w:name w:val="1EA965934F4D4505B6475AA5CB6F979E"/>
  </w:style>
  <w:style w:type="paragraph" w:customStyle="1" w:styleId="DF14E671241C436A8691B4960A866BBE">
    <w:name w:val="DF14E671241C436A8691B4960A866BBE"/>
  </w:style>
  <w:style w:type="paragraph" w:customStyle="1" w:styleId="23CF2BDCFA7542489B58080F424CCAC3">
    <w:name w:val="23CF2BDCFA7542489B58080F424CCAC3"/>
  </w:style>
  <w:style w:type="paragraph" w:customStyle="1" w:styleId="FA0187A5651B48288A2EF97AF79EB98F">
    <w:name w:val="FA0187A5651B48288A2EF97AF79EB98F"/>
  </w:style>
  <w:style w:type="paragraph" w:customStyle="1" w:styleId="A8EB21BB42174E2CA31E0D27BA79913C">
    <w:name w:val="A8EB21BB42174E2CA31E0D27BA79913C"/>
  </w:style>
  <w:style w:type="paragraph" w:customStyle="1" w:styleId="FD2A15FD747841FAA6F6D2CF2894AC1D">
    <w:name w:val="FD2A15FD747841FAA6F6D2CF2894AC1D"/>
  </w:style>
  <w:style w:type="paragraph" w:customStyle="1" w:styleId="B34E13E526844610945724DE7198A231">
    <w:name w:val="B34E13E526844610945724DE7198A231"/>
  </w:style>
  <w:style w:type="paragraph" w:customStyle="1" w:styleId="CC3D2E5CE1624515BAA617375FD8BA97">
    <w:name w:val="CC3D2E5CE1624515BAA617375FD8BA97"/>
  </w:style>
  <w:style w:type="paragraph" w:customStyle="1" w:styleId="EB4B2C3CA0724133829F0FBB20F4B7BD">
    <w:name w:val="EB4B2C3CA0724133829F0FBB20F4B7BD"/>
  </w:style>
  <w:style w:type="paragraph" w:customStyle="1" w:styleId="5C8FF224067841739736B6C6B7BA9EA3">
    <w:name w:val="5C8FF224067841739736B6C6B7BA9EA3"/>
  </w:style>
  <w:style w:type="paragraph" w:customStyle="1" w:styleId="CB21F8874F7347D09CDE06E6E204CB24">
    <w:name w:val="CB21F8874F7347D09CDE06E6E204CB24"/>
  </w:style>
  <w:style w:type="paragraph" w:customStyle="1" w:styleId="54D6669799914C38A4A556B8D55A171D">
    <w:name w:val="54D6669799914C38A4A556B8D55A171D"/>
  </w:style>
  <w:style w:type="paragraph" w:customStyle="1" w:styleId="356ECCEA064443B2A8B5CB516ADF3584">
    <w:name w:val="356ECCEA064443B2A8B5CB516ADF3584"/>
  </w:style>
  <w:style w:type="paragraph" w:customStyle="1" w:styleId="E9F9B9626FC449AB9B126870AC6FC414">
    <w:name w:val="E9F9B9626FC449AB9B126870AC6FC414"/>
  </w:style>
  <w:style w:type="paragraph" w:customStyle="1" w:styleId="4B08C436D61B4B2192AF34D6436AC432">
    <w:name w:val="4B08C436D61B4B2192AF34D6436AC432"/>
  </w:style>
  <w:style w:type="paragraph" w:customStyle="1" w:styleId="58094A4993A94C159D79FC3132ECF0F7">
    <w:name w:val="58094A4993A94C159D79FC3132ECF0F7"/>
  </w:style>
  <w:style w:type="paragraph" w:customStyle="1" w:styleId="F7FBC11637E84DADBE01A2F97C60A3E5">
    <w:name w:val="F7FBC11637E84DADBE01A2F97C60A3E5"/>
  </w:style>
  <w:style w:type="paragraph" w:customStyle="1" w:styleId="5486185E6AF34F359325ACCD44C47875">
    <w:name w:val="5486185E6AF34F359325ACCD44C47875"/>
  </w:style>
  <w:style w:type="paragraph" w:customStyle="1" w:styleId="63E8DB4D4BA44D8B956BEED8852D46B8">
    <w:name w:val="63E8DB4D4BA44D8B956BEED8852D46B8"/>
  </w:style>
  <w:style w:type="paragraph" w:customStyle="1" w:styleId="F04FDCDED3EF4F33A3C97B7725880F3C">
    <w:name w:val="F04FDCDED3EF4F33A3C97B7725880F3C"/>
  </w:style>
  <w:style w:type="paragraph" w:customStyle="1" w:styleId="36F95BFA055E48E391DEE7C0551F601A">
    <w:name w:val="36F95BFA055E48E391DEE7C0551F601A"/>
  </w:style>
  <w:style w:type="paragraph" w:customStyle="1" w:styleId="3061D99256414692B582E5AF5203F64C">
    <w:name w:val="3061D99256414692B582E5AF5203F64C"/>
  </w:style>
  <w:style w:type="paragraph" w:customStyle="1" w:styleId="5788CF215166481690E50155C569EC4F">
    <w:name w:val="5788CF215166481690E50155C569EC4F"/>
  </w:style>
  <w:style w:type="paragraph" w:customStyle="1" w:styleId="704A133FD373458A83BBD107D6DED3B0">
    <w:name w:val="704A133FD373458A83BBD107D6DED3B0"/>
  </w:style>
  <w:style w:type="paragraph" w:customStyle="1" w:styleId="5ACEDFB71FDC4E66BC3300ED411FFB56">
    <w:name w:val="5ACEDFB71FDC4E66BC3300ED411FFB56"/>
  </w:style>
  <w:style w:type="paragraph" w:customStyle="1" w:styleId="2BFC5E8E3F6840ACA8D9355AFEBFDC07">
    <w:name w:val="2BFC5E8E3F6840ACA8D9355AFEBFDC07"/>
  </w:style>
  <w:style w:type="paragraph" w:customStyle="1" w:styleId="1509F4A83BEC40C7B72FF48BA08C9DA4">
    <w:name w:val="1509F4A83BEC40C7B72FF48BA08C9DA4"/>
  </w:style>
  <w:style w:type="paragraph" w:customStyle="1" w:styleId="7C4BDA026263412FA11177C41B04766A">
    <w:name w:val="7C4BDA026263412FA11177C41B04766A"/>
  </w:style>
  <w:style w:type="paragraph" w:customStyle="1" w:styleId="2C4BB4C9C54443ACAFB49C7F3E527CA4">
    <w:name w:val="2C4BB4C9C54443ACAFB49C7F3E527CA4"/>
  </w:style>
  <w:style w:type="paragraph" w:customStyle="1" w:styleId="958FD7FD642A48F0BD893B0CED483C24">
    <w:name w:val="958FD7FD642A48F0BD893B0CED483C24"/>
  </w:style>
  <w:style w:type="paragraph" w:customStyle="1" w:styleId="90C058729AC94832A2C91B097D1F62EA">
    <w:name w:val="90C058729AC94832A2C91B097D1F62EA"/>
  </w:style>
  <w:style w:type="paragraph" w:customStyle="1" w:styleId="02D100EFA24A43E6B49F3C9A7A714FFA">
    <w:name w:val="02D100EFA24A43E6B49F3C9A7A714FFA"/>
  </w:style>
  <w:style w:type="paragraph" w:customStyle="1" w:styleId="7F8F9750AC6545C995F593F7DC083BE2">
    <w:name w:val="7F8F9750AC6545C995F593F7DC083BE2"/>
  </w:style>
  <w:style w:type="paragraph" w:customStyle="1" w:styleId="549969720D3948F389A8AF76F1286137">
    <w:name w:val="549969720D3948F389A8AF76F1286137"/>
  </w:style>
  <w:style w:type="paragraph" w:customStyle="1" w:styleId="D7B1DA0C1E9841DFABBB9E564FBE25C5">
    <w:name w:val="D7B1DA0C1E9841DFABBB9E564FBE25C5"/>
  </w:style>
  <w:style w:type="paragraph" w:customStyle="1" w:styleId="3DE0E0FDF9404131B97DB42F64427A06">
    <w:name w:val="3DE0E0FDF9404131B97DB42F64427A06"/>
  </w:style>
  <w:style w:type="paragraph" w:customStyle="1" w:styleId="1A3E6A9241904247A1C0A8366C41E26F">
    <w:name w:val="1A3E6A9241904247A1C0A8366C41E26F"/>
  </w:style>
  <w:style w:type="paragraph" w:customStyle="1" w:styleId="14F089C5862A4031AA708B8872F7ADE7">
    <w:name w:val="14F089C5862A4031AA708B8872F7ADE7"/>
  </w:style>
  <w:style w:type="paragraph" w:customStyle="1" w:styleId="0CDEE911A74A460887FFC3CD21E53734">
    <w:name w:val="0CDEE911A74A460887FFC3CD21E53734"/>
  </w:style>
  <w:style w:type="paragraph" w:customStyle="1" w:styleId="AB1335EA1FC7404FBF1BE6F0239C15EA">
    <w:name w:val="AB1335EA1FC7404FBF1BE6F0239C15EA"/>
  </w:style>
  <w:style w:type="paragraph" w:customStyle="1" w:styleId="4459F307223A4C489259C2F109998599">
    <w:name w:val="4459F307223A4C489259C2F109998599"/>
  </w:style>
  <w:style w:type="paragraph" w:customStyle="1" w:styleId="7DE077ABE87F49ECBA00B8241A4F4DFC">
    <w:name w:val="7DE077ABE87F49ECBA00B8241A4F4DFC"/>
  </w:style>
  <w:style w:type="paragraph" w:customStyle="1" w:styleId="D333B27773704F4582C0E41A440B88B9">
    <w:name w:val="D333B27773704F4582C0E41A440B88B9"/>
  </w:style>
  <w:style w:type="paragraph" w:customStyle="1" w:styleId="1AC5E54C3E0D4229817A0F7BA681DF7B">
    <w:name w:val="1AC5E54C3E0D4229817A0F7BA681DF7B"/>
  </w:style>
  <w:style w:type="paragraph" w:customStyle="1" w:styleId="DCBCA2A5F0854BF380FF6797F533BAC0">
    <w:name w:val="DCBCA2A5F0854BF380FF6797F533BAC0"/>
  </w:style>
  <w:style w:type="paragraph" w:customStyle="1" w:styleId="2ADE7B0AC05F40818F4B141BA9A85BB1">
    <w:name w:val="2ADE7B0AC05F40818F4B141BA9A85BB1"/>
  </w:style>
  <w:style w:type="paragraph" w:customStyle="1" w:styleId="601123AF1A844D28AC334D67DAB2DE1C">
    <w:name w:val="601123AF1A844D28AC334D67DAB2DE1C"/>
  </w:style>
  <w:style w:type="paragraph" w:customStyle="1" w:styleId="AA75B26CAB56468BAF1D05F710195064">
    <w:name w:val="AA75B26CAB56468BAF1D05F710195064"/>
  </w:style>
  <w:style w:type="paragraph" w:customStyle="1" w:styleId="F697082057414F509A711F6FB6C1F579">
    <w:name w:val="F697082057414F509A711F6FB6C1F579"/>
  </w:style>
  <w:style w:type="paragraph" w:customStyle="1" w:styleId="D08B639734BC4DCE991ACB2FB2CC0555">
    <w:name w:val="D08B639734BC4DCE991ACB2FB2CC0555"/>
  </w:style>
  <w:style w:type="paragraph" w:customStyle="1" w:styleId="32DB0437A42743EC817D3EBAC595776D">
    <w:name w:val="32DB0437A42743EC817D3EBAC595776D"/>
  </w:style>
  <w:style w:type="paragraph" w:customStyle="1" w:styleId="F414DD43C9E746C9A407A2D8B6BAC108">
    <w:name w:val="F414DD43C9E746C9A407A2D8B6BAC108"/>
  </w:style>
  <w:style w:type="paragraph" w:customStyle="1" w:styleId="77607DDE23764C6BA2583D9F02CDE578">
    <w:name w:val="77607DDE23764C6BA2583D9F02CDE578"/>
  </w:style>
  <w:style w:type="paragraph" w:customStyle="1" w:styleId="5A842F4660CD4F2F8F7CF8495695583A">
    <w:name w:val="5A842F4660CD4F2F8F7CF8495695583A"/>
  </w:style>
  <w:style w:type="paragraph" w:customStyle="1" w:styleId="CC2CC88F66F04AD799AE9FB6F5FE791B">
    <w:name w:val="CC2CC88F66F04AD799AE9FB6F5FE791B"/>
  </w:style>
  <w:style w:type="paragraph" w:customStyle="1" w:styleId="986F780096704ADAAA8BED52E80FCE26">
    <w:name w:val="986F780096704ADAAA8BED52E80FCE26"/>
  </w:style>
  <w:style w:type="paragraph" w:customStyle="1" w:styleId="51ADB6A6D7AD4D688694D44A6F5D127A">
    <w:name w:val="51ADB6A6D7AD4D688694D44A6F5D127A"/>
  </w:style>
  <w:style w:type="paragraph" w:customStyle="1" w:styleId="5C9D02E2D8934C3BAC40E7ECF8B55C49">
    <w:name w:val="5C9D02E2D8934C3BAC40E7ECF8B55C49"/>
  </w:style>
  <w:style w:type="paragraph" w:customStyle="1" w:styleId="F21DADE474D14949A5869838DBB51BE5">
    <w:name w:val="F21DADE474D14949A5869838DBB51BE5"/>
  </w:style>
  <w:style w:type="paragraph" w:customStyle="1" w:styleId="9B2358E967EE4B0C85D807A8DF4AC821">
    <w:name w:val="9B2358E967EE4B0C85D807A8DF4AC821"/>
  </w:style>
  <w:style w:type="paragraph" w:customStyle="1" w:styleId="6B998A5FBA2A4ED9A9EACDB004E94869">
    <w:name w:val="6B998A5FBA2A4ED9A9EACDB004E94869"/>
  </w:style>
  <w:style w:type="paragraph" w:customStyle="1" w:styleId="95090EA5BA75439893421E0C7D10D3E7">
    <w:name w:val="95090EA5BA75439893421E0C7D10D3E7"/>
  </w:style>
  <w:style w:type="paragraph" w:customStyle="1" w:styleId="B23452C31AEC416E97E698565602D963">
    <w:name w:val="B23452C31AEC416E97E698565602D963"/>
  </w:style>
  <w:style w:type="paragraph" w:customStyle="1" w:styleId="C9D6F2CF896A4EEC9AB153E993C55039">
    <w:name w:val="C9D6F2CF896A4EEC9AB153E993C55039"/>
  </w:style>
  <w:style w:type="paragraph" w:customStyle="1" w:styleId="9BA67284C89442D0AC6BD8AD41755BCA">
    <w:name w:val="9BA67284C89442D0AC6BD8AD41755BCA"/>
  </w:style>
  <w:style w:type="paragraph" w:customStyle="1" w:styleId="DF7A6727DDD84D33A5F5B292E2ECE8E4">
    <w:name w:val="DF7A6727DDD84D33A5F5B292E2ECE8E4"/>
  </w:style>
  <w:style w:type="paragraph" w:customStyle="1" w:styleId="0377FDDF13B84D7A8A126EE9DFB0D27F">
    <w:name w:val="0377FDDF13B84D7A8A126EE9DFB0D27F"/>
  </w:style>
  <w:style w:type="paragraph" w:customStyle="1" w:styleId="B377ECD60AF5476284B4B13213A0B98A">
    <w:name w:val="B377ECD60AF5476284B4B13213A0B98A"/>
  </w:style>
  <w:style w:type="paragraph" w:customStyle="1" w:styleId="51A3D714E8084CD99092B31B0F866066">
    <w:name w:val="51A3D714E8084CD99092B31B0F866066"/>
  </w:style>
  <w:style w:type="paragraph" w:customStyle="1" w:styleId="313D7369DAA74A34B6168CC09671EE1F">
    <w:name w:val="313D7369DAA74A34B6168CC09671EE1F"/>
  </w:style>
  <w:style w:type="paragraph" w:customStyle="1" w:styleId="424A101A40E34F20B3E1EA40554ED46B">
    <w:name w:val="424A101A40E34F20B3E1EA40554ED46B"/>
  </w:style>
  <w:style w:type="paragraph" w:customStyle="1" w:styleId="28312CB9F32F4D3CA05D04A4C32E995A">
    <w:name w:val="28312CB9F32F4D3CA05D04A4C32E995A"/>
  </w:style>
  <w:style w:type="paragraph" w:customStyle="1" w:styleId="23E304839A2B466FB516352DB65E9499">
    <w:name w:val="23E304839A2B466FB516352DB65E9499"/>
  </w:style>
  <w:style w:type="paragraph" w:customStyle="1" w:styleId="5954F73FED914EA3921B707218338A6A">
    <w:name w:val="5954F73FED914EA3921B707218338A6A"/>
  </w:style>
  <w:style w:type="paragraph" w:customStyle="1" w:styleId="4E5779A88C8C4177853A95D077E2AB05">
    <w:name w:val="4E5779A88C8C4177853A95D077E2AB05"/>
  </w:style>
  <w:style w:type="paragraph" w:customStyle="1" w:styleId="C213258BECDA4537A8A96E9AD52C69E8">
    <w:name w:val="C213258BECDA4537A8A96E9AD52C69E8"/>
  </w:style>
  <w:style w:type="paragraph" w:customStyle="1" w:styleId="24839207D39D4CDA98AB0E7011CEC2BB">
    <w:name w:val="24839207D39D4CDA98AB0E7011CEC2BB"/>
  </w:style>
  <w:style w:type="paragraph" w:customStyle="1" w:styleId="A2AC51990E2F4BD3B9B93901304CA42A">
    <w:name w:val="A2AC51990E2F4BD3B9B93901304CA42A"/>
  </w:style>
  <w:style w:type="paragraph" w:customStyle="1" w:styleId="0A53AB6DC154456BBF8DDB8D6EBF1201">
    <w:name w:val="0A53AB6DC154456BBF8DDB8D6EBF1201"/>
  </w:style>
  <w:style w:type="paragraph" w:customStyle="1" w:styleId="29DE1D99E9C045349596CDA6D722900B">
    <w:name w:val="29DE1D99E9C045349596CDA6D722900B"/>
  </w:style>
  <w:style w:type="paragraph" w:customStyle="1" w:styleId="A9AE6AF9CD784D4481E56D2208AD2F7A">
    <w:name w:val="A9AE6AF9CD784D4481E56D2208AD2F7A"/>
  </w:style>
  <w:style w:type="paragraph" w:customStyle="1" w:styleId="C90602ABCDF9470C93516FFCF64B5B92">
    <w:name w:val="C90602ABCDF9470C93516FFCF64B5B92"/>
  </w:style>
  <w:style w:type="paragraph" w:customStyle="1" w:styleId="2FD7538176E64F249DBEC07F5E4A9C73">
    <w:name w:val="2FD7538176E64F249DBEC07F5E4A9C73"/>
  </w:style>
  <w:style w:type="paragraph" w:customStyle="1" w:styleId="F54FB13B52CB45F0BBDD5E4447EE7EDC">
    <w:name w:val="F54FB13B52CB45F0BBDD5E4447EE7EDC"/>
  </w:style>
  <w:style w:type="paragraph" w:customStyle="1" w:styleId="A2445D61F79447B3BA56447C7B0DDE0A">
    <w:name w:val="A2445D61F79447B3BA56447C7B0DDE0A"/>
  </w:style>
  <w:style w:type="paragraph" w:customStyle="1" w:styleId="76C028BD099A4552960F2E3A6AE7D732">
    <w:name w:val="76C028BD099A4552960F2E3A6AE7D732"/>
  </w:style>
  <w:style w:type="paragraph" w:customStyle="1" w:styleId="1610E132558E42E5A2E9CAC20C798745">
    <w:name w:val="1610E132558E42E5A2E9CAC20C798745"/>
  </w:style>
  <w:style w:type="paragraph" w:customStyle="1" w:styleId="D880862C64654517975C70B9DEA0301F">
    <w:name w:val="D880862C64654517975C70B9DEA0301F"/>
  </w:style>
  <w:style w:type="paragraph" w:customStyle="1" w:styleId="25861604557443F4841507CA119BD94F">
    <w:name w:val="25861604557443F4841507CA119BD94F"/>
  </w:style>
  <w:style w:type="paragraph" w:customStyle="1" w:styleId="433BBBE7DBC44146A270BD447067562A">
    <w:name w:val="433BBBE7DBC44146A270BD447067562A"/>
  </w:style>
  <w:style w:type="paragraph" w:customStyle="1" w:styleId="05BB49EC9CAB413B8D3919B3C354A18E">
    <w:name w:val="05BB49EC9CAB413B8D3919B3C354A18E"/>
  </w:style>
  <w:style w:type="paragraph" w:customStyle="1" w:styleId="8507AE1A903C476E8CFDCE13657B5661">
    <w:name w:val="8507AE1A903C476E8CFDCE13657B5661"/>
  </w:style>
  <w:style w:type="paragraph" w:customStyle="1" w:styleId="98FB2120DD364405BCCA056592C5D46A">
    <w:name w:val="98FB2120DD364405BCCA056592C5D46A"/>
  </w:style>
  <w:style w:type="paragraph" w:customStyle="1" w:styleId="0FF35E7148954DF98AC0DD60918E568C">
    <w:name w:val="0FF35E7148954DF98AC0DD60918E568C"/>
  </w:style>
  <w:style w:type="paragraph" w:customStyle="1" w:styleId="4F88F0AA138846EDB8F466314352F3AB">
    <w:name w:val="4F88F0AA138846EDB8F466314352F3AB"/>
  </w:style>
  <w:style w:type="paragraph" w:customStyle="1" w:styleId="2B8B2D6D47304B799144C7617E866F53">
    <w:name w:val="2B8B2D6D47304B799144C7617E866F53"/>
  </w:style>
  <w:style w:type="paragraph" w:customStyle="1" w:styleId="0980FF967EDD43619F9547FD9FF17B89">
    <w:name w:val="0980FF967EDD43619F9547FD9FF17B89"/>
  </w:style>
  <w:style w:type="paragraph" w:customStyle="1" w:styleId="E935FCFD64E94DA5BB4190CE1451F10B">
    <w:name w:val="E935FCFD64E94DA5BB4190CE1451F10B"/>
  </w:style>
  <w:style w:type="paragraph" w:customStyle="1" w:styleId="F187563AF8724F179232DAAAB4D1F49C">
    <w:name w:val="F187563AF8724F179232DAAAB4D1F49C"/>
  </w:style>
  <w:style w:type="paragraph" w:customStyle="1" w:styleId="35F07BF3C6E74B368D6414B864A95370">
    <w:name w:val="35F07BF3C6E74B368D6414B864A95370"/>
  </w:style>
  <w:style w:type="paragraph" w:customStyle="1" w:styleId="E0B3949463D94679B173552AA8D1B92B">
    <w:name w:val="E0B3949463D94679B173552AA8D1B92B"/>
  </w:style>
  <w:style w:type="paragraph" w:customStyle="1" w:styleId="A60FA0C88F7F41AAA345A242360E1CEC">
    <w:name w:val="A60FA0C88F7F41AAA345A242360E1CEC"/>
  </w:style>
  <w:style w:type="paragraph" w:customStyle="1" w:styleId="0F3C81C8AE49463B86187A69BE9268A5">
    <w:name w:val="0F3C81C8AE49463B86187A69BE9268A5"/>
  </w:style>
  <w:style w:type="paragraph" w:customStyle="1" w:styleId="0F9026A3E7D740CDAC379BCEF32AC18C">
    <w:name w:val="0F9026A3E7D740CDAC379BCEF32AC18C"/>
  </w:style>
  <w:style w:type="paragraph" w:customStyle="1" w:styleId="423B7BB11A86448397A01D5D799083BE">
    <w:name w:val="423B7BB11A86448397A01D5D799083BE"/>
  </w:style>
  <w:style w:type="paragraph" w:customStyle="1" w:styleId="74BA4E2E3A4F48019A8CEAB7C06EEE04">
    <w:name w:val="74BA4E2E3A4F48019A8CEAB7C06EEE04"/>
  </w:style>
  <w:style w:type="paragraph" w:customStyle="1" w:styleId="5D685EE7B1774462B11B0F2300692565">
    <w:name w:val="5D685EE7B1774462B11B0F2300692565"/>
  </w:style>
  <w:style w:type="paragraph" w:customStyle="1" w:styleId="A4C5B1943E354A538297C10B66CCB240">
    <w:name w:val="A4C5B1943E354A538297C10B66CCB240"/>
  </w:style>
  <w:style w:type="paragraph" w:customStyle="1" w:styleId="E92606F360E9499CBE96815D5DEC2E6A">
    <w:name w:val="E92606F360E9499CBE96815D5DEC2E6A"/>
  </w:style>
  <w:style w:type="paragraph" w:customStyle="1" w:styleId="16BC8100FCCB4A59AC46176088EB401B">
    <w:name w:val="16BC8100FCCB4A59AC46176088EB401B"/>
  </w:style>
  <w:style w:type="paragraph" w:customStyle="1" w:styleId="87E86E9D1DFF44A49E31C4E34AB32755">
    <w:name w:val="87E86E9D1DFF44A49E31C4E34AB32755"/>
  </w:style>
  <w:style w:type="paragraph" w:customStyle="1" w:styleId="E601162543754D40B72827DB39A95677">
    <w:name w:val="E601162543754D40B72827DB39A95677"/>
  </w:style>
  <w:style w:type="paragraph" w:customStyle="1" w:styleId="6A0FE273A0954BD7BA144F1B6677EFE5">
    <w:name w:val="6A0FE273A0954BD7BA144F1B6677EFE5"/>
  </w:style>
  <w:style w:type="paragraph" w:customStyle="1" w:styleId="9A0CC90BC2DF44ABAC81DE992FB96349">
    <w:name w:val="9A0CC90BC2DF44ABAC81DE992FB96349"/>
  </w:style>
  <w:style w:type="paragraph" w:customStyle="1" w:styleId="CF513C9340F3463EA687F619CC89A44A">
    <w:name w:val="CF513C9340F3463EA687F619CC89A44A"/>
  </w:style>
  <w:style w:type="paragraph" w:customStyle="1" w:styleId="55C53E7CB45E426786C992626E29D1D4">
    <w:name w:val="55C53E7CB45E426786C992626E29D1D4"/>
  </w:style>
  <w:style w:type="paragraph" w:customStyle="1" w:styleId="6CCAD90394DF45E1B3123E82CB82A80B">
    <w:name w:val="6CCAD90394DF45E1B3123E82CB82A80B"/>
  </w:style>
  <w:style w:type="paragraph" w:customStyle="1" w:styleId="07CD2DAEC90F4DF7BAF8CD9D8334CB50">
    <w:name w:val="07CD2DAEC90F4DF7BAF8CD9D8334CB50"/>
  </w:style>
  <w:style w:type="paragraph" w:customStyle="1" w:styleId="C54507ED2F364C6CBC279E4F801A78C6">
    <w:name w:val="C54507ED2F364C6CBC279E4F801A78C6"/>
  </w:style>
  <w:style w:type="paragraph" w:customStyle="1" w:styleId="2524591459DC41C0BB0F5168C8E92686">
    <w:name w:val="2524591459DC41C0BB0F5168C8E92686"/>
  </w:style>
  <w:style w:type="paragraph" w:customStyle="1" w:styleId="3CB7F0E5B063401D8D887E89F3ED1250">
    <w:name w:val="3CB7F0E5B063401D8D887E89F3ED1250"/>
  </w:style>
  <w:style w:type="paragraph" w:customStyle="1" w:styleId="8D6BD95FD13546DEA3649EAEE031F3FA">
    <w:name w:val="8D6BD95FD13546DEA3649EAEE031F3FA"/>
  </w:style>
  <w:style w:type="paragraph" w:customStyle="1" w:styleId="BE4E423D471544519307BE3896CA1AC9">
    <w:name w:val="BE4E423D471544519307BE3896CA1AC9"/>
  </w:style>
  <w:style w:type="paragraph" w:customStyle="1" w:styleId="BACD317A667D4F53A5715B93DAD74AFA">
    <w:name w:val="BACD317A667D4F53A5715B93DAD74AFA"/>
  </w:style>
  <w:style w:type="paragraph" w:customStyle="1" w:styleId="C19F11101DFE4903AEEB3035BD7BFB38">
    <w:name w:val="C19F11101DFE4903AEEB3035BD7BFB38"/>
  </w:style>
  <w:style w:type="paragraph" w:customStyle="1" w:styleId="FAE9AD6786944CB0BB2CC021F6A7CB67">
    <w:name w:val="FAE9AD6786944CB0BB2CC021F6A7CB67"/>
  </w:style>
  <w:style w:type="paragraph" w:customStyle="1" w:styleId="1101FD3EDA1F418C901925CB85E0B2D2">
    <w:name w:val="1101FD3EDA1F418C901925CB85E0B2D2"/>
  </w:style>
  <w:style w:type="paragraph" w:customStyle="1" w:styleId="94DF714044CD4CA098D905A558324321">
    <w:name w:val="94DF714044CD4CA098D905A558324321"/>
  </w:style>
  <w:style w:type="paragraph" w:customStyle="1" w:styleId="CEB7207E649B45DC81CD630A4C8072C0">
    <w:name w:val="CEB7207E649B45DC81CD630A4C8072C0"/>
  </w:style>
  <w:style w:type="paragraph" w:customStyle="1" w:styleId="59E26A9DEA7845B4B91F10541B939563">
    <w:name w:val="59E26A9DEA7845B4B91F10541B939563"/>
  </w:style>
  <w:style w:type="paragraph" w:customStyle="1" w:styleId="59CE7E850A454B708688D662F7807DE8">
    <w:name w:val="59CE7E850A454B708688D662F7807DE8"/>
  </w:style>
  <w:style w:type="paragraph" w:customStyle="1" w:styleId="A3E08E25C93D45B29B0C084FFC0EC0B4">
    <w:name w:val="A3E08E25C93D45B29B0C084FFC0EC0B4"/>
  </w:style>
  <w:style w:type="paragraph" w:customStyle="1" w:styleId="B00C323A57FD418D83651A516762CAB5">
    <w:name w:val="B00C323A57FD418D83651A516762CAB5"/>
  </w:style>
  <w:style w:type="paragraph" w:customStyle="1" w:styleId="91D4B36CFE52482998592633BD428CDB">
    <w:name w:val="91D4B36CFE52482998592633BD428CDB"/>
  </w:style>
  <w:style w:type="paragraph" w:customStyle="1" w:styleId="5BC92A7615BF4D2ABCE8000FE6313531">
    <w:name w:val="5BC92A7615BF4D2ABCE8000FE6313531"/>
  </w:style>
  <w:style w:type="paragraph" w:customStyle="1" w:styleId="237D1A03579D40D3BEBE547CD64BAB24">
    <w:name w:val="237D1A03579D40D3BEBE547CD64BAB24"/>
  </w:style>
  <w:style w:type="paragraph" w:customStyle="1" w:styleId="90CAD0D25E514422802C54030E7F9B0C">
    <w:name w:val="90CAD0D25E514422802C54030E7F9B0C"/>
  </w:style>
  <w:style w:type="paragraph" w:customStyle="1" w:styleId="244B3A996BCF407D8E44F9303DB9B7AE">
    <w:name w:val="244B3A996BCF407D8E44F9303DB9B7AE"/>
  </w:style>
  <w:style w:type="paragraph" w:customStyle="1" w:styleId="8243560EA3774B6FBA2C2634928E9B1F">
    <w:name w:val="8243560EA3774B6FBA2C2634928E9B1F"/>
  </w:style>
  <w:style w:type="paragraph" w:customStyle="1" w:styleId="7EA4AEF0980F461C9878BD7C1930DAC6">
    <w:name w:val="7EA4AEF0980F461C9878BD7C1930DAC6"/>
  </w:style>
  <w:style w:type="paragraph" w:customStyle="1" w:styleId="5EA130585BB74FCF91175C061B6E6589">
    <w:name w:val="5EA130585BB74FCF91175C061B6E6589"/>
  </w:style>
  <w:style w:type="paragraph" w:customStyle="1" w:styleId="B723F6890EE04410B1DDF27CC29FB5C1">
    <w:name w:val="B723F6890EE04410B1DDF27CC29FB5C1"/>
  </w:style>
  <w:style w:type="paragraph" w:customStyle="1" w:styleId="1210D55C1CF34808AFB794006AE0E3FE">
    <w:name w:val="1210D55C1CF34808AFB794006AE0E3FE"/>
  </w:style>
  <w:style w:type="paragraph" w:customStyle="1" w:styleId="0C9DB72DB6404CB18DDC1615BEC8128E">
    <w:name w:val="0C9DB72DB6404CB18DDC1615BEC8128E"/>
  </w:style>
  <w:style w:type="paragraph" w:customStyle="1" w:styleId="22A821955BE444F4A6CE22A50EA98807">
    <w:name w:val="22A821955BE444F4A6CE22A50EA98807"/>
  </w:style>
  <w:style w:type="paragraph" w:customStyle="1" w:styleId="B538A266F8264737B6169A2562FB579B">
    <w:name w:val="B538A266F8264737B6169A2562FB579B"/>
  </w:style>
  <w:style w:type="paragraph" w:customStyle="1" w:styleId="33F6708D4D734BA8BB0493BFEE6248A8">
    <w:name w:val="33F6708D4D734BA8BB0493BFEE6248A8"/>
  </w:style>
  <w:style w:type="paragraph" w:customStyle="1" w:styleId="9854554777B742469D53BD13F70A0C80">
    <w:name w:val="9854554777B742469D53BD13F70A0C80"/>
  </w:style>
  <w:style w:type="paragraph" w:customStyle="1" w:styleId="6501EACADD414DC1B0F02874DDFF9F2F">
    <w:name w:val="6501EACADD414DC1B0F02874DDFF9F2F"/>
  </w:style>
  <w:style w:type="paragraph" w:customStyle="1" w:styleId="87C3DAAC584D407D971B33333E39C96C">
    <w:name w:val="87C3DAAC584D407D971B33333E39C96C"/>
  </w:style>
  <w:style w:type="paragraph" w:customStyle="1" w:styleId="3BE7AC37BE1A4505A8D5E066086ABD1B">
    <w:name w:val="3BE7AC37BE1A4505A8D5E066086ABD1B"/>
  </w:style>
  <w:style w:type="paragraph" w:customStyle="1" w:styleId="A8D6F271237949FB9C8022DF5DD55D96">
    <w:name w:val="A8D6F271237949FB9C8022DF5DD55D96"/>
  </w:style>
  <w:style w:type="paragraph" w:customStyle="1" w:styleId="28A3C9710FFC4727AFA60A27CD298547">
    <w:name w:val="28A3C9710FFC4727AFA60A27CD298547"/>
  </w:style>
  <w:style w:type="paragraph" w:customStyle="1" w:styleId="B63E469C8C50401ABE077BD26C82AB75">
    <w:name w:val="B63E469C8C50401ABE077BD26C82AB75"/>
  </w:style>
  <w:style w:type="paragraph" w:customStyle="1" w:styleId="8E6AB0C1ACA34F3383FC9F4DD3A934EA">
    <w:name w:val="8E6AB0C1ACA34F3383FC9F4DD3A934EA"/>
  </w:style>
  <w:style w:type="paragraph" w:customStyle="1" w:styleId="CF8534D0F1D24174AA7E6792E7F61634">
    <w:name w:val="CF8534D0F1D24174AA7E6792E7F61634"/>
  </w:style>
  <w:style w:type="paragraph" w:customStyle="1" w:styleId="036959D28B0E40BCA5618C9608AB4493">
    <w:name w:val="036959D28B0E40BCA5618C9608AB4493"/>
  </w:style>
  <w:style w:type="paragraph" w:customStyle="1" w:styleId="EDB6AADF39AA4EA980B20E798BE167D8">
    <w:name w:val="EDB6AADF39AA4EA980B20E798BE167D8"/>
  </w:style>
  <w:style w:type="paragraph" w:customStyle="1" w:styleId="5840D6BE2ED04CB789AB3B0A3A09181A">
    <w:name w:val="5840D6BE2ED04CB789AB3B0A3A09181A"/>
  </w:style>
  <w:style w:type="paragraph" w:customStyle="1" w:styleId="E36375AB29CC4C4ABFFD16C8C3F7D32A">
    <w:name w:val="E36375AB29CC4C4ABFFD16C8C3F7D32A"/>
  </w:style>
  <w:style w:type="paragraph" w:customStyle="1" w:styleId="E31248533D624682845CDF07FD93C19F">
    <w:name w:val="E31248533D624682845CDF07FD93C19F"/>
  </w:style>
  <w:style w:type="paragraph" w:customStyle="1" w:styleId="BC0E9B0D027140CEBF3402EFAB8455B7">
    <w:name w:val="BC0E9B0D027140CEBF3402EFAB8455B7"/>
  </w:style>
  <w:style w:type="paragraph" w:customStyle="1" w:styleId="5D24E5BF88714545BF27B39C7EA0EBA3">
    <w:name w:val="5D24E5BF88714545BF27B39C7EA0EBA3"/>
  </w:style>
  <w:style w:type="paragraph" w:customStyle="1" w:styleId="00C6AFAD239F40D2803A25D9760C4323">
    <w:name w:val="00C6AFAD239F40D2803A25D9760C4323"/>
  </w:style>
  <w:style w:type="paragraph" w:customStyle="1" w:styleId="8B57E11BC927492EA7DCF4FA163BB61E">
    <w:name w:val="8B57E11BC927492EA7DCF4FA163BB61E"/>
  </w:style>
  <w:style w:type="paragraph" w:customStyle="1" w:styleId="EFC5F759C0514597BE8E4C4E33EDB17C">
    <w:name w:val="EFC5F759C0514597BE8E4C4E33EDB17C"/>
  </w:style>
  <w:style w:type="paragraph" w:customStyle="1" w:styleId="2B1346D4C9754F0A9DA3A57FE39E6A10">
    <w:name w:val="2B1346D4C9754F0A9DA3A57FE39E6A10"/>
  </w:style>
  <w:style w:type="paragraph" w:customStyle="1" w:styleId="D95979977A7C43DC8D6FFB84F24E0CA3">
    <w:name w:val="D95979977A7C43DC8D6FFB84F24E0CA3"/>
  </w:style>
  <w:style w:type="paragraph" w:customStyle="1" w:styleId="ADEE4C7EE0534F90AF282E341819D88B">
    <w:name w:val="ADEE4C7EE0534F90AF282E341819D88B"/>
  </w:style>
  <w:style w:type="paragraph" w:customStyle="1" w:styleId="45C3A0075C614CB9ACD140F81138ECD1">
    <w:name w:val="45C3A0075C614CB9ACD140F81138ECD1"/>
  </w:style>
  <w:style w:type="paragraph" w:customStyle="1" w:styleId="B2447250F1CA4B2C8BC74C515A73302A">
    <w:name w:val="B2447250F1CA4B2C8BC74C515A73302A"/>
  </w:style>
  <w:style w:type="paragraph" w:customStyle="1" w:styleId="1FA5D85158C04404A6F4ED265F915377">
    <w:name w:val="1FA5D85158C04404A6F4ED265F915377"/>
  </w:style>
  <w:style w:type="paragraph" w:customStyle="1" w:styleId="DDBD20B8D4FB46C08F1A476F8699C151">
    <w:name w:val="DDBD20B8D4FB46C08F1A476F8699C151"/>
  </w:style>
  <w:style w:type="paragraph" w:customStyle="1" w:styleId="19B673ADDECE4E61B6E9C3AE6934BCCD">
    <w:name w:val="19B673ADDECE4E61B6E9C3AE6934BCCD"/>
  </w:style>
  <w:style w:type="paragraph" w:customStyle="1" w:styleId="B2435ECF9DF84E2FAABFCEDCA9B953A7">
    <w:name w:val="B2435ECF9DF84E2FAABFCEDCA9B953A7"/>
  </w:style>
  <w:style w:type="paragraph" w:customStyle="1" w:styleId="88F94A7C427347B48EC21836918DC647">
    <w:name w:val="88F94A7C427347B48EC21836918DC647"/>
  </w:style>
  <w:style w:type="paragraph" w:customStyle="1" w:styleId="853DF711F3144E62885F3516E4E7C43C">
    <w:name w:val="853DF711F3144E62885F3516E4E7C43C"/>
  </w:style>
  <w:style w:type="paragraph" w:customStyle="1" w:styleId="FC76467E24694BE7BECEDDAC853BA07F">
    <w:name w:val="FC76467E24694BE7BECEDDAC853BA07F"/>
  </w:style>
  <w:style w:type="paragraph" w:customStyle="1" w:styleId="37099923A7C047A9AB87CD4C8EEF3723">
    <w:name w:val="37099923A7C047A9AB87CD4C8EEF3723"/>
    <w:rsid w:val="001716E7"/>
  </w:style>
  <w:style w:type="paragraph" w:customStyle="1" w:styleId="C6784018D3EA4653AA66DFD723DC5016">
    <w:name w:val="C6784018D3EA4653AA66DFD723DC5016"/>
    <w:rsid w:val="00CC54E5"/>
  </w:style>
  <w:style w:type="paragraph" w:customStyle="1" w:styleId="3DDF0EAD54A742B19D65DEA4865ED473">
    <w:name w:val="3DDF0EAD54A742B19D65DEA4865ED473"/>
    <w:rsid w:val="00CC54E5"/>
  </w:style>
  <w:style w:type="paragraph" w:customStyle="1" w:styleId="929FB5EF40244B8BB2A69C1FA841C930">
    <w:name w:val="929FB5EF40244B8BB2A69C1FA841C930"/>
    <w:rsid w:val="00C25989"/>
  </w:style>
  <w:style w:type="paragraph" w:customStyle="1" w:styleId="01941D2C1BF44C2A90A36AE8CB83D4F6">
    <w:name w:val="01941D2C1BF44C2A90A36AE8CB83D4F6"/>
    <w:rsid w:val="00C25989"/>
  </w:style>
  <w:style w:type="paragraph" w:customStyle="1" w:styleId="1117CE069AF14A5EBEABDFD74B0C188E">
    <w:name w:val="1117CE069AF14A5EBEABDFD74B0C188E"/>
    <w:rsid w:val="00C25989"/>
  </w:style>
  <w:style w:type="paragraph" w:customStyle="1" w:styleId="B725879193A94315867B8DDF65F43E45">
    <w:name w:val="B725879193A94315867B8DDF65F43E45"/>
    <w:rsid w:val="00C2598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nipeg">
      <a:dk1>
        <a:srgbClr val="123985"/>
      </a:dk1>
      <a:lt1>
        <a:srgbClr val="F2F2F2"/>
      </a:lt1>
      <a:dk2>
        <a:srgbClr val="123985"/>
      </a:dk2>
      <a:lt2>
        <a:srgbClr val="F2F2F2"/>
      </a:lt2>
      <a:accent1>
        <a:srgbClr val="123985"/>
      </a:accent1>
      <a:accent2>
        <a:srgbClr val="6460AA"/>
      </a:accent2>
      <a:accent3>
        <a:srgbClr val="CE2334"/>
      </a:accent3>
      <a:accent4>
        <a:srgbClr val="EE3042"/>
      </a:accent4>
      <a:accent5>
        <a:srgbClr val="00669B"/>
      </a:accent5>
      <a:accent6>
        <a:srgbClr val="F6E948"/>
      </a:accent6>
      <a:hlink>
        <a:srgbClr val="0070C0"/>
      </a:hlink>
      <a:folHlink>
        <a:srgbClr val="7030A0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6ada51f-9c80-420f-ba72-d05966e9159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F0186B4BBF1E4CBE4DDBE3B95C5F16" ma:contentTypeVersion="12" ma:contentTypeDescription="Create a new document." ma:contentTypeScope="" ma:versionID="217d6f2888136d35eb65a4eee9839b92">
  <xsd:schema xmlns:xsd="http://www.w3.org/2001/XMLSchema" xmlns:xs="http://www.w3.org/2001/XMLSchema" xmlns:p="http://schemas.microsoft.com/office/2006/metadata/properties" xmlns:ns3="06ada51f-9c80-420f-ba72-d05966e91597" xmlns:ns4="790fb1fe-f3d3-476e-bbbc-e378c291d159" targetNamespace="http://schemas.microsoft.com/office/2006/metadata/properties" ma:root="true" ma:fieldsID="0a74b7db8afd4acd70501447534bbffd" ns3:_="" ns4:_="">
    <xsd:import namespace="06ada51f-9c80-420f-ba72-d05966e91597"/>
    <xsd:import namespace="790fb1fe-f3d3-476e-bbbc-e378c291d1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da51f-9c80-420f-ba72-d05966e915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fb1fe-f3d3-476e-bbbc-e378c291d15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purl.org/dc/dcmitype/"/>
    <ds:schemaRef ds:uri="http://www.w3.org/XML/1998/namespace"/>
    <ds:schemaRef ds:uri="http://schemas.openxmlformats.org/package/2006/metadata/core-properties"/>
    <ds:schemaRef ds:uri="790fb1fe-f3d3-476e-bbbc-e378c291d159"/>
    <ds:schemaRef ds:uri="06ada51f-9c80-420f-ba72-d05966e91597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51E934C1-3FDB-493B-A52C-84E35D5EB3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ada51f-9c80-420f-ba72-d05966e91597"/>
    <ds:schemaRef ds:uri="790fb1fe-f3d3-476e-bbbc-e378c291d1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2E3CB0F-3A73-4E3D-8647-A559FDA41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PWD-RFP-QualificationTemplate</Template>
  <TotalTime>0</TotalTime>
  <Pages>8</Pages>
  <Words>3241</Words>
  <Characters>18476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2023-07-26T17:13:00Z</dcterms:created>
  <dcterms:modified xsi:type="dcterms:W3CDTF">2023-07-26T17:25:00Z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0x01010067F0186B4BBF1E4CBE4DDBE3B95C5F16</vt:lpwstr>
  </property>
</Properties>
</file>