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90596C" w:rsidRPr="002F67DE" w:rsidTr="00696D81">
        <w:trPr>
          <w:cantSplit/>
        </w:trPr>
        <w:tc>
          <w:tcPr>
            <w:tcW w:w="5000" w:type="pct"/>
            <w:gridSpan w:val="2"/>
            <w:shd w:val="clear" w:color="auto" w:fill="auto"/>
          </w:tcPr>
          <w:p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:rsidTr="00696D81">
        <w:trPr>
          <w:cantSplit/>
        </w:trPr>
        <w:tc>
          <w:tcPr>
            <w:tcW w:w="1334" w:type="pct"/>
          </w:tcPr>
          <w:p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929FB5EF40244B8BB2A69C1FA841C930"/>
            </w:placeholder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</w:tcPr>
              <w:p w:rsidR="001B6D36" w:rsidRPr="002029B4" w:rsidRDefault="00CF3471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P</w:t>
                </w:r>
                <w:r w:rsidRPr="00226A37">
                  <w:t>rofession</w:t>
                </w:r>
                <w:r>
                  <w:t>al</w:t>
                </w:r>
                <w:r w:rsidRPr="00226A37">
                  <w:t xml:space="preserve"> </w:t>
                </w:r>
                <w:r>
                  <w:t>C</w:t>
                </w:r>
                <w:r w:rsidRPr="00226A37">
                  <w:t xml:space="preserve">onsulting </w:t>
                </w:r>
                <w:r>
                  <w:t>S</w:t>
                </w:r>
                <w:r w:rsidRPr="00226A37">
                  <w:t xml:space="preserve">ervices for </w:t>
                </w:r>
                <w:r w:rsidR="00CE29C7">
                  <w:t>Grant Avenue and Taylor Avenue</w:t>
                </w:r>
                <w:r>
                  <w:t xml:space="preserve"> Pavement Renewals</w:t>
                </w:r>
              </w:p>
            </w:tc>
          </w:sdtContent>
        </w:sdt>
      </w:tr>
      <w:tr w:rsidR="00751F8F" w:rsidRPr="002F67DE" w:rsidTr="00696D81">
        <w:trPr>
          <w:cantSplit/>
        </w:trPr>
        <w:tc>
          <w:tcPr>
            <w:tcW w:w="1334" w:type="pct"/>
            <w:vAlign w:val="bottom"/>
          </w:tcPr>
          <w:p w:rsidR="00751F8F" w:rsidRPr="00FD6BA4" w:rsidRDefault="0076217B" w:rsidP="00B376F8">
            <w:pPr>
              <w:pStyle w:val="Promptleads"/>
            </w:pPr>
            <w:r>
              <w:t>RFP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01941D2C1BF44C2A90A36AE8CB83D4F6"/>
            </w:placeholder>
            <w:text w:multiLine="1"/>
          </w:sdtPr>
          <w:sdtEndPr/>
          <w:sdtContent>
            <w:tc>
              <w:tcPr>
                <w:tcW w:w="3666" w:type="pct"/>
                <w:tcBorders>
                  <w:bottom w:val="single" w:sz="4" w:space="0" w:color="123985" w:themeColor="accent1"/>
                </w:tcBorders>
                <w:vAlign w:val="bottom"/>
              </w:tcPr>
              <w:p w:rsidR="00751F8F" w:rsidRPr="002029B4" w:rsidRDefault="00CE29C7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638</w:t>
                </w:r>
                <w:r w:rsidR="00CF3471">
                  <w:rPr>
                    <w:rFonts w:cs="Arial"/>
                    <w:szCs w:val="18"/>
                  </w:rPr>
                  <w:t>-2023</w:t>
                </w:r>
              </w:p>
            </w:tc>
          </w:sdtContent>
        </w:sdt>
        <w:bookmarkEnd w:id="0" w:displacedByCustomXml="prev"/>
      </w:tr>
    </w:tbl>
    <w:p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:rsidTr="002F30B0">
        <w:trPr>
          <w:trHeight w:val="20"/>
        </w:trPr>
        <w:tc>
          <w:tcPr>
            <w:tcW w:w="10779" w:type="dxa"/>
            <w:vAlign w:val="center"/>
          </w:tcPr>
          <w:p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>Section C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  <w:r w:rsidR="008F6CCD">
              <w:t xml:space="preserve"> – MAX</w:t>
            </w:r>
            <w:r w:rsidR="007F583F">
              <w:t>imum</w:t>
            </w:r>
            <w:r w:rsidR="008F6CCD">
              <w:t xml:space="preserve"> TWO PAGES</w:t>
            </w:r>
          </w:p>
        </w:tc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8AC6053B098347C1B9F4821F8F9179A6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05851DA2D0554AE1879F373112493A7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C06E1940F3754352A180BE930A03FD13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general firm profile information, including years in business, average volume of work,</w:t>
                </w:r>
              </w:p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317341" w:rsidRPr="002029B4" w:rsidRDefault="00F81651" w:rsidP="00F81651">
                <w:r w:rsidRPr="00F81651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8A86EABDFDCB495495F1DB9DAC6C1FF9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3B94BE87F64747A6A72DB24DE29F13DE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251398" w:rsidRPr="002029B4" w:rsidRDefault="00CE29C7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9EAC93BA4A9D4CB7997F17846F563A0D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5C0CE74F93D54BD9B1D20FFB6F198456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C2B3B9BCB4684DD0A76AD6C61828179D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B16853350EF04421B842017CF27EED1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5173BE8D3A7246378D8560F80F09320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34FE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13AB970A99E14CF0AD26CABE9AE446D3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A34FE" w:rsidRPr="009003CA" w:rsidRDefault="002A34FE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4053327015244180B6B5A001186A7F05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A34FE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A34FE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A34FE" w:rsidRPr="00DB301B" w:rsidRDefault="002A34FE" w:rsidP="00975444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14762583C8F642988D430C967F8C3F68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2A34FE" w:rsidRPr="002029B4" w:rsidRDefault="002A34FE" w:rsidP="0097544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A34FE" w:rsidRPr="002029B4" w:rsidRDefault="002A34FE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78B4177EFCAF4758B6A263918B5889F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5DE70FFB1D444AAFA24FE2DF303E31FF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  <w:r w:rsidR="00975444">
                  <w:rPr>
                    <w:rStyle w:val="PlaceholderText"/>
                    <w:i/>
                  </w:rPr>
                  <w:br/>
                </w:r>
                <w:r w:rsidR="004D2143">
                  <w:rPr>
                    <w:rStyle w:val="PlaceholderText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9A17BB34D4974588AC27A68AA950333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4178E5" w:themeColor="accent1" w:themeTint="99"/>
                  <w:bottom w:val="single" w:sz="4" w:space="0" w:color="123985"/>
                </w:tcBorders>
              </w:tcPr>
              <w:p w:rsidR="00251398" w:rsidRPr="002029B4" w:rsidRDefault="007B4309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5F2892" w:rsidTr="00696D81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8F5850" w:rsidRPr="00FD6BA4" w:rsidRDefault="008F5850" w:rsidP="004B4E21">
            <w:pPr>
              <w:pStyle w:val="NoSpacing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8F5850" w:rsidRPr="005F2892" w:rsidRDefault="008F5850" w:rsidP="004B4E21">
            <w:pPr>
              <w:pStyle w:val="NoSpacing"/>
            </w:pPr>
          </w:p>
        </w:tc>
      </w:tr>
    </w:tbl>
    <w:p w:rsidR="00F02A09" w:rsidRDefault="00F02A09" w:rsidP="00F02A09">
      <w:pPr>
        <w:pStyle w:val="teenyspacer"/>
      </w:pPr>
    </w:p>
    <w:p w:rsidR="00317341" w:rsidRDefault="00317341" w:rsidP="00DF0EB0">
      <w:pPr>
        <w:pStyle w:val="teenyspacer"/>
      </w:pPr>
    </w:p>
    <w:p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 – MAXimum TWO PAGES per Firm</w:t>
            </w:r>
          </w:p>
        </w:tc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B3D2A58EFA974213959F1801D489D040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A2A4BFCB27C740E7BE7C4A971427088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E1AFADB590E649F78BEF4DF1987A1E4E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>g</w:t>
                </w:r>
                <w:r w:rsidRPr="002A34FE">
                  <w:rPr>
                    <w:rStyle w:val="PlaceholderText"/>
                    <w:rFonts w:cs="Arial"/>
                    <w:szCs w:val="18"/>
                  </w:rPr>
                  <w:t>eneral firm profile information, including years in business, average volume of work,</w:t>
                </w:r>
              </w:p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2A34FE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DC745C" w:rsidRPr="002029B4" w:rsidRDefault="00DC745C" w:rsidP="00F81651">
                <w:r w:rsidRPr="002A34FE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DCF0B341F3A14E72B5FB01BBAA1BF88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="00DC745C"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7DFD1601D1204F9487D5FCC1F45635E4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DC745C" w:rsidRPr="002029B4" w:rsidRDefault="00CE29C7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33A0B25498EA4D66B686E822D25366F8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C05C09438AF74FC2B1287895316B7040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A8D6E9EADD2B45AD9DC9988E3D725E8F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8CDE623A00424EFDA9C57122360F428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BDC96116975D4698978886163E78E5B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E599C075006D4C8A920CA10E33D86CE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441374A2C284478BB312E8BD53CEBAB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B598538D212044D891AC8D8A24BB350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5A6A707CEFB446979C0E67CFCB3029B5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0B29A2510490443D9E08A987273C145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DE748F4EE998485387C2AA7FE940861B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5F2892" w:rsidRDefault="00DC745C" w:rsidP="005C7222">
            <w:pPr>
              <w:pStyle w:val="teenyspacer"/>
            </w:pPr>
          </w:p>
        </w:tc>
      </w:tr>
    </w:tbl>
    <w:p w:rsidR="00317341" w:rsidRDefault="00317341" w:rsidP="00D10D38">
      <w:pPr>
        <w:pStyle w:val="teenyspacer"/>
      </w:pPr>
    </w:p>
    <w:p w:rsidR="00317341" w:rsidRDefault="00317341" w:rsidP="00F91921"/>
    <w:p w:rsidR="001B6D36" w:rsidRDefault="001B6D36" w:rsidP="00F91921">
      <w:pPr>
        <w:sectPr w:rsidR="001B6D36" w:rsidSect="00FD7939">
          <w:footerReference w:type="default" r:id="rId11"/>
          <w:headerReference w:type="first" r:id="rId12"/>
          <w:footerReference w:type="first" r:id="rId13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:rsidR="0007618A" w:rsidRDefault="0007618A" w:rsidP="00DF0EB0">
      <w:pPr>
        <w:pStyle w:val="teenyspacer"/>
      </w:pPr>
    </w:p>
    <w:p w:rsidR="00240095" w:rsidRPr="00B64E55" w:rsidRDefault="00240095" w:rsidP="00240095">
      <w:pPr>
        <w:pStyle w:val="Title"/>
      </w:pPr>
      <w:r>
        <w:rPr>
          <w:rStyle w:val="TitleChar"/>
          <w:caps/>
        </w:rPr>
        <w:t>Section D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>Key Personnel Assigned to the Project</w:t>
      </w:r>
    </w:p>
    <w:p w:rsidR="00240095" w:rsidRDefault="00240095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476C09" w:rsidRPr="00776B11" w:rsidTr="00EE200F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6E1C23" w:rsidRPr="00776B11" w:rsidRDefault="006E1C23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6E1C23" w:rsidRPr="00095F3C" w:rsidRDefault="00CE29C7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D7153B8D13C943CD98C29D6F7B73BB6B"/>
                </w:placeholder>
                <w:showingPlcHdr/>
                <w:text w:multiLine="1"/>
              </w:sdtPr>
              <w:sdtEndPr/>
              <w:sdtContent>
                <w:r w:rsidR="00776B11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6E1C23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6E1C23" w:rsidRPr="00776B11" w:rsidRDefault="006E1C23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6E1C23" w:rsidRPr="00776B11" w:rsidRDefault="00CE29C7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06C32F37FC064CBD9A0EAEBABC67E019"/>
                </w:placeholder>
                <w:showingPlcHdr/>
                <w:text w:multiLine="1"/>
              </w:sdtPr>
              <w:sdtEndPr/>
              <w:sdtContent>
                <w:r w:rsidR="00776B11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ED4034" w:rsidRPr="0007618A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7F50FC" w:rsidRPr="009003CA" w:rsidRDefault="007F50FC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7F50FC" w:rsidRPr="0007618A" w:rsidRDefault="00CE29C7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52552F77EC68451F8344D7B244BFB143"/>
                </w:placeholder>
                <w:showingPlcHdr/>
                <w:text w:multiLine="1"/>
              </w:sdtPr>
              <w:sdtEndPr/>
              <w:sdtContent>
                <w:r w:rsidR="006E1C23">
                  <w:rPr>
                    <w:rStyle w:val="PlaceholderText"/>
                  </w:rPr>
                  <w:t>job title</w:t>
                </w:r>
                <w:r w:rsidR="0080480C">
                  <w:rPr>
                    <w:rStyle w:val="PlaceholderText"/>
                  </w:rPr>
                  <w:t xml:space="preserve">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78210338A52C47BF888A8509AA55AFD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D9DB05AC338A4B4883BFDFEC77D8920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FB02A9" w:rsidRPr="00FE6480" w:rsidTr="00EE200F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FB02A9" w:rsidRPr="00FE6480" w:rsidRDefault="00FB02A9" w:rsidP="00786411">
            <w:pPr>
              <w:pStyle w:val="teenyspacer"/>
              <w:keepNext/>
            </w:pPr>
          </w:p>
        </w:tc>
      </w:tr>
      <w:tr w:rsidR="00CC1E1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CC1E10" w:rsidRPr="00FD6BA4" w:rsidRDefault="00CC1E10" w:rsidP="00786411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CC1E10" w:rsidRPr="002029B4" w:rsidRDefault="00CE29C7" w:rsidP="0078641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C1E204D210FC4146AAB314E0581F85AA"/>
                </w:placeholder>
                <w:showingPlcHdr/>
                <w:text w:multiLine="1"/>
              </w:sdtPr>
              <w:sdtEndPr/>
              <w:sdtContent>
                <w:r w:rsidR="00CC1E1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Pr="002029B4" w:rsidRDefault="00CC1E10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0B1840544EA34F9EA3B39CD9B71473B8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7D9ABB9CC85C4CA0A8D20B6A8B259E98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CC1E10" w:rsidRPr="00644BC7" w:rsidRDefault="00CC1E1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88621186"/>
            <w:placeholder>
              <w:docPart w:val="71F89398DA594B188179AE4A830E1975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FB02A9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564BD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2CD1241734BC486487C19681AEE50DE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3CA325E397934F1AA6FA5000522E3B73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EE200F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</w:tr>
      <w:tr w:rsidR="002F30B0" w:rsidRPr="002F67DE" w:rsidTr="00742B33">
        <w:trPr>
          <w:cantSplit/>
          <w:trHeight w:val="17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CC1E10">
            <w:pPr>
              <w:pStyle w:val="teenyspacer"/>
              <w:jc w:val="center"/>
            </w:pPr>
          </w:p>
        </w:tc>
      </w:tr>
      <w:tr w:rsidR="00AE3E94" w:rsidRPr="00D10D38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AE3E94" w:rsidRPr="00316E51" w:rsidRDefault="00AE3E94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2" w:name="_Hlk137752580"/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AE3E94" w:rsidRDefault="00CE29C7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89ED535C8A2746F2A5A7AFEB89385D4E"/>
                </w:placeholder>
                <w:showingPlcHdr/>
                <w:text w:multiLine="1"/>
              </w:sdtPr>
              <w:sdtEndPr/>
              <w:sdtContent>
                <w:r w:rsidR="00AE3E94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AE3E94">
              <w:rPr>
                <w:rFonts w:cs="Arial"/>
                <w:b/>
                <w:szCs w:val="18"/>
              </w:rPr>
              <w:t xml:space="preserve"> </w:t>
            </w:r>
          </w:p>
          <w:p w:rsidR="00AE3E94" w:rsidRPr="00E029C8" w:rsidRDefault="00CE29C7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32BA3973B85E4C21AA495AC9E59B84CF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E1A711373540444B8B28E62A9994346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8157386AD308442CACE547934B7F5034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2"/>
      <w:tr w:rsidR="00AE3E94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AE3E94" w:rsidRPr="009003CA" w:rsidRDefault="00AE3E94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CC79A4B3592B41339A7645BFDC4F7F3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564B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(Optional) a</w:t>
                </w:r>
                <w:r w:rsidR="00AE3E94">
                  <w:rPr>
                    <w:rStyle w:val="PlaceholderText"/>
                  </w:rPr>
                  <w:t xml:space="preserve">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EE200F" w:rsidRDefault="00CE29C7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</w:r>
            <w:r w:rsidR="00AE3E94">
              <w:t xml:space="preserve">City of Winnipeg </w:t>
            </w:r>
            <w:r w:rsidR="00EE200F">
              <w:br/>
            </w:r>
            <w:r w:rsidR="00AE3E94">
              <w:t xml:space="preserve">Project </w:t>
            </w:r>
          </w:p>
          <w:p w:rsidR="00AE3E94" w:rsidRPr="002029B4" w:rsidRDefault="00CE29C7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361565442"/>
                <w:placeholder>
                  <w:docPart w:val="ECE76F8D46214532819357257C06039F"/>
                </w:placeholder>
                <w:showingPlcHdr/>
                <w:text w:multiLine="1"/>
              </w:sdtPr>
              <w:sdtEndPr/>
              <w:sdtContent>
                <w:r w:rsidR="00AE3E94">
                  <w:rPr>
                    <w:rStyle w:val="PlaceholderText"/>
                  </w:rPr>
                  <w:t>Other</w:t>
                </w:r>
              </w:sdtContent>
            </w:sdt>
            <w:r w:rsidR="00AE3E94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3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FD5BD66999A54EF1968414C6325E784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AE3E94" w:rsidRPr="009003CA" w:rsidRDefault="00CE29C7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7687EC7E351F46F4BC183E6FBFBFEAF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2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18F6A4C3626F42FE978B8ACF09C9C6F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C65182120DD4110B0C86A5E76DF87D7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3DF2244433A74F30B96E34686AF48D1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CE29C7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CE29C7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35429B04A2A145D583AE7A1BF5967D0D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8FDEBC917A93454F90609394E469AC8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AE3E94" w:rsidRPr="009003CA" w:rsidRDefault="00CE29C7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583FE4F274624D8A8EF315E998401DB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3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AE3E94" w:rsidRPr="002029B4" w:rsidRDefault="00CE29C7" w:rsidP="00AE3E9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37F08F38D1E044D0A583BBBCC3297AFF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B</w:t>
                </w:r>
                <w:r w:rsidR="00564BD0" w:rsidRPr="001F0797">
                  <w:rPr>
                    <w:rStyle w:val="PlaceholderText"/>
                  </w:rPr>
                  <w:t xml:space="preserve">rief </w:t>
                </w:r>
                <w:r w:rsidR="00564BD0">
                  <w:rPr>
                    <w:rStyle w:val="PlaceholderText"/>
                  </w:rPr>
                  <w:t xml:space="preserve">project </w:t>
                </w:r>
                <w:r w:rsidR="00564BD0" w:rsidRPr="001F0797">
                  <w:rPr>
                    <w:rStyle w:val="PlaceholderText"/>
                  </w:rPr>
                  <w:t xml:space="preserve">description; </w:t>
                </w:r>
                <w:r w:rsidR="00564BD0">
                  <w:rPr>
                    <w:rStyle w:val="PlaceholderText"/>
                  </w:rPr>
                  <w:t xml:space="preserve">relevance to current project; details as per the </w:t>
                </w:r>
                <w:r w:rsidR="00564BD0" w:rsidRPr="003F6DB3">
                  <w:rPr>
                    <w:rStyle w:val="PlaceholderText"/>
                    <w:i/>
                  </w:rPr>
                  <w:t>“</w:t>
                </w:r>
                <w:r w:rsidR="00564BD0">
                  <w:rPr>
                    <w:rStyle w:val="PlaceholderText"/>
                    <w:i/>
                  </w:rPr>
                  <w:t>Experience of Key Personnel Assigned to the Project”</w:t>
                </w:r>
                <w:r w:rsidR="00564BD0" w:rsidRPr="00E916E0">
                  <w:rPr>
                    <w:rStyle w:val="PlaceholderText"/>
                  </w:rPr>
                  <w:t xml:space="preserve"> section in </w:t>
                </w:r>
                <w:r w:rsidR="00564BD0">
                  <w:rPr>
                    <w:rStyle w:val="PlaceholderText"/>
                  </w:rPr>
                  <w:t>PART</w:t>
                </w:r>
                <w:r w:rsidR="00564BD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D1287CEFC8F04CFF8C872421959C1B40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D2747ED1368241DBB8C0021A8992CCB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CE29C7" w:rsidP="00564BD0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CE29C7" w:rsidP="00564BD0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A79385F8F96E430BA4723EC085E4EC7C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79F9C10BB8694A9BAB225A14D7ED5B01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AE3E94" w:rsidRPr="009003CA" w:rsidRDefault="00CE29C7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211E079CF3FB455D809BCC1E74488A18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4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DEEBD581F15F48F491F8B94A6B95CD1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1EA965934F4D4505B6475AA5CB6F979E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564BD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564BD0" w:rsidRPr="009003CA" w:rsidRDefault="00564BD0" w:rsidP="00564BD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DF14E671241C436A8691B4960A866B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564BD0" w:rsidRPr="002029B4" w:rsidRDefault="00564BD0" w:rsidP="00564BD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564BD0" w:rsidRDefault="00CE29C7" w:rsidP="00564BD0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 xml:space="preserve"> </w:t>
            </w:r>
            <w:r w:rsidR="00564BD0">
              <w:tab/>
              <w:t xml:space="preserve">City of Winnipeg </w:t>
            </w:r>
            <w:r w:rsidR="00564BD0">
              <w:br/>
              <w:t xml:space="preserve">Project </w:t>
            </w:r>
          </w:p>
          <w:p w:rsidR="00564BD0" w:rsidRPr="002029B4" w:rsidRDefault="00CE29C7" w:rsidP="00564BD0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23CF2BDCFA7542489B58080F424CCAC3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Other</w:t>
                </w:r>
              </w:sdtContent>
            </w:sdt>
            <w:r w:rsidR="00564BD0">
              <w:t xml:space="preserve"> </w:t>
            </w:r>
          </w:p>
        </w:tc>
      </w:tr>
      <w:tr w:rsidR="00AE3E94" w:rsidRPr="002F67DE" w:rsidTr="005C121A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AE3E94" w:rsidRDefault="00AE3E94" w:rsidP="00EE200F">
            <w:pPr>
              <w:pStyle w:val="teenyspacer"/>
              <w:keepNext/>
            </w:pPr>
          </w:p>
        </w:tc>
      </w:tr>
    </w:tbl>
    <w:p w:rsidR="00DA3521" w:rsidRDefault="00DA3521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2F30B0" w:rsidRPr="00776B11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2F30B0" w:rsidRPr="00095F3C" w:rsidRDefault="00CE29C7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FA0187A5651B48288A2EF97AF79EB98F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2F30B0" w:rsidRPr="00776B11" w:rsidRDefault="00CE29C7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A8EB21BB42174E2CA31E0D27BA79913C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2F30B0" w:rsidRPr="0007618A" w:rsidRDefault="00CE29C7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FD2A15FD747841FAA6F6D2CF2894AC1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B34E13E526844610945724DE7198A231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C3D2E5CE1624515BAA617375FD8BA97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2F30B0" w:rsidRPr="00FE6480" w:rsidTr="002F30B0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2F30B0" w:rsidRPr="00FE6480" w:rsidRDefault="002F30B0" w:rsidP="002F30B0">
            <w:pPr>
              <w:pStyle w:val="teenyspacer"/>
              <w:keepNext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2F30B0" w:rsidRPr="00FD6BA4" w:rsidRDefault="002F30B0" w:rsidP="002F30B0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2F30B0" w:rsidRPr="002029B4" w:rsidRDefault="00CE29C7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142612464"/>
                <w:placeholder>
                  <w:docPart w:val="EB4B2C3CA0724133829F0FBB20F4B7B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67953429"/>
            <w:placeholder>
              <w:docPart w:val="5C8FF224067841739736B6C6B7BA9EA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903746436"/>
            <w:placeholder>
              <w:docPart w:val="CB21F8874F7347D09CDE06E6E204CB2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152103200"/>
            <w:placeholder>
              <w:docPart w:val="54D6669799914C38A4A556B8D55A171D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40973724"/>
            <w:placeholder>
              <w:docPart w:val="356ECCEA064443B2A8B5CB516ADF358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708953217"/>
            <w:placeholder>
              <w:docPart w:val="E9F9B9626FC449AB9B126870AC6FC41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D10D38" w:rsidTr="002F30B0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2F30B0" w:rsidRDefault="00CE29C7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4B08C436D61B4B2192AF34D6436AC432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:rsidR="002F30B0" w:rsidRPr="00E029C8" w:rsidRDefault="00CE29C7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58094A4993A94C159D79FC3132ECF0F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F7FBC11637E84DADBE01A2F97C60A3E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5486185E6AF34F359325ACCD44C47875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63E8DB4D4BA44D8B956BEED8852D46B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CE29C7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CE29C7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F04FDCDED3EF4F33A3C97B7725880F3C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36F95BFA055E48E391DEE7C0551F601A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2F30B0" w:rsidRPr="009003CA" w:rsidRDefault="00CE29C7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3061D99256414692B582E5AF5203F64C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5788CF215166481690E50155C569EC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704A133FD373458A83BBD107D6DED3B0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5ACEDFB71FDC4E66BC3300ED411FFB5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CE29C7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CE29C7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2BFC5E8E3F6840ACA8D9355AFEBFDC0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1509F4A83BEC40C7B72FF48BA08C9DA4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2F30B0" w:rsidRPr="009003CA" w:rsidRDefault="00CE29C7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7C4BDA026263412FA11177C41B04766A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3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2F30B0" w:rsidRPr="002029B4" w:rsidRDefault="00CE29C7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2C4BB4C9C54443ACAFB49C7F3E527CA4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B</w:t>
                </w:r>
                <w:r w:rsidR="002F30B0" w:rsidRPr="001F0797">
                  <w:rPr>
                    <w:rStyle w:val="PlaceholderText"/>
                  </w:rPr>
                  <w:t xml:space="preserve">rief </w:t>
                </w:r>
                <w:r w:rsidR="002F30B0">
                  <w:rPr>
                    <w:rStyle w:val="PlaceholderText"/>
                  </w:rPr>
                  <w:t xml:space="preserve">project </w:t>
                </w:r>
                <w:r w:rsidR="002F30B0" w:rsidRPr="001F0797">
                  <w:rPr>
                    <w:rStyle w:val="PlaceholderText"/>
                  </w:rPr>
                  <w:t xml:space="preserve">description; </w:t>
                </w:r>
                <w:r w:rsidR="002F30B0">
                  <w:rPr>
                    <w:rStyle w:val="PlaceholderText"/>
                  </w:rPr>
                  <w:t xml:space="preserve">relevance to current project; details as per the </w:t>
                </w:r>
                <w:r w:rsidR="002F30B0" w:rsidRPr="003F6DB3">
                  <w:rPr>
                    <w:rStyle w:val="PlaceholderText"/>
                    <w:i/>
                  </w:rPr>
                  <w:t>“</w:t>
                </w:r>
                <w:r w:rsidR="002F30B0">
                  <w:rPr>
                    <w:rStyle w:val="PlaceholderText"/>
                    <w:i/>
                  </w:rPr>
                  <w:t>Experience of Key Personnel Assigned to the Project”</w:t>
                </w:r>
                <w:r w:rsidR="002F30B0" w:rsidRPr="00E916E0">
                  <w:rPr>
                    <w:rStyle w:val="PlaceholderText"/>
                  </w:rPr>
                  <w:t xml:space="preserve"> section in </w:t>
                </w:r>
                <w:r w:rsidR="002F30B0">
                  <w:rPr>
                    <w:rStyle w:val="PlaceholderText"/>
                  </w:rPr>
                  <w:t>PART</w:t>
                </w:r>
                <w:r w:rsidR="002F30B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958FD7FD642A48F0BD893B0CED483C24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90C058729AC94832A2C91B097D1F62E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CE29C7" w:rsidP="002F30B0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CE29C7" w:rsidP="002F30B0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02D100EFA24A43E6B49F3C9A7A714FFA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7F8F9750AC6545C995F593F7DC083BE2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2F30B0" w:rsidRPr="009003CA" w:rsidRDefault="00CE29C7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549969720D3948F389A8AF76F128613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4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D7B1DA0C1E9841DFABBB9E564FBE25C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3DE0E0FDF9404131B97DB42F64427A06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1A3E6A9241904247A1C0A8366C41E26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2F30B0" w:rsidRDefault="00CE29C7" w:rsidP="002F30B0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CE29C7" w:rsidP="002F30B0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14F089C5862A4031AA708B8872F7ADE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2F30B0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2F30B0" w:rsidRDefault="002F30B0" w:rsidP="002F30B0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CE29C7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0CDEE911A74A460887FFC3CD21E53734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3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CE29C7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AB1335EA1FC7404FBF1BE6F0239C15EA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CE29C7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4459F307223A4C489259C2F1099985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7DE077ABE87F49ECBA00B8241A4F4DFC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D333B27773704F4582C0E41A440B88B9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CE29C7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80154599"/>
                <w:placeholder>
                  <w:docPart w:val="1AC5E54C3E0D4229817A0F7BA681DF7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332986200"/>
            <w:placeholder>
              <w:docPart w:val="DCBCA2A5F0854BF380FF6797F533BAC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568533390"/>
            <w:placeholder>
              <w:docPart w:val="2ADE7B0AC05F40818F4B141BA9A85BB1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416139544"/>
            <w:placeholder>
              <w:docPart w:val="601123AF1A844D28AC334D67DAB2DE1C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6260590"/>
            <w:placeholder>
              <w:docPart w:val="AA75B26CAB56468BAF1D05F71019506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69032799"/>
            <w:placeholder>
              <w:docPart w:val="F697082057414F509A711F6FB6C1F579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D08B639734BC4DCE991ACB2FB2CC0555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32DB0437A42743EC817D3EBAC595776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F414DD43C9E746C9A407A2D8B6BAC1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77607DDE23764C6BA2583D9F02CDE57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5A842F4660CD4F2F8F7CF8495695583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CC2CC88F66F04AD799AE9FB6F5FE791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986F780096704ADAAA8BED52E80FCE26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51ADB6A6D7AD4D688694D44A6F5D127A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5C9D02E2D8934C3BAC40E7ECF8B55C4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F21DADE474D14949A5869838DBB51BE5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9B2358E967EE4B0C85D807A8DF4AC8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6B998A5FBA2A4ED9A9EACDB004E9486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95090EA5BA75439893421E0C7D10D3E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B23452C31AEC416E97E698565602D96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CE29C7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C9D6F2CF896A4EEC9AB153E993C5503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9BA67284C89442D0AC6BD8AD41755BCA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DF7A6727DDD84D33A5F5B292E2ECE8E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0377FDDF13B84D7A8A126EE9DFB0D2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B377ECD60AF5476284B4B13213A0B98A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51A3D714E8084CD99092B31B0F866066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313D7369DAA74A34B6168CC09671EE1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424A101A40E34F20B3E1EA40554ED46B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28312CB9F32F4D3CA05D04A4C32E995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23E304839A2B466FB516352DB65E94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CE29C7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954F73FED914EA3921B707218338A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4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CE29C7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4E5779A88C8C4177853A95D077E2AB05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CE29C7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C213258BECDA4537A8A96E9AD52C69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24839207D39D4CDA98AB0E7011CEC2BB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A2AC51990E2F4BD3B9B93901304CA42A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CE29C7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838033592"/>
                <w:placeholder>
                  <w:docPart w:val="0A53AB6DC154456BBF8DDB8D6EBF1201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764732350"/>
            <w:placeholder>
              <w:docPart w:val="29DE1D99E9C045349596CDA6D722900B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77648103"/>
            <w:placeholder>
              <w:docPart w:val="A9AE6AF9CD784D4481E56D2208AD2F7A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627710147"/>
            <w:placeholder>
              <w:docPart w:val="C90602ABCDF9470C93516FFCF64B5B92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75115189"/>
            <w:placeholder>
              <w:docPart w:val="2FD7538176E64F249DBEC07F5E4A9C7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41814767"/>
            <w:placeholder>
              <w:docPart w:val="F54FB13B52CB45F0BBDD5E4447EE7EDC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A2445D61F79447B3BA56447C7B0DDE0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76C028BD099A4552960F2E3A6AE7D73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1610E132558E42E5A2E9CAC20C79874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D880862C64654517975C70B9DEA0301F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25861604557443F4841507CA119BD9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315002756"/>
                <w:placeholder>
                  <w:docPart w:val="433BBBE7DBC44146A270BD44706756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05BB49EC9CAB413B8D3919B3C354A18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8507AE1A903C476E8CFDCE13657B5661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98FB2120DD364405BCCA056592C5D46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0FF35E7148954DF98AC0DD60918E568C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4F88F0AA138846EDB8F466314352F3A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2045378"/>
                <w:placeholder>
                  <w:docPart w:val="2B8B2D6D47304B799144C7617E866F5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0980FF967EDD43619F9547FD9FF17B89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E935FCFD64E94DA5BB4190CE1451F10B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CE29C7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F187563AF8724F179232DAAAB4D1F49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35F07BF3C6E74B368D6414B864A9537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E0B3949463D94679B173552AA8D1B92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A60FA0C88F7F41AAA345A242360E1CE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0F3C81C8AE49463B86187A69BE9268A5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0F9026A3E7D740CDAC379BCEF32AC18C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423B7BB11A86448397A01D5D799083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74BA4E2E3A4F48019A8CEAB7C06EEE04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5D685EE7B1774462B11B0F230069256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A4C5B1943E354A538297C10B66CCB240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975444" w:rsidRDefault="00975444" w:rsidP="00975444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CE29C7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E92606F360E9499CBE96815D5DEC2E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5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CE29C7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16BC8100FCCB4A59AC46176088EB401B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CE29C7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7E86E9D1DFF44A49E31C4E34AB3275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E601162543754D40B72827DB39A9567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6A0FE273A0954BD7BA144F1B6677EFE5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CE29C7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8303199"/>
                <w:placeholder>
                  <w:docPart w:val="9A0CC90BC2DF44ABAC81DE992FB9634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563877155"/>
            <w:placeholder>
              <w:docPart w:val="CF513C9340F3463EA687F619CC89A44A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78583533"/>
            <w:placeholder>
              <w:docPart w:val="55C53E7CB45E426786C992626E29D1D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96274514"/>
            <w:placeholder>
              <w:docPart w:val="6CCAD90394DF45E1B3123E82CB82A80B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48199340"/>
            <w:placeholder>
              <w:docPart w:val="07CD2DAEC90F4DF7BAF8CD9D8334CB5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93999690"/>
            <w:placeholder>
              <w:docPart w:val="C54507ED2F364C6CBC279E4F801A78C6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2524591459DC41C0BB0F5168C8E92686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3CB7F0E5B063401D8D887E89F3ED1250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8D6BD95FD13546DEA3649EAEE031F3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BE4E423D471544519307BE3896CA1AC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BACD317A667D4F53A5715B93DAD74A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72463753"/>
                <w:placeholder>
                  <w:docPart w:val="C19F11101DFE4903AEEB3035BD7BFB3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FAE9AD6786944CB0BB2CC021F6A7CB6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1101FD3EDA1F418C901925CB85E0B2D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94DF714044CD4CA098D905A5583243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CEB7207E649B45DC81CD630A4C8072C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59E26A9DEA7845B4B91F10541B93956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1521637"/>
                <w:placeholder>
                  <w:docPart w:val="59CE7E850A454B708688D662F7807D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A3E08E25C93D45B29B0C084FFC0EC0B4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B00C323A57FD418D83651A516762CAB5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CE29C7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91D4B36CFE52482998592633BD428CD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5BC92A7615BF4D2ABCE8000FE631353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237D1A03579D40D3BEBE547CD64BAB2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90CAD0D25E514422802C54030E7F9B0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244B3A996BCF407D8E44F9303DB9B7A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8243560EA3774B6FBA2C2634928E9B1F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7EA4AEF0980F461C9878BD7C1930DAC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5EA130585BB74FCF91175C061B6E658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B723F6890EE04410B1DDF27CC29FB5C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124950"/>
                <w:placeholder>
                  <w:docPart w:val="1210D55C1CF34808AFB794006AE0E3FE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CE29C7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0C9DB72DB6404CB18DDC1615BEC8128E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br/>
                </w:r>
                <w:r w:rsidR="000A687B" w:rsidRPr="00776B11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delete any extra</w:t>
                </w:r>
              </w:sdtContent>
            </w:sdt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CE29C7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22A821955BE444F4A6CE22A50EA98807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CE29C7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B538A266F8264737B6169A2562FB579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33F6708D4D734BA8BB0493BFEE6248A8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9854554777B742469D53BD13F70A0C8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CE29C7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53998386"/>
                <w:placeholder>
                  <w:docPart w:val="6501EACADD414DC1B0F02874DDFF9F2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214971999"/>
            <w:placeholder>
              <w:docPart w:val="87C3DAAC584D407D971B33333E39C96C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699515775"/>
            <w:placeholder>
              <w:docPart w:val="3BE7AC37BE1A4505A8D5E066086ABD1B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862242837"/>
            <w:placeholder>
              <w:docPart w:val="A8D6F271237949FB9C8022DF5DD55D96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615181204"/>
            <w:placeholder>
              <w:docPart w:val="28A3C9710FFC4727AFA60A27CD298547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4738818"/>
            <w:placeholder>
              <w:docPart w:val="B63E469C8C50401ABE077BD26C82AB7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8E6AB0C1ACA34F3383FC9F4DD3A934E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CF8534D0F1D24174AA7E6792E7F61634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036959D28B0E40BCA5618C9608AB449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EDB6AADF39AA4EA980B20E798BE167D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5840D6BE2ED04CB789AB3B0A3A09181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E36375AB29CC4C4ABFFD16C8C3F7D3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E31248533D624682845CDF07FD93C19F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BC0E9B0D027140CEBF3402EFAB8455B7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5D24E5BF88714545BF27B39C7EA0EBA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00C6AFAD239F40D2803A25D9760C4323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8B57E11BC927492EA7DCF4FA163BB61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EFC5F759C0514597BE8E4C4E33EDB17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2B1346D4C9754F0A9DA3A57FE39E6A10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D95979977A7C43DC8D6FFB84F24E0CA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CE29C7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ADEE4C7EE0534F90AF282E341819D88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45C3A0075C614CB9ACD140F81138ECD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B2447250F1CA4B2C8BC74C515A73302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420692789"/>
                <w:placeholder>
                  <w:docPart w:val="1FA5D85158C04404A6F4ED265F915377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DDBD20B8D4FB46C08F1A476F8699C151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CE29C7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19B673ADDECE4E61B6E9C3AE6934BCC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B2435ECF9DF84E2FAABFCEDCA9B953A7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88F94A7C427347B48EC21836918DC647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853DF711F3144E62885F3516E4E7C43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CE29C7" w:rsidP="00206C3D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E29C7" w:rsidP="00206C3D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FC76467E24694BE7BECEDDAC853BA0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610400" w:rsidRDefault="00610400" w:rsidP="00F07AB1">
      <w:pPr>
        <w:pStyle w:val="teenyspacer"/>
        <w:sectPr w:rsidR="00610400" w:rsidSect="00776B11">
          <w:headerReference w:type="default" r:id="rId14"/>
          <w:headerReference w:type="first" r:id="rId15"/>
          <w:pgSz w:w="12240" w:h="15840"/>
          <w:pgMar w:top="720" w:right="720" w:bottom="720" w:left="720" w:header="720" w:footer="230" w:gutter="0"/>
          <w:cols w:space="720"/>
          <w:docGrid w:linePitch="381"/>
        </w:sectPr>
      </w:pPr>
    </w:p>
    <w:p w:rsidR="00D971B9" w:rsidRDefault="00D971B9" w:rsidP="00F07AB1">
      <w:pPr>
        <w:pStyle w:val="teenyspacer"/>
      </w:pPr>
    </w:p>
    <w:sectPr w:rsidR="00D971B9" w:rsidSect="00610400">
      <w:headerReference w:type="default" r:id="rId16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6E9" w:rsidRDefault="006676E9" w:rsidP="00650259">
      <w:pPr>
        <w:spacing w:after="0" w:line="240" w:lineRule="auto"/>
      </w:pPr>
      <w:r>
        <w:separator/>
      </w:r>
    </w:p>
  </w:endnote>
  <w:end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B3F927-5964-4FA5-909E-A02D6A89E66C}"/>
    <w:embedBold r:id="rId2" w:fontKey="{929E4483-B262-45CD-A409-B2A0DF1F82D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F43C9B1-E7F6-4555-AF63-57F4194BBD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AF0797E8-7320-4486-9302-69DB275C9C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B01122A-0C90-4CC7-BDA9-C5015CC6F2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5AF9108-17B8-45C7-8BB3-E1D4B6CB1135}"/>
    <w:embedBold r:id="rId7" w:fontKey="{1D654795-75C7-461A-ABF3-00C05BE8FD26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5FA377B5-0902-45FA-965A-BCA187E52E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2957970-CFAE-4129-B380-6E179E2878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742B33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02D9C77">
                <wp:extent cx="1733550" cy="53423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207ACE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207ACE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>
              <w:t>8</w:t>
            </w:r>
          </w:fldSimple>
        </w:p>
      </w:tc>
    </w:tr>
  </w:tbl>
  <w:p w:rsidR="00742B33" w:rsidRDefault="00742B33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F07AB1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F07AB1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F07AB1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F07AB1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 w:rsidRPr="00FD7939">
              <w:t>2</w:t>
            </w:r>
          </w:fldSimple>
        </w:p>
      </w:tc>
    </w:tr>
  </w:tbl>
  <w:p w:rsidR="00742B33" w:rsidRDefault="00742B33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6E9" w:rsidRDefault="006676E9" w:rsidP="00650259">
      <w:pPr>
        <w:spacing w:after="0" w:line="240" w:lineRule="auto"/>
      </w:pPr>
      <w:r>
        <w:separator/>
      </w:r>
    </w:p>
  </w:footnote>
  <w:foot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Bid Submission</w:t>
    </w:r>
  </w:p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RFP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079978753"/>
        <w:placeholder>
          <w:docPart w:val="B471B38B947247F48B1DCAFE63C91C53"/>
        </w:placeholder>
        <w:text w:multiLine="1"/>
      </w:sdtPr>
      <w:sdtContent>
        <w:r w:rsidR="00CE29C7">
          <w:rPr>
            <w:rFonts w:cs="Arial"/>
            <w:szCs w:val="18"/>
          </w:rPr>
          <w:t>638-2023</w:t>
        </w:r>
      </w:sdtContent>
    </w:sdt>
    <w:r>
      <w:fldChar w:fldCharType="end"/>
    </w:r>
  </w:p>
  <w:p w:rsidR="00742B33" w:rsidRPr="00206C3D" w:rsidRDefault="00742B33" w:rsidP="009C45DD">
    <w:pPr>
      <w:pStyle w:val="PlainAdminText"/>
      <w:rPr>
        <w:i/>
        <w:sz w:val="10"/>
      </w:rPr>
    </w:pPr>
    <w:r w:rsidRPr="00206C3D">
      <w:rPr>
        <w:i/>
        <w:sz w:val="10"/>
      </w:rPr>
      <w:t>PWD Template June 2023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>(SEE PART B – BIDDING INSTRUCTIONS)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776B11">
    <w:pPr>
      <w:pStyle w:val="Heading1"/>
      <w:rPr>
        <w:b/>
      </w:rPr>
    </w:pPr>
    <w:r>
      <w:t>Key Personnel – MAXIMUM TWO PAGES PER PERSON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696D81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610400" w:rsidRDefault="00742B33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E9"/>
    <w:rsid w:val="00010398"/>
    <w:rsid w:val="00021D0B"/>
    <w:rsid w:val="000307D4"/>
    <w:rsid w:val="000456E1"/>
    <w:rsid w:val="00052382"/>
    <w:rsid w:val="0006568A"/>
    <w:rsid w:val="0007618A"/>
    <w:rsid w:val="00076F0F"/>
    <w:rsid w:val="00084253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E1F"/>
    <w:rsid w:val="0012050A"/>
    <w:rsid w:val="00131CBF"/>
    <w:rsid w:val="00141D0A"/>
    <w:rsid w:val="001634A5"/>
    <w:rsid w:val="001727CA"/>
    <w:rsid w:val="00172E8E"/>
    <w:rsid w:val="0018135E"/>
    <w:rsid w:val="00187208"/>
    <w:rsid w:val="001A5285"/>
    <w:rsid w:val="001A644A"/>
    <w:rsid w:val="001B6D36"/>
    <w:rsid w:val="001B6E95"/>
    <w:rsid w:val="001F0797"/>
    <w:rsid w:val="001F3DE5"/>
    <w:rsid w:val="002029B4"/>
    <w:rsid w:val="00206C3D"/>
    <w:rsid w:val="00207ACE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1E11"/>
    <w:rsid w:val="0037289D"/>
    <w:rsid w:val="00384738"/>
    <w:rsid w:val="00386CF6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5779D"/>
    <w:rsid w:val="004603AC"/>
    <w:rsid w:val="0046302A"/>
    <w:rsid w:val="00471982"/>
    <w:rsid w:val="00476C09"/>
    <w:rsid w:val="00487D2D"/>
    <w:rsid w:val="00495FFC"/>
    <w:rsid w:val="004A0800"/>
    <w:rsid w:val="004B4E21"/>
    <w:rsid w:val="004D2143"/>
    <w:rsid w:val="004D5D62"/>
    <w:rsid w:val="004F01AB"/>
    <w:rsid w:val="004F3292"/>
    <w:rsid w:val="005039FC"/>
    <w:rsid w:val="005112D0"/>
    <w:rsid w:val="00512345"/>
    <w:rsid w:val="00521346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676E9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22B4B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E1C04"/>
    <w:rsid w:val="007E5DF1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B4919"/>
    <w:rsid w:val="009C45DD"/>
    <w:rsid w:val="009D63A5"/>
    <w:rsid w:val="009E766D"/>
    <w:rsid w:val="009F1328"/>
    <w:rsid w:val="009F3CDE"/>
    <w:rsid w:val="009F619A"/>
    <w:rsid w:val="009F6DDE"/>
    <w:rsid w:val="00A23ED8"/>
    <w:rsid w:val="00A32F98"/>
    <w:rsid w:val="00A370A8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62EE"/>
    <w:rsid w:val="00C003BA"/>
    <w:rsid w:val="00C116E5"/>
    <w:rsid w:val="00C22CB1"/>
    <w:rsid w:val="00C24B2C"/>
    <w:rsid w:val="00C46878"/>
    <w:rsid w:val="00C509E4"/>
    <w:rsid w:val="00C52800"/>
    <w:rsid w:val="00C61B3F"/>
    <w:rsid w:val="00C86ADB"/>
    <w:rsid w:val="00C91A5E"/>
    <w:rsid w:val="00CA28A6"/>
    <w:rsid w:val="00CA7597"/>
    <w:rsid w:val="00CB009E"/>
    <w:rsid w:val="00CB4A51"/>
    <w:rsid w:val="00CB5DE1"/>
    <w:rsid w:val="00CC1E10"/>
    <w:rsid w:val="00CD4532"/>
    <w:rsid w:val="00CD47B0"/>
    <w:rsid w:val="00CD70CE"/>
    <w:rsid w:val="00CE29C7"/>
    <w:rsid w:val="00CE3AEB"/>
    <w:rsid w:val="00CE6104"/>
    <w:rsid w:val="00CE7918"/>
    <w:rsid w:val="00CF3471"/>
    <w:rsid w:val="00D01C0D"/>
    <w:rsid w:val="00D10D38"/>
    <w:rsid w:val="00D16163"/>
    <w:rsid w:val="00D54AE8"/>
    <w:rsid w:val="00D6124A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2A09"/>
    <w:rsid w:val="00F03954"/>
    <w:rsid w:val="00F07AB1"/>
    <w:rsid w:val="00F11EAE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BE2F3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engineer\2-Streets%20Project%20Management%20Branch\4%20-%20ADMIN-GENERAL\06-RFP%20Standards\RFP%20Forms\PWD-RFP-Qualification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C6053B098347C1B9F4821F8F917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19489-C134-459E-8138-342BDD970227}"/>
      </w:docPartPr>
      <w:docPartBody>
        <w:p w:rsidR="00CC54E5" w:rsidRDefault="001716E7">
          <w:pPr>
            <w:pStyle w:val="8AC6053B098347C1B9F4821F8F9179A6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05851DA2D0554AE1879F373112493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8FBCE-A188-4275-9AE9-AA6FF8232876}"/>
      </w:docPartPr>
      <w:docPartBody>
        <w:p w:rsidR="00CC54E5" w:rsidRDefault="001716E7">
          <w:pPr>
            <w:pStyle w:val="05851DA2D0554AE1879F373112493A7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C06E1940F3754352A180BE930A03F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397DB-AAF9-40D3-9FEC-56B1AA69784E}"/>
      </w:docPartPr>
      <w:docPartBody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C06E1940F3754352A180BE930A03FD13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8A86EABDFDCB495495F1DB9DAC6C1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B9934-618F-4BC2-87A0-B5CBE68B8B9B}"/>
      </w:docPartPr>
      <w:docPartBody>
        <w:p w:rsidR="00CC54E5" w:rsidRDefault="001716E7">
          <w:pPr>
            <w:pStyle w:val="8A86EABDFDCB495495F1DB9DAC6C1FF9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B94BE87F64747A6A72DB24DE29F1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BFB02-B96F-4E74-959C-02157CCF61D8}"/>
      </w:docPartPr>
      <w:docPartBody>
        <w:p w:rsidR="00CC54E5" w:rsidRDefault="001716E7">
          <w:pPr>
            <w:pStyle w:val="3B94BE87F64747A6A72DB24DE29F13D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9EAC93BA4A9D4CB7997F17846F563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23FE3-9089-457C-B7F2-49F36A5E0B77}"/>
      </w:docPartPr>
      <w:docPartBody>
        <w:p w:rsidR="00CC54E5" w:rsidRDefault="001716E7">
          <w:pPr>
            <w:pStyle w:val="9EAC93BA4A9D4CB7997F17846F563A0D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C0CE74F93D54BD9B1D20FFB6F198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64A2F-1543-4FEA-A23F-9CB673A3B8DE}"/>
      </w:docPartPr>
      <w:docPartBody>
        <w:p w:rsidR="00CC54E5" w:rsidRDefault="001716E7">
          <w:pPr>
            <w:pStyle w:val="5C0CE74F93D54BD9B1D20FFB6F198456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C2B3B9BCB4684DD0A76AD6C618281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3D2E9-CFE3-47C0-AF56-293B01833658}"/>
      </w:docPartPr>
      <w:docPartBody>
        <w:p w:rsidR="00CC54E5" w:rsidRDefault="001716E7">
          <w:pPr>
            <w:pStyle w:val="C2B3B9BCB4684DD0A76AD6C61828179D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B16853350EF04421B842017CF27EE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845A8-53FE-474B-AAB2-4DE826A2A528}"/>
      </w:docPartPr>
      <w:docPartBody>
        <w:p w:rsidR="00CC54E5" w:rsidRDefault="001716E7">
          <w:pPr>
            <w:pStyle w:val="B16853350EF04421B842017CF27EED1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173BE8D3A7246378D8560F80F093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53FDE-89B1-4269-8F6F-C4A5579AF474}"/>
      </w:docPartPr>
      <w:docPartBody>
        <w:p w:rsidR="00CC54E5" w:rsidRDefault="001716E7">
          <w:pPr>
            <w:pStyle w:val="5173BE8D3A7246378D8560F80F09320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13AB970A99E14CF0AD26CABE9AE4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FD085-71E8-4539-B30B-9F5782CC1565}"/>
      </w:docPartPr>
      <w:docPartBody>
        <w:p w:rsidR="00CC54E5" w:rsidRDefault="001716E7">
          <w:pPr>
            <w:pStyle w:val="13AB970A99E14CF0AD26CABE9AE446D3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053327015244180B6B5A001186A7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0B595-C301-4BD6-9B30-5024210B795F}"/>
      </w:docPartPr>
      <w:docPartBody>
        <w:p w:rsidR="00CC54E5" w:rsidRDefault="001716E7">
          <w:pPr>
            <w:pStyle w:val="4053327015244180B6B5A001186A7F0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14762583C8F642988D430C967F8C3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60E69-CBB9-491B-8492-73E9E9C9E7F2}"/>
      </w:docPartPr>
      <w:docPartBody>
        <w:p w:rsidR="00CC54E5" w:rsidRDefault="001716E7">
          <w:pPr>
            <w:pStyle w:val="14762583C8F642988D430C967F8C3F68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78B4177EFCAF4758B6A263918B588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3A2D4-43B1-4F9A-9535-D528C0D63A1D}"/>
      </w:docPartPr>
      <w:docPartBody>
        <w:p w:rsidR="00CC54E5" w:rsidRDefault="001716E7">
          <w:pPr>
            <w:pStyle w:val="78B4177EFCAF4758B6A263918B5889F8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DE70FFB1D444AAFA24FE2DF303E3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B1341-79E0-4720-A152-2D138B5788BF}"/>
      </w:docPartPr>
      <w:docPartBody>
        <w:p w:rsidR="00CC54E5" w:rsidRDefault="001716E7">
          <w:pPr>
            <w:pStyle w:val="5DE70FFB1D444AAFA24FE2DF303E31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9A17BB34D4974588AC27A68AA9503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06CA-45B8-4F6B-A0FA-461E5B5DCCC5}"/>
      </w:docPartPr>
      <w:docPartBody>
        <w:p w:rsidR="00CC54E5" w:rsidRDefault="001716E7">
          <w:pPr>
            <w:pStyle w:val="9A17BB34D4974588AC27A68AA950333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B3D2A58EFA974213959F1801D489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7B28-0253-472A-9207-FBDD236CE593}"/>
      </w:docPartPr>
      <w:docPartBody>
        <w:p w:rsidR="00CC54E5" w:rsidRDefault="001716E7">
          <w:pPr>
            <w:pStyle w:val="B3D2A58EFA974213959F1801D489D040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A2A4BFCB27C740E7BE7C4A9714270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3F46-C30F-4608-A653-3864AF3E2A93}"/>
      </w:docPartPr>
      <w:docPartBody>
        <w:p w:rsidR="00CC54E5" w:rsidRDefault="001716E7">
          <w:pPr>
            <w:pStyle w:val="A2A4BFCB27C740E7BE7C4A971427088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E1AFADB590E649F78BEF4DF1987A1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8A154-C2D7-4C72-B463-5BBC30CE16E8}"/>
      </w:docPartPr>
      <w:docPartBody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>g</w:t>
          </w:r>
          <w:r w:rsidRPr="002A34FE">
            <w:rPr>
              <w:rStyle w:val="PlaceholderText"/>
              <w:rFonts w:cs="Arial"/>
              <w:szCs w:val="18"/>
            </w:rPr>
            <w:t>eneral firm profile information, including years in business, average volume of work,</w:t>
          </w:r>
        </w:p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2A34FE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E1AFADB590E649F78BEF4DF1987A1E4E"/>
          </w:pPr>
          <w:r w:rsidRPr="002A34FE">
            <w:rPr>
              <w:rStyle w:val="PlaceholderText"/>
              <w:rFonts w:cs="Arial"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DCF0B341F3A14E72B5FB01BBAA1B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C5DBC-D5A9-4C59-B55C-618F83065944}"/>
      </w:docPartPr>
      <w:docPartBody>
        <w:p w:rsidR="00CC54E5" w:rsidRDefault="001716E7">
          <w:pPr>
            <w:pStyle w:val="DCF0B341F3A14E72B5FB01BBAA1BF880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7DFD1601D1204F9487D5FCC1F4563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8CCEF-3FBC-4882-BA27-88780033204D}"/>
      </w:docPartPr>
      <w:docPartBody>
        <w:p w:rsidR="00CC54E5" w:rsidRDefault="001716E7">
          <w:pPr>
            <w:pStyle w:val="7DFD1601D1204F9487D5FCC1F45635E4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3A0B25498EA4D66B686E822D2536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4B3DA-111F-4D11-90F8-687CAB6E0982}"/>
      </w:docPartPr>
      <w:docPartBody>
        <w:p w:rsidR="00CC54E5" w:rsidRDefault="001716E7">
          <w:pPr>
            <w:pStyle w:val="33A0B25498EA4D66B686E822D25366F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05C09438AF74FC2B1287895316B7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8E7AE-697A-4477-917C-DDEABC3E119C}"/>
      </w:docPartPr>
      <w:docPartBody>
        <w:p w:rsidR="00CC54E5" w:rsidRDefault="001716E7">
          <w:pPr>
            <w:pStyle w:val="C05C09438AF74FC2B1287895316B7040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A8D6E9EADD2B45AD9DC9988E3D725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C3F7D-1FDD-4B28-8BFD-C58ED9DE05B1}"/>
      </w:docPartPr>
      <w:docPartBody>
        <w:p w:rsidR="00CC54E5" w:rsidRDefault="001716E7">
          <w:pPr>
            <w:pStyle w:val="A8D6E9EADD2B45AD9DC9988E3D725E8F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DE623A00424EFDA9C57122360F4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51AFD-80EF-4974-8A95-E5E710D3110D}"/>
      </w:docPartPr>
      <w:docPartBody>
        <w:p w:rsidR="00CC54E5" w:rsidRDefault="001716E7">
          <w:pPr>
            <w:pStyle w:val="8CDE623A00424EFDA9C57122360F42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DC96116975D4698978886163E78E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446F-F24A-4CC7-BBA9-53AAB96201C5}"/>
      </w:docPartPr>
      <w:docPartBody>
        <w:p w:rsidR="00CC54E5" w:rsidRDefault="001716E7">
          <w:pPr>
            <w:pStyle w:val="BDC96116975D4698978886163E78E5BD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E599C075006D4C8A920CA10E33D86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80789-951E-4F80-89D5-D7743372080B}"/>
      </w:docPartPr>
      <w:docPartBody>
        <w:p w:rsidR="00CC54E5" w:rsidRDefault="001716E7">
          <w:pPr>
            <w:pStyle w:val="E599C075006D4C8A920CA10E33D86CE8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41374A2C284478BB312E8BD53CEB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A16F2-E4DE-4481-82A3-3B765AA7945F}"/>
      </w:docPartPr>
      <w:docPartBody>
        <w:p w:rsidR="00CC54E5" w:rsidRDefault="001716E7">
          <w:pPr>
            <w:pStyle w:val="441374A2C284478BB312E8BD53CEBAB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598538D212044D891AC8D8A24BB3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2269E-15C4-415B-98A5-37021450C2FF}"/>
      </w:docPartPr>
      <w:docPartBody>
        <w:p w:rsidR="00CC54E5" w:rsidRDefault="001716E7">
          <w:pPr>
            <w:pStyle w:val="B598538D212044D891AC8D8A24BB350C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A6A707CEFB446979C0E67CFCB302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6F225-351E-4A46-802D-16FB2CAEA9A9}"/>
      </w:docPartPr>
      <w:docPartBody>
        <w:p w:rsidR="00CC54E5" w:rsidRDefault="001716E7">
          <w:pPr>
            <w:pStyle w:val="5A6A707CEFB446979C0E67CFCB3029B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B29A2510490443D9E08A987273C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2644B-E557-47AA-9576-D75DCBED5309}"/>
      </w:docPartPr>
      <w:docPartBody>
        <w:p w:rsidR="00CC54E5" w:rsidRDefault="001716E7">
          <w:pPr>
            <w:pStyle w:val="0B29A2510490443D9E08A987273C145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DE748F4EE998485387C2AA7FE9408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ED975-2EF7-4D4C-ADD6-88CC0E238930}"/>
      </w:docPartPr>
      <w:docPartBody>
        <w:p w:rsidR="00CC54E5" w:rsidRDefault="001716E7">
          <w:pPr>
            <w:pStyle w:val="DE748F4EE998485387C2AA7FE940861B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D7153B8D13C943CD98C29D6F7B73B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BAB60-BFA7-41B7-965C-5DF97573A24D}"/>
      </w:docPartPr>
      <w:docPartBody>
        <w:p w:rsidR="00CC54E5" w:rsidRDefault="001716E7">
          <w:pPr>
            <w:pStyle w:val="D7153B8D13C943CD98C29D6F7B73BB6B"/>
          </w:pPr>
          <w:r w:rsidRPr="00095F3C">
            <w:rPr>
              <w:rStyle w:val="PlaceholderText"/>
              <w:b/>
              <w:i/>
            </w:rPr>
            <w:t>Person 1</w:t>
          </w:r>
        </w:p>
      </w:docPartBody>
    </w:docPart>
    <w:docPart>
      <w:docPartPr>
        <w:name w:val="06C32F37FC064CBD9A0EAEBABC67E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4A2D2-54A3-47AA-AD4A-7180D950292F}"/>
      </w:docPartPr>
      <w:docPartBody>
        <w:p w:rsidR="00CC54E5" w:rsidRDefault="001716E7">
          <w:pPr>
            <w:pStyle w:val="06C32F37FC064CBD9A0EAEBABC67E019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52552F77EC68451F8344D7B244BFB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1EBCC-137C-4185-9429-72F752A01D6F}"/>
      </w:docPartPr>
      <w:docPartBody>
        <w:p w:rsidR="00CC54E5" w:rsidRDefault="001716E7">
          <w:pPr>
            <w:pStyle w:val="52552F77EC68451F8344D7B244BFB143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8210338A52C47BF888A8509AA55A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4750C-93A6-4F45-B8A1-316C3190E4F7}"/>
      </w:docPartPr>
      <w:docPartBody>
        <w:p w:rsidR="00CC54E5" w:rsidRDefault="001716E7">
          <w:pPr>
            <w:pStyle w:val="78210338A52C47BF888A8509AA55AFD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9DB05AC338A4B4883BFDFEC77D89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318D2-B3B7-4008-9029-0FEA983FA7A1}"/>
      </w:docPartPr>
      <w:docPartBody>
        <w:p w:rsidR="00CC54E5" w:rsidRDefault="001716E7">
          <w:pPr>
            <w:pStyle w:val="D9DB05AC338A4B4883BFDFEC77D8920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C1E204D210FC4146AAB314E0581F8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FE3DB-CBEE-45AA-9FE6-3A8CA41FB7F3}"/>
      </w:docPartPr>
      <w:docPartBody>
        <w:p w:rsidR="00CC54E5" w:rsidRDefault="001716E7">
          <w:pPr>
            <w:pStyle w:val="C1E204D210FC4146AAB314E0581F85AA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0B1840544EA34F9EA3B39CD9B714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24ACF-7E7F-4D2B-964C-44E8E39D0AD8}"/>
      </w:docPartPr>
      <w:docPartBody>
        <w:p w:rsidR="00CC54E5" w:rsidRDefault="001716E7">
          <w:pPr>
            <w:pStyle w:val="0B1840544EA34F9EA3B39CD9B71473B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D9ABB9CC85C4CA0A8D20B6A8B259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D82DE-B9D4-46AD-9F1E-085CC28FDFE9}"/>
      </w:docPartPr>
      <w:docPartBody>
        <w:p w:rsidR="00CC54E5" w:rsidRDefault="001716E7">
          <w:pPr>
            <w:pStyle w:val="7D9ABB9CC85C4CA0A8D20B6A8B259E9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1F89398DA594B188179AE4A830E1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F22F6-A0CD-43F5-93E2-F35FD1E558DE}"/>
      </w:docPartPr>
      <w:docPartBody>
        <w:p w:rsidR="00CC54E5" w:rsidRDefault="001716E7">
          <w:pPr>
            <w:pStyle w:val="71F89398DA594B188179AE4A830E1975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CD1241734BC486487C19681AEE50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B0D07-BC31-4B47-9F01-F90CFA65382E}"/>
      </w:docPartPr>
      <w:docPartBody>
        <w:p w:rsidR="00CC54E5" w:rsidRDefault="001716E7">
          <w:pPr>
            <w:pStyle w:val="2CD1241734BC486487C19681AEE50DE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CA325E397934F1AA6FA5000522E3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AE2B-EB77-4380-BB5A-7390C6781308}"/>
      </w:docPartPr>
      <w:docPartBody>
        <w:p w:rsidR="00CC54E5" w:rsidRDefault="001716E7">
          <w:pPr>
            <w:pStyle w:val="3CA325E397934F1AA6FA5000522E3B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9ED535C8A2746F2A5A7AFEB89385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8C777-A5FE-4A79-AF50-C1107812EE82}"/>
      </w:docPartPr>
      <w:docPartBody>
        <w:p w:rsidR="00CC54E5" w:rsidRDefault="001716E7">
          <w:pPr>
            <w:pStyle w:val="89ED535C8A2746F2A5A7AFEB89385D4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BA3973B85E4C21AA495AC9E59B8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4D24A-B76D-4680-A02D-A9166A39D765}"/>
      </w:docPartPr>
      <w:docPartBody>
        <w:p w:rsidR="00CC54E5" w:rsidRDefault="001716E7">
          <w:pPr>
            <w:pStyle w:val="32BA3973B85E4C21AA495AC9E59B84CF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E1A711373540444B8B28E62A9994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8BC60-E6B8-4DED-AB7C-D3B4360CC29E}"/>
      </w:docPartPr>
      <w:docPartBody>
        <w:p w:rsidR="00CC54E5" w:rsidRDefault="001716E7">
          <w:pPr>
            <w:pStyle w:val="E1A711373540444B8B28E62A9994346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8157386AD308442CACE547934B7F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A7F4B-5092-4D1C-8B7F-F7100801EEDC}"/>
      </w:docPartPr>
      <w:docPartBody>
        <w:p w:rsidR="00CC54E5" w:rsidRDefault="001716E7">
          <w:pPr>
            <w:pStyle w:val="8157386AD308442CACE547934B7F503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CC79A4B3592B41339A7645BFDC4F7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E4EA8-4EE5-48D9-9EF2-3955AC39C9CE}"/>
      </w:docPartPr>
      <w:docPartBody>
        <w:p w:rsidR="00CC54E5" w:rsidRDefault="001716E7">
          <w:pPr>
            <w:pStyle w:val="CC79A4B3592B41339A7645BFDC4F7F3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CE76F8D46214532819357257C060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E0730-53F3-48A0-940E-BC5F238F8E10}"/>
      </w:docPartPr>
      <w:docPartBody>
        <w:p w:rsidR="00CC54E5" w:rsidRDefault="001716E7">
          <w:pPr>
            <w:pStyle w:val="ECE76F8D46214532819357257C06039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D5BD66999A54EF1968414C6325E7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5FBC0-1548-4F0D-80C3-3CBD57A7DBF5}"/>
      </w:docPartPr>
      <w:docPartBody>
        <w:p w:rsidR="00CC54E5" w:rsidRDefault="001716E7">
          <w:pPr>
            <w:pStyle w:val="FD5BD66999A54EF1968414C6325E784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7687EC7E351F46F4BC183E6FBFBFE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8EBE9-CC76-4470-ABA5-96255EA32FFE}"/>
      </w:docPartPr>
      <w:docPartBody>
        <w:p w:rsidR="00CC54E5" w:rsidRDefault="001716E7">
          <w:pPr>
            <w:pStyle w:val="7687EC7E351F46F4BC183E6FBFBFEAF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18F6A4C3626F42FE978B8ACF09C9C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97870-F78F-49AF-852B-44978F9017F2}"/>
      </w:docPartPr>
      <w:docPartBody>
        <w:p w:rsidR="00CC54E5" w:rsidRDefault="001716E7">
          <w:pPr>
            <w:pStyle w:val="18F6A4C3626F42FE978B8ACF09C9C6F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C65182120DD4110B0C86A5E76DF8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6A7C-A71E-442C-BEB8-E84DDC41CA69}"/>
      </w:docPartPr>
      <w:docPartBody>
        <w:p w:rsidR="00CC54E5" w:rsidRDefault="001716E7">
          <w:pPr>
            <w:pStyle w:val="DC65182120DD4110B0C86A5E76DF87D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DF2244433A74F30B96E34686AF48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7B8FE-300B-4FC1-8144-D11DBC5F271C}"/>
      </w:docPartPr>
      <w:docPartBody>
        <w:p w:rsidR="00CC54E5" w:rsidRDefault="001716E7">
          <w:pPr>
            <w:pStyle w:val="3DF2244433A74F30B96E34686AF48D1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5429B04A2A145D583AE7A1BF596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F5DA8-76D0-4991-857F-EC3A5FC36002}"/>
      </w:docPartPr>
      <w:docPartBody>
        <w:p w:rsidR="00CC54E5" w:rsidRDefault="001716E7">
          <w:pPr>
            <w:pStyle w:val="35429B04A2A145D583AE7A1BF5967D0D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8FDEBC917A93454F90609394E469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1BA64-2107-4F63-83F6-841B241FA98A}"/>
      </w:docPartPr>
      <w:docPartBody>
        <w:p w:rsidR="00CC54E5" w:rsidRDefault="001716E7">
          <w:pPr>
            <w:pStyle w:val="8FDEBC917A93454F90609394E469AC8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83FE4F274624D8A8EF315E998401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2863F-1110-4D3B-A777-129608D45EA8}"/>
      </w:docPartPr>
      <w:docPartBody>
        <w:p w:rsidR="00CC54E5" w:rsidRDefault="001716E7">
          <w:pPr>
            <w:pStyle w:val="583FE4F274624D8A8EF315E998401DB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7F08F38D1E044D0A583BBBCC3297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0ECB-B92C-4F22-8112-31BDCE5F321B}"/>
      </w:docPartPr>
      <w:docPartBody>
        <w:p w:rsidR="00CC54E5" w:rsidRDefault="001716E7">
          <w:pPr>
            <w:pStyle w:val="37F08F38D1E044D0A583BBBCC3297A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1287CEFC8F04CFF8C872421959C1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9F6A2-F931-4EC8-8D64-E63667E4C363}"/>
      </w:docPartPr>
      <w:docPartBody>
        <w:p w:rsidR="00CC54E5" w:rsidRDefault="001716E7">
          <w:pPr>
            <w:pStyle w:val="D1287CEFC8F04CFF8C872421959C1B4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2747ED1368241DBB8C0021A8992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79875-7B1E-45B4-AF7B-73F13E31184B}"/>
      </w:docPartPr>
      <w:docPartBody>
        <w:p w:rsidR="00CC54E5" w:rsidRDefault="001716E7">
          <w:pPr>
            <w:pStyle w:val="D2747ED1368241DBB8C0021A8992CCB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79385F8F96E430BA4723EC085E4E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BC47D-16AD-4113-8E91-43BD25E9A258}"/>
      </w:docPartPr>
      <w:docPartBody>
        <w:p w:rsidR="00CC54E5" w:rsidRDefault="001716E7">
          <w:pPr>
            <w:pStyle w:val="A79385F8F96E430BA4723EC085E4EC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9F9C10BB8694A9BAB225A14D7ED5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AB1C1-6C05-493A-862F-D362D0B0149C}"/>
      </w:docPartPr>
      <w:docPartBody>
        <w:p w:rsidR="00CC54E5" w:rsidRDefault="001716E7">
          <w:pPr>
            <w:pStyle w:val="79F9C10BB8694A9BAB225A14D7ED5B0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211E079CF3FB455D809BCC1E7448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6C899-1988-4233-83A9-0CE5CC7012E1}"/>
      </w:docPartPr>
      <w:docPartBody>
        <w:p w:rsidR="00CC54E5" w:rsidRDefault="001716E7">
          <w:pPr>
            <w:pStyle w:val="211E079CF3FB455D809BCC1E74488A18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EBD581F15F48F491F8B94A6B95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A230B-7B65-48F4-B117-0ECF71629CF0}"/>
      </w:docPartPr>
      <w:docPartBody>
        <w:p w:rsidR="00CC54E5" w:rsidRDefault="001716E7">
          <w:pPr>
            <w:pStyle w:val="DEEBD581F15F48F491F8B94A6B95CD1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1EA965934F4D4505B6475AA5CB6F9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B1595-744D-4627-93A4-E54D3D17C0CC}"/>
      </w:docPartPr>
      <w:docPartBody>
        <w:p w:rsidR="00CC54E5" w:rsidRDefault="001716E7">
          <w:pPr>
            <w:pStyle w:val="1EA965934F4D4505B6475AA5CB6F979E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14E671241C436A8691B4960A866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C3B73-01FE-40BA-8DEB-95D97CFA70ED}"/>
      </w:docPartPr>
      <w:docPartBody>
        <w:p w:rsidR="00CC54E5" w:rsidRDefault="001716E7">
          <w:pPr>
            <w:pStyle w:val="DF14E671241C436A8691B4960A866BB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CF2BDCFA7542489B58080F424CC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365BE-6FE3-4825-A0DF-B74149E9681E}"/>
      </w:docPartPr>
      <w:docPartBody>
        <w:p w:rsidR="00CC54E5" w:rsidRDefault="001716E7">
          <w:pPr>
            <w:pStyle w:val="23CF2BDCFA7542489B58080F424CCAC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0187A5651B48288A2EF97AF79EB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ECA05-1F4A-4FEC-8416-F9EDB3337591}"/>
      </w:docPartPr>
      <w:docPartBody>
        <w:p w:rsidR="00CC54E5" w:rsidRDefault="001716E7">
          <w:pPr>
            <w:pStyle w:val="FA0187A5651B48288A2EF97AF79EB98F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A8EB21BB42174E2CA31E0D27BA79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998C8-EF61-4A34-AE77-CAA1958EFAAD}"/>
      </w:docPartPr>
      <w:docPartBody>
        <w:p w:rsidR="00CC54E5" w:rsidRDefault="001716E7">
          <w:pPr>
            <w:pStyle w:val="A8EB21BB42174E2CA31E0D27BA79913C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FD2A15FD747841FAA6F6D2CF2894A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FDC22-6BAF-4BA0-93DE-4F897CBE4D62}"/>
      </w:docPartPr>
      <w:docPartBody>
        <w:p w:rsidR="00CC54E5" w:rsidRDefault="001716E7">
          <w:pPr>
            <w:pStyle w:val="FD2A15FD747841FAA6F6D2CF2894AC1D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B34E13E526844610945724DE7198A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A2F26-E905-483B-9908-E7E5CE9BB040}"/>
      </w:docPartPr>
      <w:docPartBody>
        <w:p w:rsidR="00CC54E5" w:rsidRDefault="001716E7">
          <w:pPr>
            <w:pStyle w:val="B34E13E526844610945724DE7198A231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C3D2E5CE1624515BAA617375FD8B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CE392-BCE6-4DB4-914B-6956E87C9576}"/>
      </w:docPartPr>
      <w:docPartBody>
        <w:p w:rsidR="00CC54E5" w:rsidRDefault="001716E7">
          <w:pPr>
            <w:pStyle w:val="CC3D2E5CE1624515BAA617375FD8BA97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EB4B2C3CA0724133829F0FBB20F4B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BE1F4-430D-4076-921A-D1EA0F1F221A}"/>
      </w:docPartPr>
      <w:docPartBody>
        <w:p w:rsidR="00CC54E5" w:rsidRDefault="001716E7">
          <w:pPr>
            <w:pStyle w:val="EB4B2C3CA0724133829F0FBB20F4B7BD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5C8FF224067841739736B6C6B7BA9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8D3A2-0C99-41EA-832B-747E3D8BBA3E}"/>
      </w:docPartPr>
      <w:docPartBody>
        <w:p w:rsidR="00CC54E5" w:rsidRDefault="001716E7">
          <w:pPr>
            <w:pStyle w:val="5C8FF224067841739736B6C6B7BA9EA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21F8874F7347D09CDE06E6E204C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227D9-93AF-4542-8DAD-2AD639C406C4}"/>
      </w:docPartPr>
      <w:docPartBody>
        <w:p w:rsidR="00CC54E5" w:rsidRDefault="001716E7">
          <w:pPr>
            <w:pStyle w:val="CB21F8874F7347D09CDE06E6E204CB2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4D6669799914C38A4A556B8D55A1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6D65C-4A4F-4E1A-BB9A-DAF13DE4CC4D}"/>
      </w:docPartPr>
      <w:docPartBody>
        <w:p w:rsidR="00CC54E5" w:rsidRDefault="001716E7">
          <w:pPr>
            <w:pStyle w:val="54D6669799914C38A4A556B8D55A171D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356ECCEA064443B2A8B5CB516ADF3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F6F58-0CF5-4F7B-BC5D-323997CF93B1}"/>
      </w:docPartPr>
      <w:docPartBody>
        <w:p w:rsidR="00CC54E5" w:rsidRDefault="001716E7">
          <w:pPr>
            <w:pStyle w:val="356ECCEA064443B2A8B5CB516ADF358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9F9B9626FC449AB9B126870AC6FC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7BC31-3516-4FC9-AD62-30257E64A381}"/>
      </w:docPartPr>
      <w:docPartBody>
        <w:p w:rsidR="00CC54E5" w:rsidRDefault="001716E7">
          <w:pPr>
            <w:pStyle w:val="E9F9B9626FC449AB9B126870AC6FC41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B08C436D61B4B2192AF34D6436AC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3A455-C4D8-4E29-9331-9824986DE7CB}"/>
      </w:docPartPr>
      <w:docPartBody>
        <w:p w:rsidR="00CC54E5" w:rsidRDefault="001716E7">
          <w:pPr>
            <w:pStyle w:val="4B08C436D61B4B2192AF34D6436AC432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58094A4993A94C159D79FC3132ECF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5A13-7552-45E5-B210-6C63440EC055}"/>
      </w:docPartPr>
      <w:docPartBody>
        <w:p w:rsidR="00CC54E5" w:rsidRDefault="001716E7">
          <w:pPr>
            <w:pStyle w:val="58094A4993A94C159D79FC3132ECF0F7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7FBC11637E84DADBE01A2F97C60A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10F72-3870-4457-91B0-F4296879BA9F}"/>
      </w:docPartPr>
      <w:docPartBody>
        <w:p w:rsidR="00CC54E5" w:rsidRDefault="001716E7">
          <w:pPr>
            <w:pStyle w:val="F7FBC11637E84DADBE01A2F97C60A3E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486185E6AF34F359325ACCD44C47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8B6E2-6D4F-4A9E-AEE6-6AF527AE20FB}"/>
      </w:docPartPr>
      <w:docPartBody>
        <w:p w:rsidR="00CC54E5" w:rsidRDefault="001716E7">
          <w:pPr>
            <w:pStyle w:val="5486185E6AF34F359325ACCD44C4787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3E8DB4D4BA44D8B956BEED8852D4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F35F9-190B-41D0-B7B3-AA4B5422F68A}"/>
      </w:docPartPr>
      <w:docPartBody>
        <w:p w:rsidR="00CC54E5" w:rsidRDefault="001716E7">
          <w:pPr>
            <w:pStyle w:val="63E8DB4D4BA44D8B956BEED8852D46B8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04FDCDED3EF4F33A3C97B7725880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40B2-031D-4938-8B43-6E1EA471A026}"/>
      </w:docPartPr>
      <w:docPartBody>
        <w:p w:rsidR="00CC54E5" w:rsidRDefault="001716E7">
          <w:pPr>
            <w:pStyle w:val="F04FDCDED3EF4F33A3C97B7725880F3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36F95BFA055E48E391DEE7C0551F6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935CC-7CB8-4688-9DB7-EB950D22C6FC}"/>
      </w:docPartPr>
      <w:docPartBody>
        <w:p w:rsidR="00CC54E5" w:rsidRDefault="001716E7">
          <w:pPr>
            <w:pStyle w:val="36F95BFA055E48E391DEE7C0551F601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3061D99256414692B582E5AF5203F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664CB-F7BC-4537-A1EE-B9533D132B8C}"/>
      </w:docPartPr>
      <w:docPartBody>
        <w:p w:rsidR="00CC54E5" w:rsidRDefault="001716E7">
          <w:pPr>
            <w:pStyle w:val="3061D99256414692B582E5AF5203F64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788CF215166481690E50155C569E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FC7C6-5011-4F09-BCF1-A915069B9451}"/>
      </w:docPartPr>
      <w:docPartBody>
        <w:p w:rsidR="00CC54E5" w:rsidRDefault="001716E7">
          <w:pPr>
            <w:pStyle w:val="5788CF215166481690E50155C569EC4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04A133FD373458A83BBD107D6DED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B4C81-A293-463F-BADD-90E2169925EF}"/>
      </w:docPartPr>
      <w:docPartBody>
        <w:p w:rsidR="00CC54E5" w:rsidRDefault="001716E7">
          <w:pPr>
            <w:pStyle w:val="704A133FD373458A83BBD107D6DED3B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CEDFB71FDC4E66BC3300ED411FF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49FCD-1D4C-48F0-AA96-4E46F906D561}"/>
      </w:docPartPr>
      <w:docPartBody>
        <w:p w:rsidR="00CC54E5" w:rsidRDefault="001716E7">
          <w:pPr>
            <w:pStyle w:val="5ACEDFB71FDC4E66BC3300ED411FFB56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FC5E8E3F6840ACA8D9355AFEBFD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C8A3C-A613-4572-BBE8-43C1BADDAB16}"/>
      </w:docPartPr>
      <w:docPartBody>
        <w:p w:rsidR="00CC54E5" w:rsidRDefault="001716E7">
          <w:pPr>
            <w:pStyle w:val="2BFC5E8E3F6840ACA8D9355AFEBFDC0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1509F4A83BEC40C7B72FF48BA08C9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3BC35-3AF1-462E-95A6-5775A0C5E93A}"/>
      </w:docPartPr>
      <w:docPartBody>
        <w:p w:rsidR="00CC54E5" w:rsidRDefault="001716E7">
          <w:pPr>
            <w:pStyle w:val="1509F4A83BEC40C7B72FF48BA08C9DA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7C4BDA026263412FA11177C41B047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E9DAC-C5DC-4961-841A-8175467083E5}"/>
      </w:docPartPr>
      <w:docPartBody>
        <w:p w:rsidR="00CC54E5" w:rsidRDefault="001716E7">
          <w:pPr>
            <w:pStyle w:val="7C4BDA026263412FA11177C41B04766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2C4BB4C9C54443ACAFB49C7F3E527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82C8A-BDBE-460A-8DBB-F06A4D066AA5}"/>
      </w:docPartPr>
      <w:docPartBody>
        <w:p w:rsidR="00CC54E5" w:rsidRDefault="001716E7">
          <w:pPr>
            <w:pStyle w:val="2C4BB4C9C54443ACAFB49C7F3E527CA4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58FD7FD642A48F0BD893B0CED483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B5CB3-61DD-4013-8988-BD57EB61C734}"/>
      </w:docPartPr>
      <w:docPartBody>
        <w:p w:rsidR="00CC54E5" w:rsidRDefault="001716E7">
          <w:pPr>
            <w:pStyle w:val="958FD7FD642A48F0BD893B0CED483C2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0C058729AC94832A2C91B097D1F6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9B548-1B69-4CB6-8AC2-69DD63672376}"/>
      </w:docPartPr>
      <w:docPartBody>
        <w:p w:rsidR="00CC54E5" w:rsidRDefault="001716E7">
          <w:pPr>
            <w:pStyle w:val="90C058729AC94832A2C91B097D1F62E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2D100EFA24A43E6B49F3C9A7A714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5C29B-95CC-4CE1-B05D-BDCBDFD4C2D5}"/>
      </w:docPartPr>
      <w:docPartBody>
        <w:p w:rsidR="00CC54E5" w:rsidRDefault="001716E7">
          <w:pPr>
            <w:pStyle w:val="02D100EFA24A43E6B49F3C9A7A714FF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F8F9750AC6545C995F593F7DC083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2AC3A-F4F7-431F-93F5-44B539B82E69}"/>
      </w:docPartPr>
      <w:docPartBody>
        <w:p w:rsidR="00CC54E5" w:rsidRDefault="001716E7">
          <w:pPr>
            <w:pStyle w:val="7F8F9750AC6545C995F593F7DC083BE2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49969720D3948F389A8AF76F1286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3124D-EC39-451D-981E-0C57294071A9}"/>
      </w:docPartPr>
      <w:docPartBody>
        <w:p w:rsidR="00CC54E5" w:rsidRDefault="001716E7">
          <w:pPr>
            <w:pStyle w:val="549969720D3948F389A8AF76F128613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7B1DA0C1E9841DFABBB9E564FBE2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8C618-473B-4AAA-BA25-852D81B96154}"/>
      </w:docPartPr>
      <w:docPartBody>
        <w:p w:rsidR="00CC54E5" w:rsidRDefault="001716E7">
          <w:pPr>
            <w:pStyle w:val="D7B1DA0C1E9841DFABBB9E564FBE25C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3DE0E0FDF9404131B97DB42F64427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394F5-6800-41F2-B482-259379FA611F}"/>
      </w:docPartPr>
      <w:docPartBody>
        <w:p w:rsidR="00CC54E5" w:rsidRDefault="001716E7">
          <w:pPr>
            <w:pStyle w:val="3DE0E0FDF9404131B97DB42F64427A06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A3E6A9241904247A1C0A8366C41E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3372-CA7E-4BBE-8AF3-06A1966299D8}"/>
      </w:docPartPr>
      <w:docPartBody>
        <w:p w:rsidR="00CC54E5" w:rsidRDefault="001716E7">
          <w:pPr>
            <w:pStyle w:val="1A3E6A9241904247A1C0A8366C41E26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4F089C5862A4031AA708B8872F7A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75CA8-C442-4DFE-825D-101EC7BCC90F}"/>
      </w:docPartPr>
      <w:docPartBody>
        <w:p w:rsidR="00CC54E5" w:rsidRDefault="001716E7">
          <w:pPr>
            <w:pStyle w:val="14F089C5862A4031AA708B8872F7ADE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DEE911A74A460887FFC3CD21E5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7F1C3-2DA0-4590-9C1B-03D4C831B73E}"/>
      </w:docPartPr>
      <w:docPartBody>
        <w:p w:rsidR="00CC54E5" w:rsidRDefault="001716E7">
          <w:pPr>
            <w:pStyle w:val="0CDEE911A74A460887FFC3CD21E53734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3</w:t>
          </w:r>
        </w:p>
      </w:docPartBody>
    </w:docPart>
    <w:docPart>
      <w:docPartPr>
        <w:name w:val="AB1335EA1FC7404FBF1BE6F0239C1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690A-B0C6-4A96-B7D4-D0D0EDC0EBE1}"/>
      </w:docPartPr>
      <w:docPartBody>
        <w:p w:rsidR="00CC54E5" w:rsidRDefault="001716E7">
          <w:pPr>
            <w:pStyle w:val="AB1335EA1FC7404FBF1BE6F0239C15EA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4459F307223A4C489259C2F109998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59F22-8822-432D-9F12-866B4CEAFF24}"/>
      </w:docPartPr>
      <w:docPartBody>
        <w:p w:rsidR="00CC54E5" w:rsidRDefault="001716E7">
          <w:pPr>
            <w:pStyle w:val="4459F307223A4C489259C2F109998599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DE077ABE87F49ECBA00B8241A4F4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7BD22-87B5-4B4C-A461-8937587763A8}"/>
      </w:docPartPr>
      <w:docPartBody>
        <w:p w:rsidR="00CC54E5" w:rsidRDefault="001716E7">
          <w:pPr>
            <w:pStyle w:val="7DE077ABE87F49ECBA00B8241A4F4DFC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333B27773704F4582C0E41A440B8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A5B8-9793-41FE-9086-4B2E27808F26}"/>
      </w:docPartPr>
      <w:docPartBody>
        <w:p w:rsidR="00CC54E5" w:rsidRDefault="001716E7">
          <w:pPr>
            <w:pStyle w:val="D333B27773704F4582C0E41A440B88B9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AC5E54C3E0D4229817A0F7BA681D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9C5E9-8457-446D-AC4C-410D8F9E58C8}"/>
      </w:docPartPr>
      <w:docPartBody>
        <w:p w:rsidR="00CC54E5" w:rsidRDefault="001716E7">
          <w:pPr>
            <w:pStyle w:val="1AC5E54C3E0D4229817A0F7BA681DF7B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DCBCA2A5F0854BF380FF6797F533B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6C1BE-E18F-4A3D-A1AD-A343B918A73C}"/>
      </w:docPartPr>
      <w:docPartBody>
        <w:p w:rsidR="00CC54E5" w:rsidRDefault="001716E7">
          <w:pPr>
            <w:pStyle w:val="DCBCA2A5F0854BF380FF6797F533BAC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ADE7B0AC05F40818F4B141BA9A85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B1EC9-B4AE-45DD-8F95-9B044F7F3755}"/>
      </w:docPartPr>
      <w:docPartBody>
        <w:p w:rsidR="00CC54E5" w:rsidRDefault="001716E7">
          <w:pPr>
            <w:pStyle w:val="2ADE7B0AC05F40818F4B141BA9A85BB1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01123AF1A844D28AC334D67DAB2D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EB4FD-29F5-49E0-A7E3-1CA2BFDBF6C2}"/>
      </w:docPartPr>
      <w:docPartBody>
        <w:p w:rsidR="00CC54E5" w:rsidRDefault="001716E7">
          <w:pPr>
            <w:pStyle w:val="601123AF1A844D28AC334D67DAB2DE1C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AA75B26CAB56468BAF1D05F710195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999FA-C482-4822-A9A3-BE63329BB6E9}"/>
      </w:docPartPr>
      <w:docPartBody>
        <w:p w:rsidR="00CC54E5" w:rsidRDefault="001716E7">
          <w:pPr>
            <w:pStyle w:val="AA75B26CAB56468BAF1D05F71019506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697082057414F509A711F6FB6C1F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7EB03-3A34-4E08-890D-BFFDA0C0FC91}"/>
      </w:docPartPr>
      <w:docPartBody>
        <w:p w:rsidR="00CC54E5" w:rsidRDefault="001716E7">
          <w:pPr>
            <w:pStyle w:val="F697082057414F509A711F6FB6C1F57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D08B639734BC4DCE991ACB2FB2CC0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D0299-005A-47CC-9DBE-46C6248C1E19}"/>
      </w:docPartPr>
      <w:docPartBody>
        <w:p w:rsidR="00CC54E5" w:rsidRDefault="001716E7">
          <w:pPr>
            <w:pStyle w:val="D08B639734BC4DCE991ACB2FB2CC0555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DB0437A42743EC817D3EBAC5957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9CE60-D634-426A-8F68-C4E7A9D66805}"/>
      </w:docPartPr>
      <w:docPartBody>
        <w:p w:rsidR="00CC54E5" w:rsidRDefault="001716E7">
          <w:pPr>
            <w:pStyle w:val="32DB0437A42743EC817D3EBAC595776D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414DD43C9E746C9A407A2D8B6BAC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78214-DB73-4FD9-8937-61C349D907DF}"/>
      </w:docPartPr>
      <w:docPartBody>
        <w:p w:rsidR="00CC54E5" w:rsidRDefault="001716E7">
          <w:pPr>
            <w:pStyle w:val="F414DD43C9E746C9A407A2D8B6BAC10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7607DDE23764C6BA2583D9F02CDE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0389A-5DEB-42EE-8C29-B031ADE88F40}"/>
      </w:docPartPr>
      <w:docPartBody>
        <w:p w:rsidR="00CC54E5" w:rsidRDefault="001716E7">
          <w:pPr>
            <w:pStyle w:val="77607DDE23764C6BA2583D9F02CDE57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842F4660CD4F2F8F7CF84956955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0357-35B2-48B0-91E1-2A132F568B39}"/>
      </w:docPartPr>
      <w:docPartBody>
        <w:p w:rsidR="00CC54E5" w:rsidRDefault="001716E7">
          <w:pPr>
            <w:pStyle w:val="5A842F4660CD4F2F8F7CF8495695583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2CC88F66F04AD799AE9FB6F5FE7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C3268-D9C9-4317-881C-3A58A4975702}"/>
      </w:docPartPr>
      <w:docPartBody>
        <w:p w:rsidR="00CC54E5" w:rsidRDefault="001716E7">
          <w:pPr>
            <w:pStyle w:val="CC2CC88F66F04AD799AE9FB6F5FE791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86F780096704ADAAA8BED52E80F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DEA89-4047-4550-8E62-11A890B9676B}"/>
      </w:docPartPr>
      <w:docPartBody>
        <w:p w:rsidR="00CC54E5" w:rsidRDefault="001716E7">
          <w:pPr>
            <w:pStyle w:val="986F780096704ADAAA8BED52E80FCE26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51ADB6A6D7AD4D688694D44A6F5D1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B2C5-A176-49C2-B676-299EF53A6215}"/>
      </w:docPartPr>
      <w:docPartBody>
        <w:p w:rsidR="00CC54E5" w:rsidRDefault="001716E7">
          <w:pPr>
            <w:pStyle w:val="51ADB6A6D7AD4D688694D44A6F5D127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C9D02E2D8934C3BAC40E7ECF8B55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FEF7-1E9D-464F-A313-094E2C0AB28F}"/>
      </w:docPartPr>
      <w:docPartBody>
        <w:p w:rsidR="00CC54E5" w:rsidRDefault="001716E7">
          <w:pPr>
            <w:pStyle w:val="5C9D02E2D8934C3BAC40E7ECF8B55C4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F21DADE474D14949A5869838DBB51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136F8-03F9-4898-A478-72F3805D16EC}"/>
      </w:docPartPr>
      <w:docPartBody>
        <w:p w:rsidR="00CC54E5" w:rsidRDefault="001716E7">
          <w:pPr>
            <w:pStyle w:val="F21DADE474D14949A5869838DBB51BE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B2358E967EE4B0C85D807A8DF4AC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215E-D0D8-4682-B17D-7D71B86A1009}"/>
      </w:docPartPr>
      <w:docPartBody>
        <w:p w:rsidR="00CC54E5" w:rsidRDefault="001716E7">
          <w:pPr>
            <w:pStyle w:val="9B2358E967EE4B0C85D807A8DF4AC82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B998A5FBA2A4ED9A9EACDB004E94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79634-22BD-4242-9F55-B05EFC4EE390}"/>
      </w:docPartPr>
      <w:docPartBody>
        <w:p w:rsidR="00CC54E5" w:rsidRDefault="001716E7">
          <w:pPr>
            <w:pStyle w:val="6B998A5FBA2A4ED9A9EACDB004E9486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5090EA5BA75439893421E0C7D10D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EBB7B-B9D8-4748-AF42-3DD2F0A1755E}"/>
      </w:docPartPr>
      <w:docPartBody>
        <w:p w:rsidR="00CC54E5" w:rsidRDefault="001716E7">
          <w:pPr>
            <w:pStyle w:val="95090EA5BA75439893421E0C7D10D3E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23452C31AEC416E97E698565602D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DEFC9-A0F8-4055-9B2A-FA72BF473FE5}"/>
      </w:docPartPr>
      <w:docPartBody>
        <w:p w:rsidR="00CC54E5" w:rsidRDefault="001716E7">
          <w:pPr>
            <w:pStyle w:val="B23452C31AEC416E97E698565602D96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C9D6F2CF896A4EEC9AB153E993C55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B00E1-1511-483D-84E8-99C4F297E5D5}"/>
      </w:docPartPr>
      <w:docPartBody>
        <w:p w:rsidR="00CC54E5" w:rsidRDefault="001716E7">
          <w:pPr>
            <w:pStyle w:val="C9D6F2CF896A4EEC9AB153E993C5503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BA67284C89442D0AC6BD8AD41755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9B319-1169-4B4E-BAD7-76D500735AA1}"/>
      </w:docPartPr>
      <w:docPartBody>
        <w:p w:rsidR="00CC54E5" w:rsidRDefault="001716E7">
          <w:pPr>
            <w:pStyle w:val="9BA67284C89442D0AC6BD8AD41755BCA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7A6727DDD84D33A5F5B292E2ECE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30C00-61BA-457B-8666-1209BB6C5F44}"/>
      </w:docPartPr>
      <w:docPartBody>
        <w:p w:rsidR="00CC54E5" w:rsidRDefault="001716E7">
          <w:pPr>
            <w:pStyle w:val="DF7A6727DDD84D33A5F5B292E2ECE8E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377FDDF13B84D7A8A126EE9DFB0D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04EC1-1373-4028-A88A-41A9BB7A6170}"/>
      </w:docPartPr>
      <w:docPartBody>
        <w:p w:rsidR="00CC54E5" w:rsidRDefault="001716E7">
          <w:pPr>
            <w:pStyle w:val="0377FDDF13B84D7A8A126EE9DFB0D2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B377ECD60AF5476284B4B13213A0B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E5C19-9B8E-4252-A74C-98F0BE18EC33}"/>
      </w:docPartPr>
      <w:docPartBody>
        <w:p w:rsidR="00CC54E5" w:rsidRDefault="001716E7">
          <w:pPr>
            <w:pStyle w:val="B377ECD60AF5476284B4B13213A0B98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1A3D714E8084CD99092B31B0F866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D6862-BA46-4AC7-8D83-598A7DDE0944}"/>
      </w:docPartPr>
      <w:docPartBody>
        <w:p w:rsidR="00CC54E5" w:rsidRDefault="001716E7">
          <w:pPr>
            <w:pStyle w:val="51A3D714E8084CD99092B31B0F866066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13D7369DAA74A34B6168CC09671E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A22C7-F42C-4DD3-B321-05786E848B27}"/>
      </w:docPartPr>
      <w:docPartBody>
        <w:p w:rsidR="00CC54E5" w:rsidRDefault="001716E7">
          <w:pPr>
            <w:pStyle w:val="313D7369DAA74A34B6168CC09671EE1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424A101A40E34F20B3E1EA40554ED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A256D-2E63-45A0-AF33-888EB2FF80AE}"/>
      </w:docPartPr>
      <w:docPartBody>
        <w:p w:rsidR="00CC54E5" w:rsidRDefault="001716E7">
          <w:pPr>
            <w:pStyle w:val="424A101A40E34F20B3E1EA40554ED46B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8312CB9F32F4D3CA05D04A4C32E9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95A38-5A49-4039-828A-BF605EA6D05F}"/>
      </w:docPartPr>
      <w:docPartBody>
        <w:p w:rsidR="00CC54E5" w:rsidRDefault="001716E7">
          <w:pPr>
            <w:pStyle w:val="28312CB9F32F4D3CA05D04A4C32E995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E304839A2B466FB516352DB65E9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A0A94-D28C-47F6-BDFF-436D8B42DD75}"/>
      </w:docPartPr>
      <w:docPartBody>
        <w:p w:rsidR="00CC54E5" w:rsidRDefault="001716E7">
          <w:pPr>
            <w:pStyle w:val="23E304839A2B466FB516352DB65E949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5954F73FED914EA3921B707218338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44F6E-E13E-4DC0-9C7B-BF84A7A0F181}"/>
      </w:docPartPr>
      <w:docPartBody>
        <w:p w:rsidR="00CC54E5" w:rsidRDefault="001716E7">
          <w:pPr>
            <w:pStyle w:val="5954F73FED914EA3921B707218338A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4</w:t>
          </w:r>
        </w:p>
      </w:docPartBody>
    </w:docPart>
    <w:docPart>
      <w:docPartPr>
        <w:name w:val="4E5779A88C8C4177853A95D077E2A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8C53C-CFCA-44A2-AA7F-D3B94752EF87}"/>
      </w:docPartPr>
      <w:docPartBody>
        <w:p w:rsidR="00CC54E5" w:rsidRDefault="001716E7">
          <w:pPr>
            <w:pStyle w:val="4E5779A88C8C4177853A95D077E2AB05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C213258BECDA4537A8A96E9AD52C6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27E81-9AE8-4826-8582-73068FA30BFB}"/>
      </w:docPartPr>
      <w:docPartBody>
        <w:p w:rsidR="00CC54E5" w:rsidRDefault="001716E7">
          <w:pPr>
            <w:pStyle w:val="C213258BECDA4537A8A96E9AD52C69E8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24839207D39D4CDA98AB0E7011CE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C735-5E8F-4D84-A4D8-F13AD9EFD320}"/>
      </w:docPartPr>
      <w:docPartBody>
        <w:p w:rsidR="00CC54E5" w:rsidRDefault="001716E7">
          <w:pPr>
            <w:pStyle w:val="24839207D39D4CDA98AB0E7011CEC2BB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A2AC51990E2F4BD3B9B93901304CA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381DA-B44E-4E09-9AA8-EF804DF78A41}"/>
      </w:docPartPr>
      <w:docPartBody>
        <w:p w:rsidR="00CC54E5" w:rsidRDefault="001716E7">
          <w:pPr>
            <w:pStyle w:val="A2AC51990E2F4BD3B9B93901304CA42A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0A53AB6DC154456BBF8DDB8D6EBF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76D8F-273B-4F56-B128-35D9BB782F44}"/>
      </w:docPartPr>
      <w:docPartBody>
        <w:p w:rsidR="00CC54E5" w:rsidRDefault="001716E7">
          <w:pPr>
            <w:pStyle w:val="0A53AB6DC154456BBF8DDB8D6EBF1201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29DE1D99E9C045349596CDA6D7229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AA80-D3E9-46E6-883F-63CAD4207C42}"/>
      </w:docPartPr>
      <w:docPartBody>
        <w:p w:rsidR="00CC54E5" w:rsidRDefault="001716E7">
          <w:pPr>
            <w:pStyle w:val="29DE1D99E9C045349596CDA6D722900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9AE6AF9CD784D4481E56D2208AD2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D3-480C-496A-A1D8-45DD108651EA}"/>
      </w:docPartPr>
      <w:docPartBody>
        <w:p w:rsidR="00CC54E5" w:rsidRDefault="001716E7">
          <w:pPr>
            <w:pStyle w:val="A9AE6AF9CD784D4481E56D2208AD2F7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90602ABCDF9470C93516FFCF64B5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3648A-AB88-4E60-9BD8-4F6015A886BE}"/>
      </w:docPartPr>
      <w:docPartBody>
        <w:p w:rsidR="00CC54E5" w:rsidRDefault="001716E7">
          <w:pPr>
            <w:pStyle w:val="C90602ABCDF9470C93516FFCF64B5B92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FD7538176E64F249DBEC07F5E4A9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00A80-8CBF-4345-8A02-CC232170B0EC}"/>
      </w:docPartPr>
      <w:docPartBody>
        <w:p w:rsidR="00CC54E5" w:rsidRDefault="001716E7">
          <w:pPr>
            <w:pStyle w:val="2FD7538176E64F249DBEC07F5E4A9C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4FB13B52CB45F0BBDD5E4447EE7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632F8-135C-4DE3-AA23-7B90D0CFA04A}"/>
      </w:docPartPr>
      <w:docPartBody>
        <w:p w:rsidR="00CC54E5" w:rsidRDefault="001716E7">
          <w:pPr>
            <w:pStyle w:val="F54FB13B52CB45F0BBDD5E4447EE7ED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2445D61F79447B3BA56447C7B0DD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7348-A8F2-45F1-8F6C-54DBEBD519E4}"/>
      </w:docPartPr>
      <w:docPartBody>
        <w:p w:rsidR="00CC54E5" w:rsidRDefault="001716E7">
          <w:pPr>
            <w:pStyle w:val="A2445D61F79447B3BA56447C7B0DDE0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76C028BD099A4552960F2E3A6AE7D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56D0C-741C-4E1F-AD61-D187D5C5644B}"/>
      </w:docPartPr>
      <w:docPartBody>
        <w:p w:rsidR="00CC54E5" w:rsidRDefault="001716E7">
          <w:pPr>
            <w:pStyle w:val="76C028BD099A4552960F2E3A6AE7D732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1610E132558E42E5A2E9CAC20C798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5FB8D-8DF1-42C6-BCDC-94FA623F3D43}"/>
      </w:docPartPr>
      <w:docPartBody>
        <w:p w:rsidR="00CC54E5" w:rsidRDefault="001716E7">
          <w:pPr>
            <w:pStyle w:val="1610E132558E42E5A2E9CAC20C79874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880862C64654517975C70B9DEA03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F65A5-A393-431E-BACA-9877AD460E37}"/>
      </w:docPartPr>
      <w:docPartBody>
        <w:p w:rsidR="00CC54E5" w:rsidRDefault="001716E7">
          <w:pPr>
            <w:pStyle w:val="D880862C64654517975C70B9DEA0301F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5861604557443F4841507CA119B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FD64D-4D4F-4964-AF9C-9059DCAB0F7F}"/>
      </w:docPartPr>
      <w:docPartBody>
        <w:p w:rsidR="00CC54E5" w:rsidRDefault="001716E7">
          <w:pPr>
            <w:pStyle w:val="25861604557443F4841507CA119BD94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33BBBE7DBC44146A270BD4470675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56D5C-327B-441F-872C-F1CF578CB7A7}"/>
      </w:docPartPr>
      <w:docPartBody>
        <w:p w:rsidR="00CC54E5" w:rsidRDefault="001716E7">
          <w:pPr>
            <w:pStyle w:val="433BBBE7DBC44146A270BD44706756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5BB49EC9CAB413B8D3919B3C354A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26E39-7B2D-4517-8122-67D57854805C}"/>
      </w:docPartPr>
      <w:docPartBody>
        <w:p w:rsidR="00CC54E5" w:rsidRDefault="001716E7">
          <w:pPr>
            <w:pStyle w:val="05BB49EC9CAB413B8D3919B3C354A18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8507AE1A903C476E8CFDCE13657B5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FA33-782F-4188-80A1-5ACB5F04488C}"/>
      </w:docPartPr>
      <w:docPartBody>
        <w:p w:rsidR="00CC54E5" w:rsidRDefault="001716E7">
          <w:pPr>
            <w:pStyle w:val="8507AE1A903C476E8CFDCE13657B5661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8FB2120DD364405BCCA056592C5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BB770-442E-45A6-BA5B-4CABE19EC868}"/>
      </w:docPartPr>
      <w:docPartBody>
        <w:p w:rsidR="00CC54E5" w:rsidRDefault="001716E7">
          <w:pPr>
            <w:pStyle w:val="98FB2120DD364405BCCA056592C5D46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FF35E7148954DF98AC0DD60918E5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5E8F-E84D-40EB-9AD1-CEE7A8539CA9}"/>
      </w:docPartPr>
      <w:docPartBody>
        <w:p w:rsidR="00CC54E5" w:rsidRDefault="001716E7">
          <w:pPr>
            <w:pStyle w:val="0FF35E7148954DF98AC0DD60918E568C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F88F0AA138846EDB8F466314352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D62B6-7846-4819-B826-9B06A0FEE369}"/>
      </w:docPartPr>
      <w:docPartBody>
        <w:p w:rsidR="00CC54E5" w:rsidRDefault="001716E7">
          <w:pPr>
            <w:pStyle w:val="4F88F0AA138846EDB8F466314352F3A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8B2D6D47304B799144C7617E866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56F80-4224-420B-B657-4F36B5C5DFEB}"/>
      </w:docPartPr>
      <w:docPartBody>
        <w:p w:rsidR="00CC54E5" w:rsidRDefault="001716E7">
          <w:pPr>
            <w:pStyle w:val="2B8B2D6D47304B799144C7617E866F5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980FF967EDD43619F9547FD9FF17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F070F-BAB6-4166-BED6-6E07D4DA5638}"/>
      </w:docPartPr>
      <w:docPartBody>
        <w:p w:rsidR="00CC54E5" w:rsidRDefault="001716E7">
          <w:pPr>
            <w:pStyle w:val="0980FF967EDD43619F9547FD9FF17B89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E935FCFD64E94DA5BB4190CE1451F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2F753-F52C-42F0-875A-415436CA81C8}"/>
      </w:docPartPr>
      <w:docPartBody>
        <w:p w:rsidR="00CC54E5" w:rsidRDefault="001716E7">
          <w:pPr>
            <w:pStyle w:val="E935FCFD64E94DA5BB4190CE1451F10B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F187563AF8724F179232DAAAB4D1F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E4EE9-18B1-492D-B49B-FFF894E72581}"/>
      </w:docPartPr>
      <w:docPartBody>
        <w:p w:rsidR="00CC54E5" w:rsidRDefault="001716E7">
          <w:pPr>
            <w:pStyle w:val="F187563AF8724F179232DAAAB4D1F49C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35F07BF3C6E74B368D6414B864A95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006E2-F885-46AE-8231-3C54FC4C3D26}"/>
      </w:docPartPr>
      <w:docPartBody>
        <w:p w:rsidR="00CC54E5" w:rsidRDefault="001716E7">
          <w:pPr>
            <w:pStyle w:val="35F07BF3C6E74B368D6414B864A9537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E0B3949463D94679B173552AA8D1B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72E58-52C2-47F1-9470-7B58FB66014A}"/>
      </w:docPartPr>
      <w:docPartBody>
        <w:p w:rsidR="00CC54E5" w:rsidRDefault="001716E7">
          <w:pPr>
            <w:pStyle w:val="E0B3949463D94679B173552AA8D1B92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60FA0C88F7F41AAA345A242360E1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840CF-17CF-4307-AA6A-BB852E0FF392}"/>
      </w:docPartPr>
      <w:docPartBody>
        <w:p w:rsidR="00CC54E5" w:rsidRDefault="001716E7">
          <w:pPr>
            <w:pStyle w:val="A60FA0C88F7F41AAA345A242360E1CE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F3C81C8AE49463B86187A69BE92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56343-EB41-46D2-A29F-CF2C49F202EC}"/>
      </w:docPartPr>
      <w:docPartBody>
        <w:p w:rsidR="00CC54E5" w:rsidRDefault="001716E7">
          <w:pPr>
            <w:pStyle w:val="0F3C81C8AE49463B86187A69BE9268A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F9026A3E7D740CDAC379BCEF32AC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10D00-684C-46E9-B505-19E74FBDF1EE}"/>
      </w:docPartPr>
      <w:docPartBody>
        <w:p w:rsidR="00CC54E5" w:rsidRDefault="001716E7">
          <w:pPr>
            <w:pStyle w:val="0F9026A3E7D740CDAC379BCEF32AC18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423B7BB11A86448397A01D5D79908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4FD82-AB04-4088-A4B9-1CA4D471D8AC}"/>
      </w:docPartPr>
      <w:docPartBody>
        <w:p w:rsidR="00CC54E5" w:rsidRDefault="001716E7">
          <w:pPr>
            <w:pStyle w:val="423B7BB11A86448397A01D5D799083BE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74BA4E2E3A4F48019A8CEAB7C06EE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F5B4-AD80-43B2-8C16-C068F8A27EFD}"/>
      </w:docPartPr>
      <w:docPartBody>
        <w:p w:rsidR="00CC54E5" w:rsidRDefault="001716E7">
          <w:pPr>
            <w:pStyle w:val="74BA4E2E3A4F48019A8CEAB7C06EEE0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D685EE7B1774462B11B0F2300692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13A42-6AC3-446D-9575-2A0610963D02}"/>
      </w:docPartPr>
      <w:docPartBody>
        <w:p w:rsidR="00CC54E5" w:rsidRDefault="001716E7">
          <w:pPr>
            <w:pStyle w:val="5D685EE7B1774462B11B0F230069256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4C5B1943E354A538297C10B66CCB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D1ABD-F75B-4E5C-941B-63DDBA8F62D5}"/>
      </w:docPartPr>
      <w:docPartBody>
        <w:p w:rsidR="00CC54E5" w:rsidRDefault="001716E7">
          <w:pPr>
            <w:pStyle w:val="A4C5B1943E354A538297C10B66CCB240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92606F360E9499CBE96815D5DEC2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E65E8-6A88-4842-AEBD-FB0D2F992FE2}"/>
      </w:docPartPr>
      <w:docPartBody>
        <w:p w:rsidR="00CC54E5" w:rsidRDefault="001716E7">
          <w:pPr>
            <w:pStyle w:val="E92606F360E9499CBE96815D5DEC2E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5</w:t>
          </w:r>
        </w:p>
      </w:docPartBody>
    </w:docPart>
    <w:docPart>
      <w:docPartPr>
        <w:name w:val="16BC8100FCCB4A59AC46176088EB4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255A-10C0-476A-9716-45B336EE7189}"/>
      </w:docPartPr>
      <w:docPartBody>
        <w:p w:rsidR="00CC54E5" w:rsidRDefault="001716E7">
          <w:pPr>
            <w:pStyle w:val="16BC8100FCCB4A59AC46176088EB401B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87E86E9D1DFF44A49E31C4E34AB3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6DF1F-5092-4DF2-B76B-CA30F83BBE2C}"/>
      </w:docPartPr>
      <w:docPartBody>
        <w:p w:rsidR="00CC54E5" w:rsidRDefault="001716E7">
          <w:pPr>
            <w:pStyle w:val="87E86E9D1DFF44A49E31C4E34AB32755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E601162543754D40B72827DB39A95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34C92-C1DD-4EE8-8D2A-EF7BF1D2C319}"/>
      </w:docPartPr>
      <w:docPartBody>
        <w:p w:rsidR="00CC54E5" w:rsidRDefault="001716E7">
          <w:pPr>
            <w:pStyle w:val="E601162543754D40B72827DB39A9567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6A0FE273A0954BD7BA144F1B6677E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ED43-DC7B-4378-8D00-1CC9769A92B9}"/>
      </w:docPartPr>
      <w:docPartBody>
        <w:p w:rsidR="00CC54E5" w:rsidRDefault="001716E7">
          <w:pPr>
            <w:pStyle w:val="6A0FE273A0954BD7BA144F1B6677EFE5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9A0CC90BC2DF44ABAC81DE992FB96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FE278-6693-46AB-BB01-AD0AACF05E71}"/>
      </w:docPartPr>
      <w:docPartBody>
        <w:p w:rsidR="00CC54E5" w:rsidRDefault="001716E7">
          <w:pPr>
            <w:pStyle w:val="9A0CC90BC2DF44ABAC81DE992FB96349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CF513C9340F3463EA687F619CC89A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2FAB-870D-4C23-A33A-1DA2B861876A}"/>
      </w:docPartPr>
      <w:docPartBody>
        <w:p w:rsidR="00CC54E5" w:rsidRDefault="001716E7">
          <w:pPr>
            <w:pStyle w:val="CF513C9340F3463EA687F619CC89A44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C53E7CB45E426786C992626E29D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C5966-AB84-4AC5-AA53-BD80D53ED3AE}"/>
      </w:docPartPr>
      <w:docPartBody>
        <w:p w:rsidR="00CC54E5" w:rsidRDefault="001716E7">
          <w:pPr>
            <w:pStyle w:val="55C53E7CB45E426786C992626E29D1D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CCAD90394DF45E1B3123E82CB82A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9CDA4-9F27-4157-98A9-99F5529D2694}"/>
      </w:docPartPr>
      <w:docPartBody>
        <w:p w:rsidR="00CC54E5" w:rsidRDefault="001716E7">
          <w:pPr>
            <w:pStyle w:val="6CCAD90394DF45E1B3123E82CB82A80B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07CD2DAEC90F4DF7BAF8CD9D8334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C29F4-A20F-463D-BC18-2A0D2DDCE52B}"/>
      </w:docPartPr>
      <w:docPartBody>
        <w:p w:rsidR="00CC54E5" w:rsidRDefault="001716E7">
          <w:pPr>
            <w:pStyle w:val="07CD2DAEC90F4DF7BAF8CD9D8334CB5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54507ED2F364C6CBC279E4F801A7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5FE2F-E832-4229-BCF3-6B09B525C83B}"/>
      </w:docPartPr>
      <w:docPartBody>
        <w:p w:rsidR="00CC54E5" w:rsidRDefault="001716E7">
          <w:pPr>
            <w:pStyle w:val="C54507ED2F364C6CBC279E4F801A78C6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524591459DC41C0BB0F5168C8E92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DE4F9-89F1-47B1-909E-1B9FC98B1E59}"/>
      </w:docPartPr>
      <w:docPartBody>
        <w:p w:rsidR="00CC54E5" w:rsidRDefault="001716E7">
          <w:pPr>
            <w:pStyle w:val="2524591459DC41C0BB0F5168C8E92686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CB7F0E5B063401D8D887E89F3ED1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F2494-372E-4B2B-9295-A64C0FEEF2DD}"/>
      </w:docPartPr>
      <w:docPartBody>
        <w:p w:rsidR="00CC54E5" w:rsidRDefault="001716E7">
          <w:pPr>
            <w:pStyle w:val="3CB7F0E5B063401D8D887E89F3ED1250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8D6BD95FD13546DEA3649EAEE031F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2952C-E706-4F92-8B85-79E415D43E83}"/>
      </w:docPartPr>
      <w:docPartBody>
        <w:p w:rsidR="00CC54E5" w:rsidRDefault="001716E7">
          <w:pPr>
            <w:pStyle w:val="8D6BD95FD13546DEA3649EAEE031F3F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E4E423D471544519307BE3896CA1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AF8E9-E7AD-4108-A374-06582EA327C1}"/>
      </w:docPartPr>
      <w:docPartBody>
        <w:p w:rsidR="00CC54E5" w:rsidRDefault="001716E7">
          <w:pPr>
            <w:pStyle w:val="BE4E423D471544519307BE3896CA1AC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ACD317A667D4F53A5715B93DAD74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07BB5-DF26-45C7-B50A-7986AF640F3F}"/>
      </w:docPartPr>
      <w:docPartBody>
        <w:p w:rsidR="00CC54E5" w:rsidRDefault="001716E7">
          <w:pPr>
            <w:pStyle w:val="BACD317A667D4F53A5715B93DAD74AF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19F11101DFE4903AEEB3035BD7BF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E00CE-74CF-4662-935D-4E9BB36ADECC}"/>
      </w:docPartPr>
      <w:docPartBody>
        <w:p w:rsidR="00CC54E5" w:rsidRDefault="001716E7">
          <w:pPr>
            <w:pStyle w:val="C19F11101DFE4903AEEB3035BD7BFB3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E9AD6786944CB0BB2CC021F6A7C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0459C-5C1D-4794-AD98-51CBFFC2881A}"/>
      </w:docPartPr>
      <w:docPartBody>
        <w:p w:rsidR="00CC54E5" w:rsidRDefault="001716E7">
          <w:pPr>
            <w:pStyle w:val="FAE9AD6786944CB0BB2CC021F6A7CB6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1101FD3EDA1F418C901925CB85E0B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B31DC-875A-4A0B-A3CE-DF054FD7AC8C}"/>
      </w:docPartPr>
      <w:docPartBody>
        <w:p w:rsidR="00CC54E5" w:rsidRDefault="001716E7">
          <w:pPr>
            <w:pStyle w:val="1101FD3EDA1F418C901925CB85E0B2D2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4DF714044CD4CA098D905A558324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12E3C-6DE6-4194-95DE-59D81D1CD0F1}"/>
      </w:docPartPr>
      <w:docPartBody>
        <w:p w:rsidR="00CC54E5" w:rsidRDefault="001716E7">
          <w:pPr>
            <w:pStyle w:val="94DF714044CD4CA098D905A55832432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EB7207E649B45DC81CD630A4C807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74567-2396-4E45-B8AE-9739A7CCDDF3}"/>
      </w:docPartPr>
      <w:docPartBody>
        <w:p w:rsidR="00CC54E5" w:rsidRDefault="001716E7">
          <w:pPr>
            <w:pStyle w:val="CEB7207E649B45DC81CD630A4C8072C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9E26A9DEA7845B4B91F10541B939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22B42-E29E-4555-91A5-0CE3B8AC442E}"/>
      </w:docPartPr>
      <w:docPartBody>
        <w:p w:rsidR="00CC54E5" w:rsidRDefault="001716E7">
          <w:pPr>
            <w:pStyle w:val="59E26A9DEA7845B4B91F10541B939563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9CE7E850A454B708688D662F7807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68ABD-FA30-486A-A041-1CE01D931659}"/>
      </w:docPartPr>
      <w:docPartBody>
        <w:p w:rsidR="00CC54E5" w:rsidRDefault="001716E7">
          <w:pPr>
            <w:pStyle w:val="59CE7E850A454B708688D662F7807DE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A3E08E25C93D45B29B0C084FFC0EC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D242-53B9-430F-977F-223937C75E10}"/>
      </w:docPartPr>
      <w:docPartBody>
        <w:p w:rsidR="00CC54E5" w:rsidRDefault="001716E7">
          <w:pPr>
            <w:pStyle w:val="A3E08E25C93D45B29B0C084FFC0EC0B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00C323A57FD418D83651A516762C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13D3E-B5FF-48E3-B249-6291BFBAA28A}"/>
      </w:docPartPr>
      <w:docPartBody>
        <w:p w:rsidR="00CC54E5" w:rsidRDefault="001716E7">
          <w:pPr>
            <w:pStyle w:val="B00C323A57FD418D83651A516762CAB5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1D4B36CFE52482998592633BD428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63DDC-509F-41F3-B313-BC289AB01602}"/>
      </w:docPartPr>
      <w:docPartBody>
        <w:p w:rsidR="00CC54E5" w:rsidRDefault="001716E7">
          <w:pPr>
            <w:pStyle w:val="91D4B36CFE52482998592633BD428CD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BC92A7615BF4D2ABCE8000FE631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18DE9-631B-4FEB-B0BC-89A0D95BC8F7}"/>
      </w:docPartPr>
      <w:docPartBody>
        <w:p w:rsidR="00CC54E5" w:rsidRDefault="001716E7">
          <w:pPr>
            <w:pStyle w:val="5BC92A7615BF4D2ABCE8000FE631353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37D1A03579D40D3BEBE547CD64BA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F075-86B9-447A-80FB-28AFED230CE6}"/>
      </w:docPartPr>
      <w:docPartBody>
        <w:p w:rsidR="00CC54E5" w:rsidRDefault="001716E7">
          <w:pPr>
            <w:pStyle w:val="237D1A03579D40D3BEBE547CD64BAB2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0CAD0D25E514422802C54030E7F9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83304-3DB8-4D5A-97D5-75EB454DC8F9}"/>
      </w:docPartPr>
      <w:docPartBody>
        <w:p w:rsidR="00CC54E5" w:rsidRDefault="001716E7">
          <w:pPr>
            <w:pStyle w:val="90CAD0D25E514422802C54030E7F9B0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44B3A996BCF407D8E44F9303DB9B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3EA99-1E2D-4513-A4F9-A62691798E5B}"/>
      </w:docPartPr>
      <w:docPartBody>
        <w:p w:rsidR="00CC54E5" w:rsidRDefault="001716E7">
          <w:pPr>
            <w:pStyle w:val="244B3A996BCF407D8E44F9303DB9B7A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8243560EA3774B6FBA2C2634928E9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665A-EC3C-4838-A091-A860C0659FF9}"/>
      </w:docPartPr>
      <w:docPartBody>
        <w:p w:rsidR="00CC54E5" w:rsidRDefault="001716E7">
          <w:pPr>
            <w:pStyle w:val="8243560EA3774B6FBA2C2634928E9B1F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7EA4AEF0980F461C9878BD7C1930D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4F57E-D9C8-4D7F-A51D-B52975FECA3B}"/>
      </w:docPartPr>
      <w:docPartBody>
        <w:p w:rsidR="00CC54E5" w:rsidRDefault="001716E7">
          <w:pPr>
            <w:pStyle w:val="7EA4AEF0980F461C9878BD7C1930DAC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5EA130585BB74FCF91175C061B6E6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770BA-9F37-47BE-9E15-9D6784395058}"/>
      </w:docPartPr>
      <w:docPartBody>
        <w:p w:rsidR="00CC54E5" w:rsidRDefault="001716E7">
          <w:pPr>
            <w:pStyle w:val="5EA130585BB74FCF91175C061B6E658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723F6890EE04410B1DDF27CC29FB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9D0CE-6403-404B-9E72-A32E3A0B0D40}"/>
      </w:docPartPr>
      <w:docPartBody>
        <w:p w:rsidR="00CC54E5" w:rsidRDefault="001716E7">
          <w:pPr>
            <w:pStyle w:val="B723F6890EE04410B1DDF27CC29FB5C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210D55C1CF34808AFB794006AE0E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AEB60-6173-4173-8951-665DDDAD138D}"/>
      </w:docPartPr>
      <w:docPartBody>
        <w:p w:rsidR="00CC54E5" w:rsidRDefault="001716E7">
          <w:pPr>
            <w:pStyle w:val="1210D55C1CF34808AFB794006AE0E3FE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9DB72DB6404CB18DDC1615BEC8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11AAF-7687-4A73-981F-2334921A62B5}"/>
      </w:docPartPr>
      <w:docPartBody>
        <w:p w:rsidR="00CC54E5" w:rsidRDefault="001716E7">
          <w:pPr>
            <w:pStyle w:val="0C9DB72DB6404CB18DDC1615BEC8128E"/>
          </w:pPr>
          <w:r w:rsidRPr="00776B11">
            <w:rPr>
              <w:rStyle w:val="PlaceholderText"/>
              <w:b/>
              <w:i/>
            </w:rPr>
            <w:t>Person 6</w:t>
          </w:r>
          <w:r w:rsidRPr="00776B11">
            <w:rPr>
              <w:rStyle w:val="PlaceholderText"/>
              <w:b/>
              <w:i/>
            </w:rPr>
            <w:br/>
          </w:r>
          <w:r w:rsidRPr="00776B11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ensure all key personnel are included – copy and paste for more tables,or delete any extra</w:t>
          </w:r>
        </w:p>
      </w:docPartBody>
    </w:docPart>
    <w:docPart>
      <w:docPartPr>
        <w:name w:val="22A821955BE444F4A6CE22A50EA98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72EFD-3D16-47BD-8F79-71C92E1725A3}"/>
      </w:docPartPr>
      <w:docPartBody>
        <w:p w:rsidR="00CC54E5" w:rsidRDefault="001716E7">
          <w:pPr>
            <w:pStyle w:val="22A821955BE444F4A6CE22A50EA98807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B538A266F8264737B6169A2562FB5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0CE06-A0AA-45E6-B654-068B1B5CE947}"/>
      </w:docPartPr>
      <w:docPartBody>
        <w:p w:rsidR="00CC54E5" w:rsidRDefault="001716E7">
          <w:pPr>
            <w:pStyle w:val="B538A266F8264737B6169A2562FB579B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33F6708D4D734BA8BB0493BFEE624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6387-4323-43A5-A53B-E07C1D9F8B66}"/>
      </w:docPartPr>
      <w:docPartBody>
        <w:p w:rsidR="00CC54E5" w:rsidRDefault="001716E7">
          <w:pPr>
            <w:pStyle w:val="33F6708D4D734BA8BB0493BFEE6248A8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9854554777B742469D53BD13F70A0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3C7B7-BAEB-42F5-A624-D58CC4BE4792}"/>
      </w:docPartPr>
      <w:docPartBody>
        <w:p w:rsidR="00CC54E5" w:rsidRDefault="001716E7">
          <w:pPr>
            <w:pStyle w:val="9854554777B742469D53BD13F70A0C8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6501EACADD414DC1B0F02874DDFF9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205FE-0AAA-4AA1-AF99-1E8E1B71DDA9}"/>
      </w:docPartPr>
      <w:docPartBody>
        <w:p w:rsidR="00CC54E5" w:rsidRDefault="001716E7">
          <w:pPr>
            <w:pStyle w:val="6501EACADD414DC1B0F02874DDFF9F2F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7C3DAAC584D407D971B33333E39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F81E9-6382-425E-9692-F19B7B37382C}"/>
      </w:docPartPr>
      <w:docPartBody>
        <w:p w:rsidR="00CC54E5" w:rsidRDefault="001716E7">
          <w:pPr>
            <w:pStyle w:val="87C3DAAC584D407D971B33333E39C96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BE7AC37BE1A4505A8D5E066086AB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BAACE-E5EC-44F1-A5C1-C9FE1C72B53D}"/>
      </w:docPartPr>
      <w:docPartBody>
        <w:p w:rsidR="00CC54E5" w:rsidRDefault="001716E7">
          <w:pPr>
            <w:pStyle w:val="3BE7AC37BE1A4505A8D5E066086ABD1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8D6F271237949FB9C8022DF5DD55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B7C1F-E1E3-4764-A5BD-0C6783160E7C}"/>
      </w:docPartPr>
      <w:docPartBody>
        <w:p w:rsidR="00CC54E5" w:rsidRDefault="001716E7">
          <w:pPr>
            <w:pStyle w:val="A8D6F271237949FB9C8022DF5DD55D96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8A3C9710FFC4727AFA60A27CD298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06EEA-3A56-4872-A18C-5F2BB0BA3F4E}"/>
      </w:docPartPr>
      <w:docPartBody>
        <w:p w:rsidR="00CC54E5" w:rsidRDefault="001716E7">
          <w:pPr>
            <w:pStyle w:val="28A3C9710FFC4727AFA60A27CD298547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B63E469C8C50401ABE077BD26C82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F31FD-E1E3-4044-9794-C91D497DDE08}"/>
      </w:docPartPr>
      <w:docPartBody>
        <w:p w:rsidR="00CC54E5" w:rsidRDefault="001716E7">
          <w:pPr>
            <w:pStyle w:val="B63E469C8C50401ABE077BD26C82AB75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E6AB0C1ACA34F3383FC9F4DD3A9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5DB9-6428-45EE-8BD4-FF5C25DC192A}"/>
      </w:docPartPr>
      <w:docPartBody>
        <w:p w:rsidR="00CC54E5" w:rsidRDefault="001716E7">
          <w:pPr>
            <w:pStyle w:val="8E6AB0C1ACA34F3383FC9F4DD3A934E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F8534D0F1D24174AA7E6792E7F61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67B15-4044-43D2-9F80-234538FBB480}"/>
      </w:docPartPr>
      <w:docPartBody>
        <w:p w:rsidR="00CC54E5" w:rsidRDefault="001716E7">
          <w:pPr>
            <w:pStyle w:val="CF8534D0F1D24174AA7E6792E7F61634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036959D28B0E40BCA5618C9608AB4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BDFB-2B9D-400C-B37E-12BB64FD94E0}"/>
      </w:docPartPr>
      <w:docPartBody>
        <w:p w:rsidR="00CC54E5" w:rsidRDefault="001716E7">
          <w:pPr>
            <w:pStyle w:val="036959D28B0E40BCA5618C9608AB449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EDB6AADF39AA4EA980B20E798BE16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D36D-226B-44F5-A274-8098960E6549}"/>
      </w:docPartPr>
      <w:docPartBody>
        <w:p w:rsidR="00CC54E5" w:rsidRDefault="001716E7">
          <w:pPr>
            <w:pStyle w:val="EDB6AADF39AA4EA980B20E798BE167D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840D6BE2ED04CB789AB3B0A3A091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46E23-7BFD-46D9-B6D3-6D57211F9BCC}"/>
      </w:docPartPr>
      <w:docPartBody>
        <w:p w:rsidR="00CC54E5" w:rsidRDefault="001716E7">
          <w:pPr>
            <w:pStyle w:val="5840D6BE2ED04CB789AB3B0A3A09181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36375AB29CC4C4ABFFD16C8C3F7D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5D2F-3113-4620-8E43-E37390FF93B6}"/>
      </w:docPartPr>
      <w:docPartBody>
        <w:p w:rsidR="00CC54E5" w:rsidRDefault="001716E7">
          <w:pPr>
            <w:pStyle w:val="E36375AB29CC4C4ABFFD16C8C3F7D3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31248533D624682845CDF07FD93C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AE390-3F1B-42C2-B243-64EF2BD55311}"/>
      </w:docPartPr>
      <w:docPartBody>
        <w:p w:rsidR="00CC54E5" w:rsidRDefault="001716E7">
          <w:pPr>
            <w:pStyle w:val="E31248533D624682845CDF07FD93C19F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BC0E9B0D027140CEBF3402EFAB845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809E-CAFB-4B96-874C-4A8686A3C281}"/>
      </w:docPartPr>
      <w:docPartBody>
        <w:p w:rsidR="00CC54E5" w:rsidRDefault="001716E7">
          <w:pPr>
            <w:pStyle w:val="BC0E9B0D027140CEBF3402EFAB8455B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D24E5BF88714545BF27B39C7EA0E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A7F27-CF59-4928-84FE-BF3482251A3E}"/>
      </w:docPartPr>
      <w:docPartBody>
        <w:p w:rsidR="00CC54E5" w:rsidRDefault="001716E7">
          <w:pPr>
            <w:pStyle w:val="5D24E5BF88714545BF27B39C7EA0EBA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0C6AFAD239F40D2803A25D9760C4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5640A-7398-4467-AB29-DBC4F1ABBA87}"/>
      </w:docPartPr>
      <w:docPartBody>
        <w:p w:rsidR="00CC54E5" w:rsidRDefault="001716E7">
          <w:pPr>
            <w:pStyle w:val="00C6AFAD239F40D2803A25D9760C4323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B57E11BC927492EA7DCF4FA163BB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84BD2-A850-4A4D-A4F1-DF1B8F451240}"/>
      </w:docPartPr>
      <w:docPartBody>
        <w:p w:rsidR="00CC54E5" w:rsidRDefault="001716E7">
          <w:pPr>
            <w:pStyle w:val="8B57E11BC927492EA7DCF4FA163BB61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FC5F759C0514597BE8E4C4E33EDB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EBD99-FA2F-49F5-9002-2A43A71388F5}"/>
      </w:docPartPr>
      <w:docPartBody>
        <w:p w:rsidR="00CC54E5" w:rsidRDefault="001716E7">
          <w:pPr>
            <w:pStyle w:val="EFC5F759C0514597BE8E4C4E33EDB1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B1346D4C9754F0A9DA3A57FE39E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E09A9-2BDB-4C2F-BB65-5F6D34194729}"/>
      </w:docPartPr>
      <w:docPartBody>
        <w:p w:rsidR="00CC54E5" w:rsidRDefault="001716E7">
          <w:pPr>
            <w:pStyle w:val="2B1346D4C9754F0A9DA3A57FE39E6A10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95979977A7C43DC8D6FFB84F24E0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9236A-BB1D-4441-BD7C-83634B39CBB0}"/>
      </w:docPartPr>
      <w:docPartBody>
        <w:p w:rsidR="00CC54E5" w:rsidRDefault="001716E7">
          <w:pPr>
            <w:pStyle w:val="D95979977A7C43DC8D6FFB84F24E0CA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ADEE4C7EE0534F90AF282E341819D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E18E0-67F6-4EF4-9B0D-788ECB42EB23}"/>
      </w:docPartPr>
      <w:docPartBody>
        <w:p w:rsidR="00CC54E5" w:rsidRDefault="001716E7">
          <w:pPr>
            <w:pStyle w:val="ADEE4C7EE0534F90AF282E341819D8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45C3A0075C614CB9ACD140F81138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A22CA-0620-406E-A093-D818C985551C}"/>
      </w:docPartPr>
      <w:docPartBody>
        <w:p w:rsidR="00CC54E5" w:rsidRDefault="001716E7">
          <w:pPr>
            <w:pStyle w:val="45C3A0075C614CB9ACD140F81138ECD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2447250F1CA4B2C8BC74C515A73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21F2C-E356-4FDC-8AB6-008CD7C50339}"/>
      </w:docPartPr>
      <w:docPartBody>
        <w:p w:rsidR="00CC54E5" w:rsidRDefault="001716E7">
          <w:pPr>
            <w:pStyle w:val="B2447250F1CA4B2C8BC74C515A73302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FA5D85158C04404A6F4ED265F915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B510B-2DF2-43DB-84C7-8A0703B0621A}"/>
      </w:docPartPr>
      <w:docPartBody>
        <w:p w:rsidR="00CC54E5" w:rsidRDefault="001716E7">
          <w:pPr>
            <w:pStyle w:val="1FA5D85158C04404A6F4ED265F91537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DDBD20B8D4FB46C08F1A476F8699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0017-5321-4049-9A6B-F9F5415CAA95}"/>
      </w:docPartPr>
      <w:docPartBody>
        <w:p w:rsidR="00CC54E5" w:rsidRDefault="001716E7">
          <w:pPr>
            <w:pStyle w:val="DDBD20B8D4FB46C08F1A476F8699C15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9B673ADDECE4E61B6E9C3AE6934B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EEA16-C4DF-4296-AB2E-DEFA74CDA908}"/>
      </w:docPartPr>
      <w:docPartBody>
        <w:p w:rsidR="00CC54E5" w:rsidRDefault="001716E7">
          <w:pPr>
            <w:pStyle w:val="19B673ADDECE4E61B6E9C3AE6934BCCD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B2435ECF9DF84E2FAABFCEDCA9B95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24355-609A-4319-8630-6DA7E1CC64E5}"/>
      </w:docPartPr>
      <w:docPartBody>
        <w:p w:rsidR="00CC54E5" w:rsidRDefault="001716E7">
          <w:pPr>
            <w:pStyle w:val="B2435ECF9DF84E2FAABFCEDCA9B953A7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88F94A7C427347B48EC21836918DC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74CCD-C6D6-407C-B615-A56867243753}"/>
      </w:docPartPr>
      <w:docPartBody>
        <w:p w:rsidR="00CC54E5" w:rsidRDefault="001716E7">
          <w:pPr>
            <w:pStyle w:val="88F94A7C427347B48EC21836918DC64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53DF711F3144E62885F3516E4E7C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4D44-0FE2-4333-9A81-E5845358FBC6}"/>
      </w:docPartPr>
      <w:docPartBody>
        <w:p w:rsidR="00CC54E5" w:rsidRDefault="001716E7">
          <w:pPr>
            <w:pStyle w:val="853DF711F3144E62885F3516E4E7C43C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C76467E24694BE7BECEDDAC853BA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D6E83-BC90-47B0-AC95-43E274AD3305}"/>
      </w:docPartPr>
      <w:docPartBody>
        <w:p w:rsidR="00CC54E5" w:rsidRDefault="001716E7">
          <w:pPr>
            <w:pStyle w:val="FC76467E24694BE7BECEDDAC853BA0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29FB5EF40244B8BB2A69C1FA841C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68FF1-4A82-4106-BA79-DB0042DDF332}"/>
      </w:docPartPr>
      <w:docPartBody>
        <w:p w:rsidR="00F435B4" w:rsidRDefault="00C25989" w:rsidP="00C25989">
          <w:pPr>
            <w:pStyle w:val="929FB5EF40244B8BB2A69C1FA841C930"/>
          </w:pPr>
          <w:r>
            <w:rPr>
              <w:rStyle w:val="PlaceholderText"/>
            </w:rPr>
            <w:t>Title of RFP</w:t>
          </w:r>
        </w:p>
      </w:docPartBody>
    </w:docPart>
    <w:docPart>
      <w:docPartPr>
        <w:name w:val="01941D2C1BF44C2A90A36AE8CB83D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585D1-654C-4EA9-8C0B-620E03B9F1DB}"/>
      </w:docPartPr>
      <w:docPartBody>
        <w:p w:rsidR="00F435B4" w:rsidRDefault="00C25989" w:rsidP="00C25989">
          <w:pPr>
            <w:pStyle w:val="01941D2C1BF44C2A90A36AE8CB83D4F6"/>
          </w:pPr>
          <w:r>
            <w:rPr>
              <w:rStyle w:val="PlaceholderText"/>
            </w:rPr>
            <w:t>RFP# xxx-2023</w:t>
          </w:r>
        </w:p>
      </w:docPartBody>
    </w:docPart>
    <w:docPart>
      <w:docPartPr>
        <w:name w:val="B471B38B947247F48B1DCAFE63C91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0F84E-522D-4522-AA5F-B2C39A7559E6}"/>
      </w:docPartPr>
      <w:docPartBody>
        <w:p w:rsidR="00000000" w:rsidRDefault="00F435B4" w:rsidP="00F435B4">
          <w:pPr>
            <w:pStyle w:val="B471B38B947247F48B1DCAFE63C91C53"/>
          </w:pPr>
          <w:r>
            <w:rPr>
              <w:rStyle w:val="PlaceholderText"/>
            </w:rPr>
            <w:t>RFP# xxx-2023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E7"/>
    <w:rsid w:val="001716E7"/>
    <w:rsid w:val="00C25989"/>
    <w:rsid w:val="00CC54E5"/>
    <w:rsid w:val="00F4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5B4"/>
    <w:rPr>
      <w:color w:val="808080"/>
    </w:rPr>
  </w:style>
  <w:style w:type="paragraph" w:customStyle="1" w:styleId="504A08E6B97B45F88A7AD6E293E57EB3">
    <w:name w:val="504A08E6B97B45F88A7AD6E293E57EB3"/>
  </w:style>
  <w:style w:type="paragraph" w:customStyle="1" w:styleId="A25408644B644890B08B5A92A270343B">
    <w:name w:val="A25408644B644890B08B5A92A270343B"/>
  </w:style>
  <w:style w:type="paragraph" w:customStyle="1" w:styleId="8AC6053B098347C1B9F4821F8F9179A6">
    <w:name w:val="8AC6053B098347C1B9F4821F8F9179A6"/>
  </w:style>
  <w:style w:type="paragraph" w:customStyle="1" w:styleId="05851DA2D0554AE1879F373112493A71">
    <w:name w:val="05851DA2D0554AE1879F373112493A71"/>
  </w:style>
  <w:style w:type="paragraph" w:customStyle="1" w:styleId="C06E1940F3754352A180BE930A03FD13">
    <w:name w:val="C06E1940F3754352A180BE930A03FD13"/>
  </w:style>
  <w:style w:type="paragraph" w:customStyle="1" w:styleId="8A86EABDFDCB495495F1DB9DAC6C1FF9">
    <w:name w:val="8A86EABDFDCB495495F1DB9DAC6C1FF9"/>
  </w:style>
  <w:style w:type="paragraph" w:customStyle="1" w:styleId="3B94BE87F64747A6A72DB24DE29F13DE">
    <w:name w:val="3B94BE87F64747A6A72DB24DE29F13DE"/>
  </w:style>
  <w:style w:type="paragraph" w:customStyle="1" w:styleId="9EAC93BA4A9D4CB7997F17846F563A0D">
    <w:name w:val="9EAC93BA4A9D4CB7997F17846F563A0D"/>
  </w:style>
  <w:style w:type="paragraph" w:customStyle="1" w:styleId="5C0CE74F93D54BD9B1D20FFB6F198456">
    <w:name w:val="5C0CE74F93D54BD9B1D20FFB6F198456"/>
  </w:style>
  <w:style w:type="paragraph" w:customStyle="1" w:styleId="C2B3B9BCB4684DD0A76AD6C61828179D">
    <w:name w:val="C2B3B9BCB4684DD0A76AD6C61828179D"/>
  </w:style>
  <w:style w:type="paragraph" w:customStyle="1" w:styleId="B16853350EF04421B842017CF27EED16">
    <w:name w:val="B16853350EF04421B842017CF27EED16"/>
  </w:style>
  <w:style w:type="paragraph" w:customStyle="1" w:styleId="5173BE8D3A7246378D8560F80F093205">
    <w:name w:val="5173BE8D3A7246378D8560F80F093205"/>
  </w:style>
  <w:style w:type="paragraph" w:customStyle="1" w:styleId="13AB970A99E14CF0AD26CABE9AE446D3">
    <w:name w:val="13AB970A99E14CF0AD26CABE9AE446D3"/>
  </w:style>
  <w:style w:type="paragraph" w:customStyle="1" w:styleId="4053327015244180B6B5A001186A7F05">
    <w:name w:val="4053327015244180B6B5A001186A7F05"/>
  </w:style>
  <w:style w:type="paragraph" w:customStyle="1" w:styleId="14762583C8F642988D430C967F8C3F68">
    <w:name w:val="14762583C8F642988D430C967F8C3F68"/>
  </w:style>
  <w:style w:type="paragraph" w:customStyle="1" w:styleId="78B4177EFCAF4758B6A263918B5889F8">
    <w:name w:val="78B4177EFCAF4758B6A263918B5889F8"/>
  </w:style>
  <w:style w:type="paragraph" w:customStyle="1" w:styleId="5DE70FFB1D444AAFA24FE2DF303E31FF">
    <w:name w:val="5DE70FFB1D444AAFA24FE2DF303E31FF"/>
  </w:style>
  <w:style w:type="paragraph" w:customStyle="1" w:styleId="9A17BB34D4974588AC27A68AA9503335">
    <w:name w:val="9A17BB34D4974588AC27A68AA9503335"/>
  </w:style>
  <w:style w:type="paragraph" w:customStyle="1" w:styleId="B3D2A58EFA974213959F1801D489D040">
    <w:name w:val="B3D2A58EFA974213959F1801D489D040"/>
  </w:style>
  <w:style w:type="paragraph" w:customStyle="1" w:styleId="A2A4BFCB27C740E7BE7C4A9714270881">
    <w:name w:val="A2A4BFCB27C740E7BE7C4A9714270881"/>
  </w:style>
  <w:style w:type="paragraph" w:customStyle="1" w:styleId="E1AFADB590E649F78BEF4DF1987A1E4E">
    <w:name w:val="E1AFADB590E649F78BEF4DF1987A1E4E"/>
  </w:style>
  <w:style w:type="paragraph" w:customStyle="1" w:styleId="DCF0B341F3A14E72B5FB01BBAA1BF880">
    <w:name w:val="DCF0B341F3A14E72B5FB01BBAA1BF880"/>
  </w:style>
  <w:style w:type="paragraph" w:customStyle="1" w:styleId="7DFD1601D1204F9487D5FCC1F45635E4">
    <w:name w:val="7DFD1601D1204F9487D5FCC1F45635E4"/>
  </w:style>
  <w:style w:type="paragraph" w:customStyle="1" w:styleId="33A0B25498EA4D66B686E822D25366F8">
    <w:name w:val="33A0B25498EA4D66B686E822D25366F8"/>
  </w:style>
  <w:style w:type="paragraph" w:customStyle="1" w:styleId="C05C09438AF74FC2B1287895316B7040">
    <w:name w:val="C05C09438AF74FC2B1287895316B7040"/>
  </w:style>
  <w:style w:type="paragraph" w:customStyle="1" w:styleId="A8D6E9EADD2B45AD9DC9988E3D725E8F">
    <w:name w:val="A8D6E9EADD2B45AD9DC9988E3D725E8F"/>
  </w:style>
  <w:style w:type="paragraph" w:customStyle="1" w:styleId="8CDE623A00424EFDA9C57122360F428B">
    <w:name w:val="8CDE623A00424EFDA9C57122360F428B"/>
  </w:style>
  <w:style w:type="paragraph" w:customStyle="1" w:styleId="BDC96116975D4698978886163E78E5BD">
    <w:name w:val="BDC96116975D4698978886163E78E5BD"/>
  </w:style>
  <w:style w:type="paragraph" w:customStyle="1" w:styleId="E599C075006D4C8A920CA10E33D86CE8">
    <w:name w:val="E599C075006D4C8A920CA10E33D86CE8"/>
  </w:style>
  <w:style w:type="paragraph" w:customStyle="1" w:styleId="441374A2C284478BB312E8BD53CEBAB6">
    <w:name w:val="441374A2C284478BB312E8BD53CEBAB6"/>
  </w:style>
  <w:style w:type="paragraph" w:customStyle="1" w:styleId="B598538D212044D891AC8D8A24BB350C">
    <w:name w:val="B598538D212044D891AC8D8A24BB350C"/>
  </w:style>
  <w:style w:type="paragraph" w:customStyle="1" w:styleId="5A6A707CEFB446979C0E67CFCB3029B5">
    <w:name w:val="5A6A707CEFB446979C0E67CFCB3029B5"/>
  </w:style>
  <w:style w:type="paragraph" w:customStyle="1" w:styleId="0B29A2510490443D9E08A987273C145B">
    <w:name w:val="0B29A2510490443D9E08A987273C145B"/>
  </w:style>
  <w:style w:type="paragraph" w:customStyle="1" w:styleId="DE748F4EE998485387C2AA7FE940861B">
    <w:name w:val="DE748F4EE998485387C2AA7FE940861B"/>
  </w:style>
  <w:style w:type="paragraph" w:customStyle="1" w:styleId="D7153B8D13C943CD98C29D6F7B73BB6B">
    <w:name w:val="D7153B8D13C943CD98C29D6F7B73BB6B"/>
  </w:style>
  <w:style w:type="paragraph" w:customStyle="1" w:styleId="06C32F37FC064CBD9A0EAEBABC67E019">
    <w:name w:val="06C32F37FC064CBD9A0EAEBABC67E019"/>
  </w:style>
  <w:style w:type="paragraph" w:customStyle="1" w:styleId="52552F77EC68451F8344D7B244BFB143">
    <w:name w:val="52552F77EC68451F8344D7B244BFB143"/>
  </w:style>
  <w:style w:type="paragraph" w:customStyle="1" w:styleId="78210338A52C47BF888A8509AA55AFD7">
    <w:name w:val="78210338A52C47BF888A8509AA55AFD7"/>
  </w:style>
  <w:style w:type="paragraph" w:customStyle="1" w:styleId="D9DB05AC338A4B4883BFDFEC77D89200">
    <w:name w:val="D9DB05AC338A4B4883BFDFEC77D89200"/>
  </w:style>
  <w:style w:type="paragraph" w:customStyle="1" w:styleId="C1E204D210FC4146AAB314E0581F85AA">
    <w:name w:val="C1E204D210FC4146AAB314E0581F85AA"/>
  </w:style>
  <w:style w:type="paragraph" w:customStyle="1" w:styleId="0B1840544EA34F9EA3B39CD9B71473B8">
    <w:name w:val="0B1840544EA34F9EA3B39CD9B71473B8"/>
  </w:style>
  <w:style w:type="paragraph" w:customStyle="1" w:styleId="7D9ABB9CC85C4CA0A8D20B6A8B259E98">
    <w:name w:val="7D9ABB9CC85C4CA0A8D20B6A8B259E98"/>
  </w:style>
  <w:style w:type="paragraph" w:customStyle="1" w:styleId="71F89398DA594B188179AE4A830E1975">
    <w:name w:val="71F89398DA594B188179AE4A830E1975"/>
  </w:style>
  <w:style w:type="paragraph" w:customStyle="1" w:styleId="2CD1241734BC486487C19681AEE50DE9">
    <w:name w:val="2CD1241734BC486487C19681AEE50DE9"/>
  </w:style>
  <w:style w:type="paragraph" w:customStyle="1" w:styleId="3CA325E397934F1AA6FA5000522E3B73">
    <w:name w:val="3CA325E397934F1AA6FA5000522E3B73"/>
  </w:style>
  <w:style w:type="paragraph" w:customStyle="1" w:styleId="89ED535C8A2746F2A5A7AFEB89385D4E">
    <w:name w:val="89ED535C8A2746F2A5A7AFEB89385D4E"/>
  </w:style>
  <w:style w:type="paragraph" w:customStyle="1" w:styleId="32BA3973B85E4C21AA495AC9E59B84CF">
    <w:name w:val="32BA3973B85E4C21AA495AC9E59B84CF"/>
  </w:style>
  <w:style w:type="paragraph" w:customStyle="1" w:styleId="E1A711373540444B8B28E62A99943469">
    <w:name w:val="E1A711373540444B8B28E62A99943469"/>
  </w:style>
  <w:style w:type="paragraph" w:customStyle="1" w:styleId="8157386AD308442CACE547934B7F5034">
    <w:name w:val="8157386AD308442CACE547934B7F5034"/>
  </w:style>
  <w:style w:type="paragraph" w:customStyle="1" w:styleId="CC79A4B3592B41339A7645BFDC4F7F31">
    <w:name w:val="CC79A4B3592B41339A7645BFDC4F7F31"/>
  </w:style>
  <w:style w:type="paragraph" w:customStyle="1" w:styleId="ECE76F8D46214532819357257C06039F">
    <w:name w:val="ECE76F8D46214532819357257C06039F"/>
  </w:style>
  <w:style w:type="paragraph" w:customStyle="1" w:styleId="FD5BD66999A54EF1968414C6325E7847">
    <w:name w:val="FD5BD66999A54EF1968414C6325E7847"/>
  </w:style>
  <w:style w:type="paragraph" w:customStyle="1" w:styleId="7687EC7E351F46F4BC183E6FBFBFEAFA">
    <w:name w:val="7687EC7E351F46F4BC183E6FBFBFEAFA"/>
  </w:style>
  <w:style w:type="paragraph" w:customStyle="1" w:styleId="18F6A4C3626F42FE978B8ACF09C9C6F5">
    <w:name w:val="18F6A4C3626F42FE978B8ACF09C9C6F5"/>
  </w:style>
  <w:style w:type="paragraph" w:customStyle="1" w:styleId="DC65182120DD4110B0C86A5E76DF87D7">
    <w:name w:val="DC65182120DD4110B0C86A5E76DF87D7"/>
  </w:style>
  <w:style w:type="paragraph" w:customStyle="1" w:styleId="3DF2244433A74F30B96E34686AF48D14">
    <w:name w:val="3DF2244433A74F30B96E34686AF48D14"/>
  </w:style>
  <w:style w:type="paragraph" w:customStyle="1" w:styleId="35429B04A2A145D583AE7A1BF5967D0D">
    <w:name w:val="35429B04A2A145D583AE7A1BF5967D0D"/>
  </w:style>
  <w:style w:type="paragraph" w:customStyle="1" w:styleId="8FDEBC917A93454F90609394E469AC87">
    <w:name w:val="8FDEBC917A93454F90609394E469AC87"/>
  </w:style>
  <w:style w:type="paragraph" w:customStyle="1" w:styleId="583FE4F274624D8A8EF315E998401DBA">
    <w:name w:val="583FE4F274624D8A8EF315E998401DBA"/>
  </w:style>
  <w:style w:type="paragraph" w:customStyle="1" w:styleId="37F08F38D1E044D0A583BBBCC3297AFF">
    <w:name w:val="37F08F38D1E044D0A583BBBCC3297AFF"/>
  </w:style>
  <w:style w:type="paragraph" w:customStyle="1" w:styleId="D1287CEFC8F04CFF8C872421959C1B40">
    <w:name w:val="D1287CEFC8F04CFF8C872421959C1B40"/>
  </w:style>
  <w:style w:type="paragraph" w:customStyle="1" w:styleId="D2747ED1368241DBB8C0021A8992CCB5">
    <w:name w:val="D2747ED1368241DBB8C0021A8992CCB5"/>
  </w:style>
  <w:style w:type="paragraph" w:customStyle="1" w:styleId="A79385F8F96E430BA4723EC085E4EC7C">
    <w:name w:val="A79385F8F96E430BA4723EC085E4EC7C"/>
  </w:style>
  <w:style w:type="paragraph" w:customStyle="1" w:styleId="79F9C10BB8694A9BAB225A14D7ED5B01">
    <w:name w:val="79F9C10BB8694A9BAB225A14D7ED5B01"/>
  </w:style>
  <w:style w:type="paragraph" w:customStyle="1" w:styleId="211E079CF3FB455D809BCC1E74488A18">
    <w:name w:val="211E079CF3FB455D809BCC1E74488A18"/>
  </w:style>
  <w:style w:type="paragraph" w:customStyle="1" w:styleId="DEEBD581F15F48F491F8B94A6B95CD11">
    <w:name w:val="DEEBD581F15F48F491F8B94A6B95CD11"/>
  </w:style>
  <w:style w:type="paragraph" w:customStyle="1" w:styleId="1EA965934F4D4505B6475AA5CB6F979E">
    <w:name w:val="1EA965934F4D4505B6475AA5CB6F979E"/>
  </w:style>
  <w:style w:type="paragraph" w:customStyle="1" w:styleId="DF14E671241C436A8691B4960A866BBE">
    <w:name w:val="DF14E671241C436A8691B4960A866BBE"/>
  </w:style>
  <w:style w:type="paragraph" w:customStyle="1" w:styleId="23CF2BDCFA7542489B58080F424CCAC3">
    <w:name w:val="23CF2BDCFA7542489B58080F424CCAC3"/>
  </w:style>
  <w:style w:type="paragraph" w:customStyle="1" w:styleId="FA0187A5651B48288A2EF97AF79EB98F">
    <w:name w:val="FA0187A5651B48288A2EF97AF79EB98F"/>
  </w:style>
  <w:style w:type="paragraph" w:customStyle="1" w:styleId="A8EB21BB42174E2CA31E0D27BA79913C">
    <w:name w:val="A8EB21BB42174E2CA31E0D27BA79913C"/>
  </w:style>
  <w:style w:type="paragraph" w:customStyle="1" w:styleId="FD2A15FD747841FAA6F6D2CF2894AC1D">
    <w:name w:val="FD2A15FD747841FAA6F6D2CF2894AC1D"/>
  </w:style>
  <w:style w:type="paragraph" w:customStyle="1" w:styleId="B34E13E526844610945724DE7198A231">
    <w:name w:val="B34E13E526844610945724DE7198A231"/>
  </w:style>
  <w:style w:type="paragraph" w:customStyle="1" w:styleId="CC3D2E5CE1624515BAA617375FD8BA97">
    <w:name w:val="CC3D2E5CE1624515BAA617375FD8BA97"/>
  </w:style>
  <w:style w:type="paragraph" w:customStyle="1" w:styleId="EB4B2C3CA0724133829F0FBB20F4B7BD">
    <w:name w:val="EB4B2C3CA0724133829F0FBB20F4B7BD"/>
  </w:style>
  <w:style w:type="paragraph" w:customStyle="1" w:styleId="5C8FF224067841739736B6C6B7BA9EA3">
    <w:name w:val="5C8FF224067841739736B6C6B7BA9EA3"/>
  </w:style>
  <w:style w:type="paragraph" w:customStyle="1" w:styleId="CB21F8874F7347D09CDE06E6E204CB24">
    <w:name w:val="CB21F8874F7347D09CDE06E6E204CB24"/>
  </w:style>
  <w:style w:type="paragraph" w:customStyle="1" w:styleId="54D6669799914C38A4A556B8D55A171D">
    <w:name w:val="54D6669799914C38A4A556B8D55A171D"/>
  </w:style>
  <w:style w:type="paragraph" w:customStyle="1" w:styleId="356ECCEA064443B2A8B5CB516ADF3584">
    <w:name w:val="356ECCEA064443B2A8B5CB516ADF3584"/>
  </w:style>
  <w:style w:type="paragraph" w:customStyle="1" w:styleId="E9F9B9626FC449AB9B126870AC6FC414">
    <w:name w:val="E9F9B9626FC449AB9B126870AC6FC414"/>
  </w:style>
  <w:style w:type="paragraph" w:customStyle="1" w:styleId="4B08C436D61B4B2192AF34D6436AC432">
    <w:name w:val="4B08C436D61B4B2192AF34D6436AC432"/>
  </w:style>
  <w:style w:type="paragraph" w:customStyle="1" w:styleId="58094A4993A94C159D79FC3132ECF0F7">
    <w:name w:val="58094A4993A94C159D79FC3132ECF0F7"/>
  </w:style>
  <w:style w:type="paragraph" w:customStyle="1" w:styleId="F7FBC11637E84DADBE01A2F97C60A3E5">
    <w:name w:val="F7FBC11637E84DADBE01A2F97C60A3E5"/>
  </w:style>
  <w:style w:type="paragraph" w:customStyle="1" w:styleId="5486185E6AF34F359325ACCD44C47875">
    <w:name w:val="5486185E6AF34F359325ACCD44C47875"/>
  </w:style>
  <w:style w:type="paragraph" w:customStyle="1" w:styleId="63E8DB4D4BA44D8B956BEED8852D46B8">
    <w:name w:val="63E8DB4D4BA44D8B956BEED8852D46B8"/>
  </w:style>
  <w:style w:type="paragraph" w:customStyle="1" w:styleId="F04FDCDED3EF4F33A3C97B7725880F3C">
    <w:name w:val="F04FDCDED3EF4F33A3C97B7725880F3C"/>
  </w:style>
  <w:style w:type="paragraph" w:customStyle="1" w:styleId="36F95BFA055E48E391DEE7C0551F601A">
    <w:name w:val="36F95BFA055E48E391DEE7C0551F601A"/>
  </w:style>
  <w:style w:type="paragraph" w:customStyle="1" w:styleId="3061D99256414692B582E5AF5203F64C">
    <w:name w:val="3061D99256414692B582E5AF5203F64C"/>
  </w:style>
  <w:style w:type="paragraph" w:customStyle="1" w:styleId="5788CF215166481690E50155C569EC4F">
    <w:name w:val="5788CF215166481690E50155C569EC4F"/>
  </w:style>
  <w:style w:type="paragraph" w:customStyle="1" w:styleId="704A133FD373458A83BBD107D6DED3B0">
    <w:name w:val="704A133FD373458A83BBD107D6DED3B0"/>
  </w:style>
  <w:style w:type="paragraph" w:customStyle="1" w:styleId="5ACEDFB71FDC4E66BC3300ED411FFB56">
    <w:name w:val="5ACEDFB71FDC4E66BC3300ED411FFB56"/>
  </w:style>
  <w:style w:type="paragraph" w:customStyle="1" w:styleId="2BFC5E8E3F6840ACA8D9355AFEBFDC07">
    <w:name w:val="2BFC5E8E3F6840ACA8D9355AFEBFDC07"/>
  </w:style>
  <w:style w:type="paragraph" w:customStyle="1" w:styleId="1509F4A83BEC40C7B72FF48BA08C9DA4">
    <w:name w:val="1509F4A83BEC40C7B72FF48BA08C9DA4"/>
  </w:style>
  <w:style w:type="paragraph" w:customStyle="1" w:styleId="7C4BDA026263412FA11177C41B04766A">
    <w:name w:val="7C4BDA026263412FA11177C41B04766A"/>
  </w:style>
  <w:style w:type="paragraph" w:customStyle="1" w:styleId="2C4BB4C9C54443ACAFB49C7F3E527CA4">
    <w:name w:val="2C4BB4C9C54443ACAFB49C7F3E527CA4"/>
  </w:style>
  <w:style w:type="paragraph" w:customStyle="1" w:styleId="958FD7FD642A48F0BD893B0CED483C24">
    <w:name w:val="958FD7FD642A48F0BD893B0CED483C24"/>
  </w:style>
  <w:style w:type="paragraph" w:customStyle="1" w:styleId="90C058729AC94832A2C91B097D1F62EA">
    <w:name w:val="90C058729AC94832A2C91B097D1F62EA"/>
  </w:style>
  <w:style w:type="paragraph" w:customStyle="1" w:styleId="02D100EFA24A43E6B49F3C9A7A714FFA">
    <w:name w:val="02D100EFA24A43E6B49F3C9A7A714FFA"/>
  </w:style>
  <w:style w:type="paragraph" w:customStyle="1" w:styleId="7F8F9750AC6545C995F593F7DC083BE2">
    <w:name w:val="7F8F9750AC6545C995F593F7DC083BE2"/>
  </w:style>
  <w:style w:type="paragraph" w:customStyle="1" w:styleId="549969720D3948F389A8AF76F1286137">
    <w:name w:val="549969720D3948F389A8AF76F1286137"/>
  </w:style>
  <w:style w:type="paragraph" w:customStyle="1" w:styleId="D7B1DA0C1E9841DFABBB9E564FBE25C5">
    <w:name w:val="D7B1DA0C1E9841DFABBB9E564FBE25C5"/>
  </w:style>
  <w:style w:type="paragraph" w:customStyle="1" w:styleId="3DE0E0FDF9404131B97DB42F64427A06">
    <w:name w:val="3DE0E0FDF9404131B97DB42F64427A06"/>
  </w:style>
  <w:style w:type="paragraph" w:customStyle="1" w:styleId="1A3E6A9241904247A1C0A8366C41E26F">
    <w:name w:val="1A3E6A9241904247A1C0A8366C41E26F"/>
  </w:style>
  <w:style w:type="paragraph" w:customStyle="1" w:styleId="14F089C5862A4031AA708B8872F7ADE7">
    <w:name w:val="14F089C5862A4031AA708B8872F7ADE7"/>
  </w:style>
  <w:style w:type="paragraph" w:customStyle="1" w:styleId="0CDEE911A74A460887FFC3CD21E53734">
    <w:name w:val="0CDEE911A74A460887FFC3CD21E53734"/>
  </w:style>
  <w:style w:type="paragraph" w:customStyle="1" w:styleId="AB1335EA1FC7404FBF1BE6F0239C15EA">
    <w:name w:val="AB1335EA1FC7404FBF1BE6F0239C15EA"/>
  </w:style>
  <w:style w:type="paragraph" w:customStyle="1" w:styleId="4459F307223A4C489259C2F109998599">
    <w:name w:val="4459F307223A4C489259C2F109998599"/>
  </w:style>
  <w:style w:type="paragraph" w:customStyle="1" w:styleId="7DE077ABE87F49ECBA00B8241A4F4DFC">
    <w:name w:val="7DE077ABE87F49ECBA00B8241A4F4DFC"/>
  </w:style>
  <w:style w:type="paragraph" w:customStyle="1" w:styleId="D333B27773704F4582C0E41A440B88B9">
    <w:name w:val="D333B27773704F4582C0E41A440B88B9"/>
  </w:style>
  <w:style w:type="paragraph" w:customStyle="1" w:styleId="1AC5E54C3E0D4229817A0F7BA681DF7B">
    <w:name w:val="1AC5E54C3E0D4229817A0F7BA681DF7B"/>
  </w:style>
  <w:style w:type="paragraph" w:customStyle="1" w:styleId="DCBCA2A5F0854BF380FF6797F533BAC0">
    <w:name w:val="DCBCA2A5F0854BF380FF6797F533BAC0"/>
  </w:style>
  <w:style w:type="paragraph" w:customStyle="1" w:styleId="2ADE7B0AC05F40818F4B141BA9A85BB1">
    <w:name w:val="2ADE7B0AC05F40818F4B141BA9A85BB1"/>
  </w:style>
  <w:style w:type="paragraph" w:customStyle="1" w:styleId="601123AF1A844D28AC334D67DAB2DE1C">
    <w:name w:val="601123AF1A844D28AC334D67DAB2DE1C"/>
  </w:style>
  <w:style w:type="paragraph" w:customStyle="1" w:styleId="AA75B26CAB56468BAF1D05F710195064">
    <w:name w:val="AA75B26CAB56468BAF1D05F710195064"/>
  </w:style>
  <w:style w:type="paragraph" w:customStyle="1" w:styleId="F697082057414F509A711F6FB6C1F579">
    <w:name w:val="F697082057414F509A711F6FB6C1F579"/>
  </w:style>
  <w:style w:type="paragraph" w:customStyle="1" w:styleId="D08B639734BC4DCE991ACB2FB2CC0555">
    <w:name w:val="D08B639734BC4DCE991ACB2FB2CC0555"/>
  </w:style>
  <w:style w:type="paragraph" w:customStyle="1" w:styleId="32DB0437A42743EC817D3EBAC595776D">
    <w:name w:val="32DB0437A42743EC817D3EBAC595776D"/>
  </w:style>
  <w:style w:type="paragraph" w:customStyle="1" w:styleId="F414DD43C9E746C9A407A2D8B6BAC108">
    <w:name w:val="F414DD43C9E746C9A407A2D8B6BAC108"/>
  </w:style>
  <w:style w:type="paragraph" w:customStyle="1" w:styleId="77607DDE23764C6BA2583D9F02CDE578">
    <w:name w:val="77607DDE23764C6BA2583D9F02CDE578"/>
  </w:style>
  <w:style w:type="paragraph" w:customStyle="1" w:styleId="5A842F4660CD4F2F8F7CF8495695583A">
    <w:name w:val="5A842F4660CD4F2F8F7CF8495695583A"/>
  </w:style>
  <w:style w:type="paragraph" w:customStyle="1" w:styleId="CC2CC88F66F04AD799AE9FB6F5FE791B">
    <w:name w:val="CC2CC88F66F04AD799AE9FB6F5FE791B"/>
  </w:style>
  <w:style w:type="paragraph" w:customStyle="1" w:styleId="986F780096704ADAAA8BED52E80FCE26">
    <w:name w:val="986F780096704ADAAA8BED52E80FCE26"/>
  </w:style>
  <w:style w:type="paragraph" w:customStyle="1" w:styleId="51ADB6A6D7AD4D688694D44A6F5D127A">
    <w:name w:val="51ADB6A6D7AD4D688694D44A6F5D127A"/>
  </w:style>
  <w:style w:type="paragraph" w:customStyle="1" w:styleId="5C9D02E2D8934C3BAC40E7ECF8B55C49">
    <w:name w:val="5C9D02E2D8934C3BAC40E7ECF8B55C49"/>
  </w:style>
  <w:style w:type="paragraph" w:customStyle="1" w:styleId="F21DADE474D14949A5869838DBB51BE5">
    <w:name w:val="F21DADE474D14949A5869838DBB51BE5"/>
  </w:style>
  <w:style w:type="paragraph" w:customStyle="1" w:styleId="9B2358E967EE4B0C85D807A8DF4AC821">
    <w:name w:val="9B2358E967EE4B0C85D807A8DF4AC821"/>
  </w:style>
  <w:style w:type="paragraph" w:customStyle="1" w:styleId="6B998A5FBA2A4ED9A9EACDB004E94869">
    <w:name w:val="6B998A5FBA2A4ED9A9EACDB004E94869"/>
  </w:style>
  <w:style w:type="paragraph" w:customStyle="1" w:styleId="95090EA5BA75439893421E0C7D10D3E7">
    <w:name w:val="95090EA5BA75439893421E0C7D10D3E7"/>
  </w:style>
  <w:style w:type="paragraph" w:customStyle="1" w:styleId="B23452C31AEC416E97E698565602D963">
    <w:name w:val="B23452C31AEC416E97E698565602D963"/>
  </w:style>
  <w:style w:type="paragraph" w:customStyle="1" w:styleId="C9D6F2CF896A4EEC9AB153E993C55039">
    <w:name w:val="C9D6F2CF896A4EEC9AB153E993C55039"/>
  </w:style>
  <w:style w:type="paragraph" w:customStyle="1" w:styleId="9BA67284C89442D0AC6BD8AD41755BCA">
    <w:name w:val="9BA67284C89442D0AC6BD8AD41755BCA"/>
  </w:style>
  <w:style w:type="paragraph" w:customStyle="1" w:styleId="DF7A6727DDD84D33A5F5B292E2ECE8E4">
    <w:name w:val="DF7A6727DDD84D33A5F5B292E2ECE8E4"/>
  </w:style>
  <w:style w:type="paragraph" w:customStyle="1" w:styleId="0377FDDF13B84D7A8A126EE9DFB0D27F">
    <w:name w:val="0377FDDF13B84D7A8A126EE9DFB0D27F"/>
  </w:style>
  <w:style w:type="paragraph" w:customStyle="1" w:styleId="B377ECD60AF5476284B4B13213A0B98A">
    <w:name w:val="B377ECD60AF5476284B4B13213A0B98A"/>
  </w:style>
  <w:style w:type="paragraph" w:customStyle="1" w:styleId="51A3D714E8084CD99092B31B0F866066">
    <w:name w:val="51A3D714E8084CD99092B31B0F866066"/>
  </w:style>
  <w:style w:type="paragraph" w:customStyle="1" w:styleId="313D7369DAA74A34B6168CC09671EE1F">
    <w:name w:val="313D7369DAA74A34B6168CC09671EE1F"/>
  </w:style>
  <w:style w:type="paragraph" w:customStyle="1" w:styleId="424A101A40E34F20B3E1EA40554ED46B">
    <w:name w:val="424A101A40E34F20B3E1EA40554ED46B"/>
  </w:style>
  <w:style w:type="paragraph" w:customStyle="1" w:styleId="28312CB9F32F4D3CA05D04A4C32E995A">
    <w:name w:val="28312CB9F32F4D3CA05D04A4C32E995A"/>
  </w:style>
  <w:style w:type="paragraph" w:customStyle="1" w:styleId="23E304839A2B466FB516352DB65E9499">
    <w:name w:val="23E304839A2B466FB516352DB65E9499"/>
  </w:style>
  <w:style w:type="paragraph" w:customStyle="1" w:styleId="5954F73FED914EA3921B707218338A6A">
    <w:name w:val="5954F73FED914EA3921B707218338A6A"/>
  </w:style>
  <w:style w:type="paragraph" w:customStyle="1" w:styleId="4E5779A88C8C4177853A95D077E2AB05">
    <w:name w:val="4E5779A88C8C4177853A95D077E2AB05"/>
  </w:style>
  <w:style w:type="paragraph" w:customStyle="1" w:styleId="C213258BECDA4537A8A96E9AD52C69E8">
    <w:name w:val="C213258BECDA4537A8A96E9AD52C69E8"/>
  </w:style>
  <w:style w:type="paragraph" w:customStyle="1" w:styleId="24839207D39D4CDA98AB0E7011CEC2BB">
    <w:name w:val="24839207D39D4CDA98AB0E7011CEC2BB"/>
  </w:style>
  <w:style w:type="paragraph" w:customStyle="1" w:styleId="A2AC51990E2F4BD3B9B93901304CA42A">
    <w:name w:val="A2AC51990E2F4BD3B9B93901304CA42A"/>
  </w:style>
  <w:style w:type="paragraph" w:customStyle="1" w:styleId="0A53AB6DC154456BBF8DDB8D6EBF1201">
    <w:name w:val="0A53AB6DC154456BBF8DDB8D6EBF1201"/>
  </w:style>
  <w:style w:type="paragraph" w:customStyle="1" w:styleId="29DE1D99E9C045349596CDA6D722900B">
    <w:name w:val="29DE1D99E9C045349596CDA6D722900B"/>
  </w:style>
  <w:style w:type="paragraph" w:customStyle="1" w:styleId="A9AE6AF9CD784D4481E56D2208AD2F7A">
    <w:name w:val="A9AE6AF9CD784D4481E56D2208AD2F7A"/>
  </w:style>
  <w:style w:type="paragraph" w:customStyle="1" w:styleId="C90602ABCDF9470C93516FFCF64B5B92">
    <w:name w:val="C90602ABCDF9470C93516FFCF64B5B92"/>
  </w:style>
  <w:style w:type="paragraph" w:customStyle="1" w:styleId="2FD7538176E64F249DBEC07F5E4A9C73">
    <w:name w:val="2FD7538176E64F249DBEC07F5E4A9C73"/>
  </w:style>
  <w:style w:type="paragraph" w:customStyle="1" w:styleId="F54FB13B52CB45F0BBDD5E4447EE7EDC">
    <w:name w:val="F54FB13B52CB45F0BBDD5E4447EE7EDC"/>
  </w:style>
  <w:style w:type="paragraph" w:customStyle="1" w:styleId="A2445D61F79447B3BA56447C7B0DDE0A">
    <w:name w:val="A2445D61F79447B3BA56447C7B0DDE0A"/>
  </w:style>
  <w:style w:type="paragraph" w:customStyle="1" w:styleId="76C028BD099A4552960F2E3A6AE7D732">
    <w:name w:val="76C028BD099A4552960F2E3A6AE7D732"/>
  </w:style>
  <w:style w:type="paragraph" w:customStyle="1" w:styleId="1610E132558E42E5A2E9CAC20C798745">
    <w:name w:val="1610E132558E42E5A2E9CAC20C798745"/>
  </w:style>
  <w:style w:type="paragraph" w:customStyle="1" w:styleId="D880862C64654517975C70B9DEA0301F">
    <w:name w:val="D880862C64654517975C70B9DEA0301F"/>
  </w:style>
  <w:style w:type="paragraph" w:customStyle="1" w:styleId="25861604557443F4841507CA119BD94F">
    <w:name w:val="25861604557443F4841507CA119BD94F"/>
  </w:style>
  <w:style w:type="paragraph" w:customStyle="1" w:styleId="433BBBE7DBC44146A270BD447067562A">
    <w:name w:val="433BBBE7DBC44146A270BD447067562A"/>
  </w:style>
  <w:style w:type="paragraph" w:customStyle="1" w:styleId="05BB49EC9CAB413B8D3919B3C354A18E">
    <w:name w:val="05BB49EC9CAB413B8D3919B3C354A18E"/>
  </w:style>
  <w:style w:type="paragraph" w:customStyle="1" w:styleId="8507AE1A903C476E8CFDCE13657B5661">
    <w:name w:val="8507AE1A903C476E8CFDCE13657B5661"/>
  </w:style>
  <w:style w:type="paragraph" w:customStyle="1" w:styleId="98FB2120DD364405BCCA056592C5D46A">
    <w:name w:val="98FB2120DD364405BCCA056592C5D46A"/>
  </w:style>
  <w:style w:type="paragraph" w:customStyle="1" w:styleId="0FF35E7148954DF98AC0DD60918E568C">
    <w:name w:val="0FF35E7148954DF98AC0DD60918E568C"/>
  </w:style>
  <w:style w:type="paragraph" w:customStyle="1" w:styleId="4F88F0AA138846EDB8F466314352F3AB">
    <w:name w:val="4F88F0AA138846EDB8F466314352F3AB"/>
  </w:style>
  <w:style w:type="paragraph" w:customStyle="1" w:styleId="2B8B2D6D47304B799144C7617E866F53">
    <w:name w:val="2B8B2D6D47304B799144C7617E866F53"/>
  </w:style>
  <w:style w:type="paragraph" w:customStyle="1" w:styleId="0980FF967EDD43619F9547FD9FF17B89">
    <w:name w:val="0980FF967EDD43619F9547FD9FF17B89"/>
  </w:style>
  <w:style w:type="paragraph" w:customStyle="1" w:styleId="E935FCFD64E94DA5BB4190CE1451F10B">
    <w:name w:val="E935FCFD64E94DA5BB4190CE1451F10B"/>
  </w:style>
  <w:style w:type="paragraph" w:customStyle="1" w:styleId="F187563AF8724F179232DAAAB4D1F49C">
    <w:name w:val="F187563AF8724F179232DAAAB4D1F49C"/>
  </w:style>
  <w:style w:type="paragraph" w:customStyle="1" w:styleId="35F07BF3C6E74B368D6414B864A95370">
    <w:name w:val="35F07BF3C6E74B368D6414B864A95370"/>
  </w:style>
  <w:style w:type="paragraph" w:customStyle="1" w:styleId="E0B3949463D94679B173552AA8D1B92B">
    <w:name w:val="E0B3949463D94679B173552AA8D1B92B"/>
  </w:style>
  <w:style w:type="paragraph" w:customStyle="1" w:styleId="A60FA0C88F7F41AAA345A242360E1CEC">
    <w:name w:val="A60FA0C88F7F41AAA345A242360E1CEC"/>
  </w:style>
  <w:style w:type="paragraph" w:customStyle="1" w:styleId="0F3C81C8AE49463B86187A69BE9268A5">
    <w:name w:val="0F3C81C8AE49463B86187A69BE9268A5"/>
  </w:style>
  <w:style w:type="paragraph" w:customStyle="1" w:styleId="0F9026A3E7D740CDAC379BCEF32AC18C">
    <w:name w:val="0F9026A3E7D740CDAC379BCEF32AC18C"/>
  </w:style>
  <w:style w:type="paragraph" w:customStyle="1" w:styleId="423B7BB11A86448397A01D5D799083BE">
    <w:name w:val="423B7BB11A86448397A01D5D799083BE"/>
  </w:style>
  <w:style w:type="paragraph" w:customStyle="1" w:styleId="74BA4E2E3A4F48019A8CEAB7C06EEE04">
    <w:name w:val="74BA4E2E3A4F48019A8CEAB7C06EEE04"/>
  </w:style>
  <w:style w:type="paragraph" w:customStyle="1" w:styleId="5D685EE7B1774462B11B0F2300692565">
    <w:name w:val="5D685EE7B1774462B11B0F2300692565"/>
  </w:style>
  <w:style w:type="paragraph" w:customStyle="1" w:styleId="A4C5B1943E354A538297C10B66CCB240">
    <w:name w:val="A4C5B1943E354A538297C10B66CCB240"/>
  </w:style>
  <w:style w:type="paragraph" w:customStyle="1" w:styleId="E92606F360E9499CBE96815D5DEC2E6A">
    <w:name w:val="E92606F360E9499CBE96815D5DEC2E6A"/>
  </w:style>
  <w:style w:type="paragraph" w:customStyle="1" w:styleId="16BC8100FCCB4A59AC46176088EB401B">
    <w:name w:val="16BC8100FCCB4A59AC46176088EB401B"/>
  </w:style>
  <w:style w:type="paragraph" w:customStyle="1" w:styleId="87E86E9D1DFF44A49E31C4E34AB32755">
    <w:name w:val="87E86E9D1DFF44A49E31C4E34AB32755"/>
  </w:style>
  <w:style w:type="paragraph" w:customStyle="1" w:styleId="E601162543754D40B72827DB39A95677">
    <w:name w:val="E601162543754D40B72827DB39A95677"/>
  </w:style>
  <w:style w:type="paragraph" w:customStyle="1" w:styleId="6A0FE273A0954BD7BA144F1B6677EFE5">
    <w:name w:val="6A0FE273A0954BD7BA144F1B6677EFE5"/>
  </w:style>
  <w:style w:type="paragraph" w:customStyle="1" w:styleId="9A0CC90BC2DF44ABAC81DE992FB96349">
    <w:name w:val="9A0CC90BC2DF44ABAC81DE992FB96349"/>
  </w:style>
  <w:style w:type="paragraph" w:customStyle="1" w:styleId="CF513C9340F3463EA687F619CC89A44A">
    <w:name w:val="CF513C9340F3463EA687F619CC89A44A"/>
  </w:style>
  <w:style w:type="paragraph" w:customStyle="1" w:styleId="55C53E7CB45E426786C992626E29D1D4">
    <w:name w:val="55C53E7CB45E426786C992626E29D1D4"/>
  </w:style>
  <w:style w:type="paragraph" w:customStyle="1" w:styleId="6CCAD90394DF45E1B3123E82CB82A80B">
    <w:name w:val="6CCAD90394DF45E1B3123E82CB82A80B"/>
  </w:style>
  <w:style w:type="paragraph" w:customStyle="1" w:styleId="07CD2DAEC90F4DF7BAF8CD9D8334CB50">
    <w:name w:val="07CD2DAEC90F4DF7BAF8CD9D8334CB50"/>
  </w:style>
  <w:style w:type="paragraph" w:customStyle="1" w:styleId="C54507ED2F364C6CBC279E4F801A78C6">
    <w:name w:val="C54507ED2F364C6CBC279E4F801A78C6"/>
  </w:style>
  <w:style w:type="paragraph" w:customStyle="1" w:styleId="2524591459DC41C0BB0F5168C8E92686">
    <w:name w:val="2524591459DC41C0BB0F5168C8E92686"/>
  </w:style>
  <w:style w:type="paragraph" w:customStyle="1" w:styleId="3CB7F0E5B063401D8D887E89F3ED1250">
    <w:name w:val="3CB7F0E5B063401D8D887E89F3ED1250"/>
  </w:style>
  <w:style w:type="paragraph" w:customStyle="1" w:styleId="8D6BD95FD13546DEA3649EAEE031F3FA">
    <w:name w:val="8D6BD95FD13546DEA3649EAEE031F3FA"/>
  </w:style>
  <w:style w:type="paragraph" w:customStyle="1" w:styleId="BE4E423D471544519307BE3896CA1AC9">
    <w:name w:val="BE4E423D471544519307BE3896CA1AC9"/>
  </w:style>
  <w:style w:type="paragraph" w:customStyle="1" w:styleId="BACD317A667D4F53A5715B93DAD74AFA">
    <w:name w:val="BACD317A667D4F53A5715B93DAD74AFA"/>
  </w:style>
  <w:style w:type="paragraph" w:customStyle="1" w:styleId="C19F11101DFE4903AEEB3035BD7BFB38">
    <w:name w:val="C19F11101DFE4903AEEB3035BD7BFB38"/>
  </w:style>
  <w:style w:type="paragraph" w:customStyle="1" w:styleId="FAE9AD6786944CB0BB2CC021F6A7CB67">
    <w:name w:val="FAE9AD6786944CB0BB2CC021F6A7CB67"/>
  </w:style>
  <w:style w:type="paragraph" w:customStyle="1" w:styleId="1101FD3EDA1F418C901925CB85E0B2D2">
    <w:name w:val="1101FD3EDA1F418C901925CB85E0B2D2"/>
  </w:style>
  <w:style w:type="paragraph" w:customStyle="1" w:styleId="94DF714044CD4CA098D905A558324321">
    <w:name w:val="94DF714044CD4CA098D905A558324321"/>
  </w:style>
  <w:style w:type="paragraph" w:customStyle="1" w:styleId="CEB7207E649B45DC81CD630A4C8072C0">
    <w:name w:val="CEB7207E649B45DC81CD630A4C8072C0"/>
  </w:style>
  <w:style w:type="paragraph" w:customStyle="1" w:styleId="59E26A9DEA7845B4B91F10541B939563">
    <w:name w:val="59E26A9DEA7845B4B91F10541B939563"/>
  </w:style>
  <w:style w:type="paragraph" w:customStyle="1" w:styleId="59CE7E850A454B708688D662F7807DE8">
    <w:name w:val="59CE7E850A454B708688D662F7807DE8"/>
  </w:style>
  <w:style w:type="paragraph" w:customStyle="1" w:styleId="A3E08E25C93D45B29B0C084FFC0EC0B4">
    <w:name w:val="A3E08E25C93D45B29B0C084FFC0EC0B4"/>
  </w:style>
  <w:style w:type="paragraph" w:customStyle="1" w:styleId="B00C323A57FD418D83651A516762CAB5">
    <w:name w:val="B00C323A57FD418D83651A516762CAB5"/>
  </w:style>
  <w:style w:type="paragraph" w:customStyle="1" w:styleId="91D4B36CFE52482998592633BD428CDB">
    <w:name w:val="91D4B36CFE52482998592633BD428CDB"/>
  </w:style>
  <w:style w:type="paragraph" w:customStyle="1" w:styleId="5BC92A7615BF4D2ABCE8000FE6313531">
    <w:name w:val="5BC92A7615BF4D2ABCE8000FE6313531"/>
  </w:style>
  <w:style w:type="paragraph" w:customStyle="1" w:styleId="237D1A03579D40D3BEBE547CD64BAB24">
    <w:name w:val="237D1A03579D40D3BEBE547CD64BAB24"/>
  </w:style>
  <w:style w:type="paragraph" w:customStyle="1" w:styleId="90CAD0D25E514422802C54030E7F9B0C">
    <w:name w:val="90CAD0D25E514422802C54030E7F9B0C"/>
  </w:style>
  <w:style w:type="paragraph" w:customStyle="1" w:styleId="244B3A996BCF407D8E44F9303DB9B7AE">
    <w:name w:val="244B3A996BCF407D8E44F9303DB9B7AE"/>
  </w:style>
  <w:style w:type="paragraph" w:customStyle="1" w:styleId="8243560EA3774B6FBA2C2634928E9B1F">
    <w:name w:val="8243560EA3774B6FBA2C2634928E9B1F"/>
  </w:style>
  <w:style w:type="paragraph" w:customStyle="1" w:styleId="7EA4AEF0980F461C9878BD7C1930DAC6">
    <w:name w:val="7EA4AEF0980F461C9878BD7C1930DAC6"/>
  </w:style>
  <w:style w:type="paragraph" w:customStyle="1" w:styleId="5EA130585BB74FCF91175C061B6E6589">
    <w:name w:val="5EA130585BB74FCF91175C061B6E6589"/>
  </w:style>
  <w:style w:type="paragraph" w:customStyle="1" w:styleId="B723F6890EE04410B1DDF27CC29FB5C1">
    <w:name w:val="B723F6890EE04410B1DDF27CC29FB5C1"/>
  </w:style>
  <w:style w:type="paragraph" w:customStyle="1" w:styleId="1210D55C1CF34808AFB794006AE0E3FE">
    <w:name w:val="1210D55C1CF34808AFB794006AE0E3FE"/>
  </w:style>
  <w:style w:type="paragraph" w:customStyle="1" w:styleId="0C9DB72DB6404CB18DDC1615BEC8128E">
    <w:name w:val="0C9DB72DB6404CB18DDC1615BEC8128E"/>
  </w:style>
  <w:style w:type="paragraph" w:customStyle="1" w:styleId="22A821955BE444F4A6CE22A50EA98807">
    <w:name w:val="22A821955BE444F4A6CE22A50EA98807"/>
  </w:style>
  <w:style w:type="paragraph" w:customStyle="1" w:styleId="B538A266F8264737B6169A2562FB579B">
    <w:name w:val="B538A266F8264737B6169A2562FB579B"/>
  </w:style>
  <w:style w:type="paragraph" w:customStyle="1" w:styleId="33F6708D4D734BA8BB0493BFEE6248A8">
    <w:name w:val="33F6708D4D734BA8BB0493BFEE6248A8"/>
  </w:style>
  <w:style w:type="paragraph" w:customStyle="1" w:styleId="9854554777B742469D53BD13F70A0C80">
    <w:name w:val="9854554777B742469D53BD13F70A0C80"/>
  </w:style>
  <w:style w:type="paragraph" w:customStyle="1" w:styleId="6501EACADD414DC1B0F02874DDFF9F2F">
    <w:name w:val="6501EACADD414DC1B0F02874DDFF9F2F"/>
  </w:style>
  <w:style w:type="paragraph" w:customStyle="1" w:styleId="87C3DAAC584D407D971B33333E39C96C">
    <w:name w:val="87C3DAAC584D407D971B33333E39C96C"/>
  </w:style>
  <w:style w:type="paragraph" w:customStyle="1" w:styleId="3BE7AC37BE1A4505A8D5E066086ABD1B">
    <w:name w:val="3BE7AC37BE1A4505A8D5E066086ABD1B"/>
  </w:style>
  <w:style w:type="paragraph" w:customStyle="1" w:styleId="A8D6F271237949FB9C8022DF5DD55D96">
    <w:name w:val="A8D6F271237949FB9C8022DF5DD55D96"/>
  </w:style>
  <w:style w:type="paragraph" w:customStyle="1" w:styleId="28A3C9710FFC4727AFA60A27CD298547">
    <w:name w:val="28A3C9710FFC4727AFA60A27CD298547"/>
  </w:style>
  <w:style w:type="paragraph" w:customStyle="1" w:styleId="B63E469C8C50401ABE077BD26C82AB75">
    <w:name w:val="B63E469C8C50401ABE077BD26C82AB75"/>
  </w:style>
  <w:style w:type="paragraph" w:customStyle="1" w:styleId="8E6AB0C1ACA34F3383FC9F4DD3A934EA">
    <w:name w:val="8E6AB0C1ACA34F3383FC9F4DD3A934EA"/>
  </w:style>
  <w:style w:type="paragraph" w:customStyle="1" w:styleId="CF8534D0F1D24174AA7E6792E7F61634">
    <w:name w:val="CF8534D0F1D24174AA7E6792E7F61634"/>
  </w:style>
  <w:style w:type="paragraph" w:customStyle="1" w:styleId="036959D28B0E40BCA5618C9608AB4493">
    <w:name w:val="036959D28B0E40BCA5618C9608AB4493"/>
  </w:style>
  <w:style w:type="paragraph" w:customStyle="1" w:styleId="EDB6AADF39AA4EA980B20E798BE167D8">
    <w:name w:val="EDB6AADF39AA4EA980B20E798BE167D8"/>
  </w:style>
  <w:style w:type="paragraph" w:customStyle="1" w:styleId="5840D6BE2ED04CB789AB3B0A3A09181A">
    <w:name w:val="5840D6BE2ED04CB789AB3B0A3A09181A"/>
  </w:style>
  <w:style w:type="paragraph" w:customStyle="1" w:styleId="E36375AB29CC4C4ABFFD16C8C3F7D32A">
    <w:name w:val="E36375AB29CC4C4ABFFD16C8C3F7D32A"/>
  </w:style>
  <w:style w:type="paragraph" w:customStyle="1" w:styleId="E31248533D624682845CDF07FD93C19F">
    <w:name w:val="E31248533D624682845CDF07FD93C19F"/>
  </w:style>
  <w:style w:type="paragraph" w:customStyle="1" w:styleId="BC0E9B0D027140CEBF3402EFAB8455B7">
    <w:name w:val="BC0E9B0D027140CEBF3402EFAB8455B7"/>
  </w:style>
  <w:style w:type="paragraph" w:customStyle="1" w:styleId="5D24E5BF88714545BF27B39C7EA0EBA3">
    <w:name w:val="5D24E5BF88714545BF27B39C7EA0EBA3"/>
  </w:style>
  <w:style w:type="paragraph" w:customStyle="1" w:styleId="00C6AFAD239F40D2803A25D9760C4323">
    <w:name w:val="00C6AFAD239F40D2803A25D9760C4323"/>
  </w:style>
  <w:style w:type="paragraph" w:customStyle="1" w:styleId="8B57E11BC927492EA7DCF4FA163BB61E">
    <w:name w:val="8B57E11BC927492EA7DCF4FA163BB61E"/>
  </w:style>
  <w:style w:type="paragraph" w:customStyle="1" w:styleId="EFC5F759C0514597BE8E4C4E33EDB17C">
    <w:name w:val="EFC5F759C0514597BE8E4C4E33EDB17C"/>
  </w:style>
  <w:style w:type="paragraph" w:customStyle="1" w:styleId="2B1346D4C9754F0A9DA3A57FE39E6A10">
    <w:name w:val="2B1346D4C9754F0A9DA3A57FE39E6A10"/>
  </w:style>
  <w:style w:type="paragraph" w:customStyle="1" w:styleId="D95979977A7C43DC8D6FFB84F24E0CA3">
    <w:name w:val="D95979977A7C43DC8D6FFB84F24E0CA3"/>
  </w:style>
  <w:style w:type="paragraph" w:customStyle="1" w:styleId="ADEE4C7EE0534F90AF282E341819D88B">
    <w:name w:val="ADEE4C7EE0534F90AF282E341819D88B"/>
  </w:style>
  <w:style w:type="paragraph" w:customStyle="1" w:styleId="45C3A0075C614CB9ACD140F81138ECD1">
    <w:name w:val="45C3A0075C614CB9ACD140F81138ECD1"/>
  </w:style>
  <w:style w:type="paragraph" w:customStyle="1" w:styleId="B2447250F1CA4B2C8BC74C515A73302A">
    <w:name w:val="B2447250F1CA4B2C8BC74C515A73302A"/>
  </w:style>
  <w:style w:type="paragraph" w:customStyle="1" w:styleId="1FA5D85158C04404A6F4ED265F915377">
    <w:name w:val="1FA5D85158C04404A6F4ED265F915377"/>
  </w:style>
  <w:style w:type="paragraph" w:customStyle="1" w:styleId="DDBD20B8D4FB46C08F1A476F8699C151">
    <w:name w:val="DDBD20B8D4FB46C08F1A476F8699C151"/>
  </w:style>
  <w:style w:type="paragraph" w:customStyle="1" w:styleId="19B673ADDECE4E61B6E9C3AE6934BCCD">
    <w:name w:val="19B673ADDECE4E61B6E9C3AE6934BCCD"/>
  </w:style>
  <w:style w:type="paragraph" w:customStyle="1" w:styleId="B2435ECF9DF84E2FAABFCEDCA9B953A7">
    <w:name w:val="B2435ECF9DF84E2FAABFCEDCA9B953A7"/>
  </w:style>
  <w:style w:type="paragraph" w:customStyle="1" w:styleId="88F94A7C427347B48EC21836918DC647">
    <w:name w:val="88F94A7C427347B48EC21836918DC647"/>
  </w:style>
  <w:style w:type="paragraph" w:customStyle="1" w:styleId="853DF711F3144E62885F3516E4E7C43C">
    <w:name w:val="853DF711F3144E62885F3516E4E7C43C"/>
  </w:style>
  <w:style w:type="paragraph" w:customStyle="1" w:styleId="FC76467E24694BE7BECEDDAC853BA07F">
    <w:name w:val="FC76467E24694BE7BECEDDAC853BA07F"/>
  </w:style>
  <w:style w:type="paragraph" w:customStyle="1" w:styleId="37099923A7C047A9AB87CD4C8EEF3723">
    <w:name w:val="37099923A7C047A9AB87CD4C8EEF3723"/>
    <w:rsid w:val="001716E7"/>
  </w:style>
  <w:style w:type="paragraph" w:customStyle="1" w:styleId="C6784018D3EA4653AA66DFD723DC5016">
    <w:name w:val="C6784018D3EA4653AA66DFD723DC5016"/>
    <w:rsid w:val="00CC54E5"/>
  </w:style>
  <w:style w:type="paragraph" w:customStyle="1" w:styleId="3DDF0EAD54A742B19D65DEA4865ED473">
    <w:name w:val="3DDF0EAD54A742B19D65DEA4865ED473"/>
    <w:rsid w:val="00CC54E5"/>
  </w:style>
  <w:style w:type="paragraph" w:customStyle="1" w:styleId="929FB5EF40244B8BB2A69C1FA841C930">
    <w:name w:val="929FB5EF40244B8BB2A69C1FA841C930"/>
    <w:rsid w:val="00C25989"/>
  </w:style>
  <w:style w:type="paragraph" w:customStyle="1" w:styleId="01941D2C1BF44C2A90A36AE8CB83D4F6">
    <w:name w:val="01941D2C1BF44C2A90A36AE8CB83D4F6"/>
    <w:rsid w:val="00C25989"/>
  </w:style>
  <w:style w:type="paragraph" w:customStyle="1" w:styleId="1117CE069AF14A5EBEABDFD74B0C188E">
    <w:name w:val="1117CE069AF14A5EBEABDFD74B0C188E"/>
    <w:rsid w:val="00C25989"/>
  </w:style>
  <w:style w:type="paragraph" w:customStyle="1" w:styleId="B725879193A94315867B8DDF65F43E45">
    <w:name w:val="B725879193A94315867B8DDF65F43E45"/>
    <w:rsid w:val="00C25989"/>
  </w:style>
  <w:style w:type="paragraph" w:customStyle="1" w:styleId="AFD1181DFD254FC6B1EFD5D9C4DDBD58">
    <w:name w:val="AFD1181DFD254FC6B1EFD5D9C4DDBD58"/>
    <w:rsid w:val="00F435B4"/>
  </w:style>
  <w:style w:type="paragraph" w:customStyle="1" w:styleId="B471B38B947247F48B1DCAFE63C91C53">
    <w:name w:val="B471B38B947247F48B1DCAFE63C91C53"/>
    <w:rsid w:val="00F435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http://www.w3.org/XML/1998/namespace"/>
    <ds:schemaRef ds:uri="06ada51f-9c80-420f-ba72-d05966e91597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90fb1fe-f3d3-476e-bbbc-e378c291d159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3C51B0-2F02-4305-B762-CE75BE2D8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PWD-RFP-QualificationTemplate</Template>
  <TotalTime>0</TotalTime>
  <Pages>8</Pages>
  <Words>3239</Words>
  <Characters>18465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2023-07-26T17:13:00Z</dcterms:created>
  <dcterms:modified xsi:type="dcterms:W3CDTF">2023-07-28T17:19:00Z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