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A09" w:rsidRDefault="00F02A09" w:rsidP="00F02A09">
      <w:pPr>
        <w:pStyle w:val="teenyspacer"/>
      </w:pPr>
      <w:bookmarkStart w:id="0" w:name="_GoBack"/>
      <w:bookmarkEnd w:id="0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90596C" w:rsidRPr="002F67DE" w:rsidTr="00696D81">
        <w:trPr>
          <w:cantSplit/>
        </w:trPr>
        <w:tc>
          <w:tcPr>
            <w:tcW w:w="5000" w:type="pct"/>
            <w:gridSpan w:val="2"/>
            <w:shd w:val="clear" w:color="auto" w:fill="auto"/>
          </w:tcPr>
          <w:p w:rsidR="00650259" w:rsidRPr="002F67DE" w:rsidRDefault="002A34FE" w:rsidP="00694E7F">
            <w:pPr>
              <w:pStyle w:val="Heading1"/>
              <w:outlineLvl w:val="0"/>
              <w:rPr>
                <w:b/>
              </w:rPr>
            </w:pPr>
            <w:r>
              <w:t>Project Details</w:t>
            </w:r>
          </w:p>
        </w:tc>
      </w:tr>
      <w:tr w:rsidR="001B6D36" w:rsidRPr="002F67DE" w:rsidTr="00696D81">
        <w:trPr>
          <w:cantSplit/>
        </w:trPr>
        <w:tc>
          <w:tcPr>
            <w:tcW w:w="1334" w:type="pct"/>
          </w:tcPr>
          <w:p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929FB5EF40244B8BB2A69C1FA841C930"/>
            </w:placeholder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</w:tcPr>
              <w:p w:rsidR="001B6D36" w:rsidRPr="002029B4" w:rsidRDefault="001E63DE" w:rsidP="008676AF">
                <w:pPr>
                  <w:rPr>
                    <w:rFonts w:cs="Arial"/>
                    <w:szCs w:val="18"/>
                  </w:rPr>
                </w:pPr>
                <w:r w:rsidRPr="001E63DE">
                  <w:rPr>
                    <w:rFonts w:cs="Arial"/>
                    <w:szCs w:val="18"/>
                  </w:rPr>
                  <w:t>PROFESSIONAL ENGINEERING CONSULTING SERVICES FOR PAVEMENT RENEWALS ON DUGALD ROAD AND PLESSIS ROAD</w:t>
                </w:r>
              </w:p>
            </w:tc>
          </w:sdtContent>
        </w:sdt>
      </w:tr>
      <w:tr w:rsidR="00751F8F" w:rsidRPr="002F67DE" w:rsidTr="00696D81">
        <w:trPr>
          <w:cantSplit/>
        </w:trPr>
        <w:tc>
          <w:tcPr>
            <w:tcW w:w="1334" w:type="pct"/>
            <w:vAlign w:val="bottom"/>
          </w:tcPr>
          <w:p w:rsidR="00751F8F" w:rsidRPr="00FD6BA4" w:rsidRDefault="0076217B" w:rsidP="00B376F8">
            <w:pPr>
              <w:pStyle w:val="Promptleads"/>
            </w:pPr>
            <w:r>
              <w:t>RFP #</w:t>
            </w:r>
          </w:p>
        </w:tc>
        <w:bookmarkStart w:id="1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01941D2C1BF44C2A90A36AE8CB83D4F6"/>
            </w:placeholder>
            <w:text w:multiLine="1"/>
          </w:sdtPr>
          <w:sdtEndPr/>
          <w:sdtContent>
            <w:tc>
              <w:tcPr>
                <w:tcW w:w="3666" w:type="pct"/>
                <w:tcBorders>
                  <w:bottom w:val="single" w:sz="4" w:space="0" w:color="123985" w:themeColor="accent1"/>
                </w:tcBorders>
                <w:vAlign w:val="bottom"/>
              </w:tcPr>
              <w:p w:rsidR="00751F8F" w:rsidRPr="002029B4" w:rsidRDefault="001E63DE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749</w:t>
                </w:r>
                <w:r w:rsidR="00CF3471">
                  <w:rPr>
                    <w:rFonts w:cs="Arial"/>
                    <w:szCs w:val="18"/>
                  </w:rPr>
                  <w:t>-2023</w:t>
                </w:r>
              </w:p>
            </w:tc>
          </w:sdtContent>
        </w:sdt>
        <w:bookmarkEnd w:id="1" w:displacedByCustomXml="prev"/>
      </w:tr>
    </w:tbl>
    <w:p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:rsidTr="002F30B0">
        <w:trPr>
          <w:trHeight w:val="20"/>
        </w:trPr>
        <w:tc>
          <w:tcPr>
            <w:tcW w:w="10779" w:type="dxa"/>
            <w:vAlign w:val="center"/>
          </w:tcPr>
          <w:p w:rsidR="00E916E0" w:rsidRPr="00B64E55" w:rsidRDefault="00E916E0" w:rsidP="002F30B0">
            <w:pPr>
              <w:pStyle w:val="Title"/>
            </w:pPr>
            <w:bookmarkStart w:id="2" w:name="_Hlk521325785"/>
            <w:r>
              <w:rPr>
                <w:rStyle w:val="TitleChar"/>
                <w:caps/>
              </w:rPr>
              <w:t>Section C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2"/>
    </w:tbl>
    <w:p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:rsidTr="00696D81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:rsidR="008F5850" w:rsidRPr="00694E7F" w:rsidRDefault="008F5850" w:rsidP="008C1D3C">
            <w:pPr>
              <w:pStyle w:val="Heading1"/>
              <w:outlineLvl w:val="0"/>
            </w:pPr>
            <w:r>
              <w:t>Firm Profile</w:t>
            </w:r>
            <w:r w:rsidR="008F6CCD">
              <w:t xml:space="preserve"> – MAX</w:t>
            </w:r>
            <w:r w:rsidR="007F583F">
              <w:t>imum</w:t>
            </w:r>
            <w:r w:rsidR="008F6CCD">
              <w:t xml:space="preserve"> TWO PAGES</w:t>
            </w:r>
          </w:p>
        </w:tc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8AC6053B098347C1B9F4821F8F9179A6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05851DA2D0554AE1879F373112493A7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C06E1940F3754352A180BE930A03FD13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general firm profile information, including years in business, average volume of work,</w:t>
                </w:r>
              </w:p>
              <w:p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:rsidR="00317341" w:rsidRPr="002029B4" w:rsidRDefault="00F81651" w:rsidP="00F81651">
                <w:r w:rsidRPr="00F81651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8A86EABDFDCB495495F1DB9DAC6C1FF9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317341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3B94BE87F64747A6A72DB24DE29F13DE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:rsidR="00251398" w:rsidRPr="002029B4" w:rsidRDefault="004C5F8A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9EAC93BA4A9D4CB7997F17846F563A0D"/>
                </w:placeholder>
                <w:showingPlcHdr/>
                <w:text w:multiLine="1"/>
              </w:sdtPr>
              <w:sdtEndPr/>
              <w:sdtContent>
                <w:r w:rsidR="003F6DB3">
                  <w:rPr>
                    <w:rStyle w:val="PlaceholderText"/>
                  </w:rPr>
                  <w:t>B</w:t>
                </w:r>
                <w:r w:rsidR="003F6DB3" w:rsidRPr="001F0797">
                  <w:rPr>
                    <w:rStyle w:val="PlaceholderText"/>
                  </w:rPr>
                  <w:t xml:space="preserve">rief </w:t>
                </w:r>
                <w:r w:rsidR="003F6DB3">
                  <w:rPr>
                    <w:rStyle w:val="PlaceholderText"/>
                  </w:rPr>
                  <w:t xml:space="preserve">project </w:t>
                </w:r>
                <w:r w:rsidR="003F6DB3" w:rsidRPr="001F0797">
                  <w:rPr>
                    <w:rStyle w:val="PlaceholderText"/>
                  </w:rPr>
                  <w:t>description; reference information such as Tender number</w:t>
                </w:r>
                <w:r w:rsidR="003F6DB3">
                  <w:rPr>
                    <w:rStyle w:val="PlaceholderText"/>
                  </w:rPr>
                  <w:t>; details as per</w:t>
                </w:r>
                <w:r w:rsidR="00E916E0">
                  <w:rPr>
                    <w:rStyle w:val="PlaceholderText"/>
                  </w:rPr>
                  <w:t xml:space="preserve"> the</w:t>
                </w:r>
                <w:r w:rsidR="003F6DB3">
                  <w:rPr>
                    <w:rStyle w:val="PlaceholderText"/>
                  </w:rPr>
                  <w:t xml:space="preserve"> </w:t>
                </w:r>
                <w:r w:rsidR="003F6DB3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5C0CE74F93D54BD9B1D20FFB6F198456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C2B3B9BCB4684DD0A76AD6C61828179D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B16853350EF04421B842017CF27EED16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="00251398"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="00251398" w:rsidRPr="001F0797">
                  <w:rPr>
                    <w:rStyle w:val="PlaceholderText"/>
                  </w:rPr>
                  <w:t>description; reference information such as Tender number</w:t>
                </w:r>
                <w:r w:rsidR="004D2143"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5173BE8D3A7246378D8560F80F09320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34FE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803731514"/>
            <w:placeholder>
              <w:docPart w:val="13AB970A99E14CF0AD26CABE9AE446D3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A34FE" w:rsidRPr="009003CA" w:rsidRDefault="002A34FE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777451857"/>
            <w:placeholder>
              <w:docPart w:val="4053327015244180B6B5A001186A7F05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2A34FE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A34FE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A34FE" w:rsidRPr="00DB301B" w:rsidRDefault="002A34FE" w:rsidP="00975444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406204304"/>
            <w:placeholder>
              <w:docPart w:val="14762583C8F642988D430C967F8C3F68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2A34FE" w:rsidRPr="002029B4" w:rsidRDefault="002A34FE" w:rsidP="0097544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A34FE" w:rsidRPr="002029B4" w:rsidRDefault="002A34FE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15642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78B4177EFCAF4758B6A263918B5889F8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 w:rsidR="007B4309"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5DE70FFB1D444AAFA24FE2DF303E31FF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  <w:r w:rsidR="00975444">
                  <w:rPr>
                    <w:rStyle w:val="PlaceholderText"/>
                    <w:i/>
                  </w:rPr>
                  <w:br/>
                </w:r>
                <w:r w:rsidR="004D2143">
                  <w:rPr>
                    <w:rStyle w:val="PlaceholderText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 w:rsidR="00F81651"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 w:rsidR="00F81651"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9A17BB34D4974588AC27A68AA950333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4178E5" w:themeColor="accent1" w:themeTint="99"/>
                  <w:bottom w:val="single" w:sz="4" w:space="0" w:color="123985"/>
                </w:tcBorders>
              </w:tcPr>
              <w:p w:rsidR="00251398" w:rsidRPr="002029B4" w:rsidRDefault="007B4309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5F2892" w:rsidTr="00696D81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:rsidR="008F5850" w:rsidRPr="00FD6BA4" w:rsidRDefault="008F5850" w:rsidP="004B4E21">
            <w:pPr>
              <w:pStyle w:val="NoSpacing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:rsidR="008F5850" w:rsidRPr="005F2892" w:rsidRDefault="008F5850" w:rsidP="004B4E21">
            <w:pPr>
              <w:pStyle w:val="NoSpacing"/>
            </w:pPr>
          </w:p>
        </w:tc>
      </w:tr>
    </w:tbl>
    <w:p w:rsidR="00F02A09" w:rsidRDefault="00F02A09" w:rsidP="00F02A09">
      <w:pPr>
        <w:pStyle w:val="teenyspacer"/>
      </w:pPr>
    </w:p>
    <w:p w:rsidR="00317341" w:rsidRDefault="00317341" w:rsidP="00DF0EB0">
      <w:pPr>
        <w:pStyle w:val="teenyspacer"/>
      </w:pPr>
    </w:p>
    <w:p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:rsidTr="002F30B0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:rsidR="00DC745C" w:rsidRPr="00694E7F" w:rsidRDefault="00DC745C" w:rsidP="002F30B0">
            <w:pPr>
              <w:pStyle w:val="Heading1"/>
              <w:outlineLvl w:val="0"/>
            </w:pPr>
            <w:r>
              <w:lastRenderedPageBreak/>
              <w:t>Sub-Consultant Profile – MAXimum TWO PAGES per Firm</w:t>
            </w:r>
          </w:p>
        </w:tc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B3D2A58EFA974213959F1801D489D040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A2A4BFCB27C740E7BE7C4A971427088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E1AFADB590E649F78BEF4DF1987A1E4E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>g</w:t>
                </w:r>
                <w:r w:rsidRPr="002A34FE">
                  <w:rPr>
                    <w:rStyle w:val="PlaceholderText"/>
                    <w:rFonts w:cs="Arial"/>
                    <w:szCs w:val="18"/>
                  </w:rPr>
                  <w:t>eneral firm profile information, including years in business, average volume of work,</w:t>
                </w:r>
              </w:p>
              <w:p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2A34FE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:rsidR="00DC745C" w:rsidRPr="002029B4" w:rsidRDefault="00DC745C" w:rsidP="00F81651">
                <w:r w:rsidRPr="002A34FE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 and all Subconsultants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DCF0B341F3A14E72B5FB01BBAA1BF88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="00DC745C"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DC745C" w:rsidRPr="002F67DE" w:rsidTr="002F30B0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7DFD1601D1204F9487D5FCC1F45635E4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:rsidR="00DC745C" w:rsidRPr="002029B4" w:rsidRDefault="004C5F8A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33A0B25498EA4D66B686E822D25366F8"/>
                </w:placeholder>
                <w:showingPlcHdr/>
                <w:text w:multiLine="1"/>
              </w:sdtPr>
              <w:sdtEndPr/>
              <w:sdtContent>
                <w:r w:rsidR="00DC745C">
                  <w:rPr>
                    <w:rStyle w:val="PlaceholderText"/>
                  </w:rPr>
                  <w:t>B</w:t>
                </w:r>
                <w:r w:rsidR="00DC745C" w:rsidRPr="001F0797">
                  <w:rPr>
                    <w:rStyle w:val="PlaceholderText"/>
                  </w:rPr>
                  <w:t xml:space="preserve">rief </w:t>
                </w:r>
                <w:r w:rsidR="00DC745C">
                  <w:rPr>
                    <w:rStyle w:val="PlaceholderText"/>
                  </w:rPr>
                  <w:t xml:space="preserve">project </w:t>
                </w:r>
                <w:r w:rsidR="00DC745C" w:rsidRPr="001F0797">
                  <w:rPr>
                    <w:rStyle w:val="PlaceholderText"/>
                  </w:rPr>
                  <w:t>description; reference information such as Tender number</w:t>
                </w:r>
                <w:r w:rsidR="00DC745C">
                  <w:rPr>
                    <w:rStyle w:val="PlaceholderText"/>
                  </w:rPr>
                  <w:t xml:space="preserve">; details as per the </w:t>
                </w:r>
                <w:r w:rsidR="00DC745C" w:rsidRPr="003F6DB3">
                  <w:rPr>
                    <w:rStyle w:val="PlaceholderText"/>
                    <w:i/>
                  </w:rPr>
                  <w:t>“</w:t>
                </w:r>
                <w:r w:rsidR="00DC745C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DC745C">
                  <w:rPr>
                    <w:rStyle w:val="PlaceholderText"/>
                    <w:i/>
                  </w:rPr>
                  <w:t>s”</w:t>
                </w:r>
                <w:r w:rsidR="00DC745C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DC745C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C05C09438AF74FC2B1287895316B7040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A8D6E9EADD2B45AD9DC9988E3D725E8F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8CDE623A00424EFDA9C57122360F428B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BDC96116975D4698978886163E78E5BD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451019590"/>
            <w:placeholder>
              <w:docPart w:val="E599C075006D4C8A920CA10E33D86CE8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649989052"/>
            <w:placeholder>
              <w:docPart w:val="441374A2C284478BB312E8BD53CEBAB6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76044632"/>
            <w:placeholder>
              <w:docPart w:val="B598538D212044D891AC8D8A24BB350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21589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2F30B0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452292408"/>
            <w:placeholder>
              <w:docPart w:val="5A6A707CEFB446979C0E67CFCB3029B5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55061228"/>
            <w:placeholder>
              <w:docPart w:val="0B29A2510490443D9E08A987273C145B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 w:rsidR="00F81651"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 w:rsidR="00F81651"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529029067"/>
            <w:placeholder>
              <w:docPart w:val="DE748F4EE998485387C2AA7FE940861B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136955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5F2892" w:rsidRDefault="00DC745C" w:rsidP="005C7222">
            <w:pPr>
              <w:pStyle w:val="teenyspacer"/>
            </w:pPr>
          </w:p>
        </w:tc>
      </w:tr>
    </w:tbl>
    <w:p w:rsidR="00317341" w:rsidRDefault="00317341" w:rsidP="00D10D38">
      <w:pPr>
        <w:pStyle w:val="teenyspacer"/>
      </w:pPr>
    </w:p>
    <w:p w:rsidR="00317341" w:rsidRDefault="00317341" w:rsidP="00F91921"/>
    <w:p w:rsidR="001B6D36" w:rsidRDefault="001B6D36" w:rsidP="00F91921">
      <w:pPr>
        <w:sectPr w:rsidR="001B6D36" w:rsidSect="00FD7939">
          <w:footerReference w:type="default" r:id="rId11"/>
          <w:headerReference w:type="first" r:id="rId12"/>
          <w:footerReference w:type="first" r:id="rId13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:rsidR="0007618A" w:rsidRDefault="0007618A" w:rsidP="00DF0EB0">
      <w:pPr>
        <w:pStyle w:val="teenyspacer"/>
      </w:pPr>
    </w:p>
    <w:p w:rsidR="00240095" w:rsidRPr="00B64E55" w:rsidRDefault="00240095" w:rsidP="00240095">
      <w:pPr>
        <w:pStyle w:val="Title"/>
      </w:pPr>
      <w:r>
        <w:rPr>
          <w:rStyle w:val="TitleChar"/>
          <w:caps/>
        </w:rPr>
        <w:t>Section D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>Key Personnel Assigned to the Project</w:t>
      </w:r>
    </w:p>
    <w:p w:rsidR="00240095" w:rsidRDefault="00240095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476C09" w:rsidRPr="00776B11" w:rsidTr="00EE200F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6E1C23" w:rsidRPr="00776B11" w:rsidRDefault="006E1C23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6E1C23" w:rsidRPr="00095F3C" w:rsidRDefault="004C5F8A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D7153B8D13C943CD98C29D6F7B73BB6B"/>
                </w:placeholder>
                <w:showingPlcHdr/>
                <w:text w:multiLine="1"/>
              </w:sdtPr>
              <w:sdtEndPr/>
              <w:sdtContent>
                <w:r w:rsidR="00776B11" w:rsidRPr="00095F3C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6E1C23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6E1C23" w:rsidRPr="00776B11" w:rsidRDefault="006E1C23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6E1C23" w:rsidRPr="00776B11" w:rsidRDefault="004C5F8A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06C32F37FC064CBD9A0EAEBABC67E019"/>
                </w:placeholder>
                <w:showingPlcHdr/>
                <w:text w:multiLine="1"/>
              </w:sdtPr>
              <w:sdtEndPr/>
              <w:sdtContent>
                <w:r w:rsidR="00776B11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ED4034" w:rsidRPr="0007618A" w:rsidTr="00476C09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7F50FC" w:rsidRPr="009003CA" w:rsidRDefault="007F50FC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7F50FC" w:rsidRPr="0007618A" w:rsidRDefault="004C5F8A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52552F77EC68451F8344D7B244BFB143"/>
                </w:placeholder>
                <w:showingPlcHdr/>
                <w:text w:multiLine="1"/>
              </w:sdtPr>
              <w:sdtEndPr/>
              <w:sdtContent>
                <w:r w:rsidR="006E1C23">
                  <w:rPr>
                    <w:rStyle w:val="PlaceholderText"/>
                  </w:rPr>
                  <w:t>job title</w:t>
                </w:r>
                <w:r w:rsidR="0080480C">
                  <w:rPr>
                    <w:rStyle w:val="PlaceholderText"/>
                  </w:rPr>
                  <w:t xml:space="preserve">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78210338A52C47BF888A8509AA55AFD7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D9DB05AC338A4B4883BFDFEC77D89200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FB02A9" w:rsidRPr="00FE6480" w:rsidTr="00EE200F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FB02A9" w:rsidRPr="00FE6480" w:rsidRDefault="00FB02A9" w:rsidP="00786411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FB02A9" w:rsidRPr="00FE6480" w:rsidRDefault="00FB02A9" w:rsidP="00786411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FB02A9" w:rsidRPr="00FE6480" w:rsidRDefault="00FB02A9" w:rsidP="00786411">
            <w:pPr>
              <w:pStyle w:val="teenyspacer"/>
              <w:keepNext/>
            </w:pPr>
          </w:p>
        </w:tc>
      </w:tr>
      <w:tr w:rsidR="00CC1E10" w:rsidRPr="002F67DE" w:rsidTr="002F30B0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CC1E10" w:rsidRPr="00FD6BA4" w:rsidRDefault="00CC1E10" w:rsidP="00786411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CC1E10" w:rsidRPr="002029B4" w:rsidRDefault="004C5F8A" w:rsidP="0078641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C1E204D210FC4146AAB314E0581F85AA"/>
                </w:placeholder>
                <w:showingPlcHdr/>
                <w:text w:multiLine="1"/>
              </w:sdtPr>
              <w:sdtEndPr/>
              <w:sdtContent>
                <w:r w:rsidR="00CC1E1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CC1E10" w:rsidRPr="002029B4" w:rsidRDefault="00CC1E10" w:rsidP="00564BD0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CC1E10" w:rsidRPr="002029B4" w:rsidRDefault="00CC1E10" w:rsidP="00786411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CC1E10" w:rsidRDefault="00CC1E1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CC1E10" w:rsidRPr="002029B4" w:rsidRDefault="00CC1E10" w:rsidP="00564BD0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CC1E10" w:rsidRPr="00644BC7" w:rsidRDefault="00CC1E10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0B1840544EA34F9EA3B39CD9B71473B8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CC1E10" w:rsidRPr="00644BC7" w:rsidRDefault="00CC1E1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CC1E10" w:rsidRPr="00644BC7" w:rsidRDefault="00CC1E10" w:rsidP="00FB02A9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7D9ABB9CC85C4CA0A8D20B6A8B259E98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CC1E10" w:rsidRPr="00644BC7" w:rsidRDefault="00CC1E1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CC1E10" w:rsidRPr="00644BC7" w:rsidRDefault="00CC1E1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-88621186"/>
            <w:placeholder>
              <w:docPart w:val="71F89398DA594B188179AE4A830E1975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2F30B0" w:rsidRDefault="002F30B0" w:rsidP="00FB02A9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564BD0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FB02A9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2CD1241734BC486487C19681AEE50DE9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2F30B0" w:rsidRDefault="002F30B0" w:rsidP="00FB02A9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3CA325E397934F1AA6FA5000522E3B73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FB02A9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916E01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2F30B0" w:rsidRDefault="002F30B0" w:rsidP="00FB02A9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916E01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EE200F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CC1E10" w:rsidRDefault="00CC1E1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</w:tr>
      <w:tr w:rsidR="002F30B0" w:rsidRPr="002F67DE" w:rsidTr="00742B33">
        <w:trPr>
          <w:cantSplit/>
          <w:trHeight w:val="17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2F30B0" w:rsidRDefault="002F30B0" w:rsidP="00CC1E10">
            <w:pPr>
              <w:pStyle w:val="teenyspacer"/>
              <w:jc w:val="center"/>
            </w:pPr>
          </w:p>
        </w:tc>
      </w:tr>
      <w:tr w:rsidR="00AE3E94" w:rsidRPr="00D10D38" w:rsidTr="00476C09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AE3E94" w:rsidRPr="00316E51" w:rsidRDefault="00AE3E94" w:rsidP="00AE3E9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bookmarkStart w:id="3" w:name="_Hlk137752580"/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AE3E94" w:rsidRDefault="004C5F8A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89ED535C8A2746F2A5A7AFEB89385D4E"/>
                </w:placeholder>
                <w:showingPlcHdr/>
                <w:text w:multiLine="1"/>
              </w:sdtPr>
              <w:sdtEndPr/>
              <w:sdtContent>
                <w:r w:rsidR="00AE3E94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AE3E94">
              <w:rPr>
                <w:rFonts w:cs="Arial"/>
                <w:b/>
                <w:szCs w:val="18"/>
              </w:rPr>
              <w:t xml:space="preserve"> </w:t>
            </w:r>
          </w:p>
          <w:p w:rsidR="00AE3E94" w:rsidRPr="00E029C8" w:rsidRDefault="004C5F8A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32BA3973B85E4C21AA495AC9E59B84CF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E1A711373540444B8B28E62A99943469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8157386AD308442CACE547934B7F5034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AE3E94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AE3E94" w:rsidRPr="009003CA" w:rsidRDefault="00AE3E94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CC79A4B3592B41339A7645BFDC4F7F3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564BD0" w:rsidP="00AE3E9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(Optional) a</w:t>
                </w:r>
                <w:r w:rsidR="00AE3E94">
                  <w:rPr>
                    <w:rStyle w:val="PlaceholderText"/>
                  </w:rPr>
                  <w:t xml:space="preserve">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EE200F" w:rsidRDefault="004C5F8A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</w:r>
            <w:r w:rsidR="00AE3E94">
              <w:t xml:space="preserve">City of Winnipeg </w:t>
            </w:r>
            <w:r w:rsidR="00EE200F">
              <w:br/>
            </w:r>
            <w:r w:rsidR="00AE3E94">
              <w:t xml:space="preserve">Project </w:t>
            </w:r>
          </w:p>
          <w:p w:rsidR="00AE3E94" w:rsidRPr="002029B4" w:rsidRDefault="004C5F8A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361565442"/>
                <w:placeholder>
                  <w:docPart w:val="ECE76F8D46214532819357257C06039F"/>
                </w:placeholder>
                <w:showingPlcHdr/>
                <w:text w:multiLine="1"/>
              </w:sdtPr>
              <w:sdtEndPr/>
              <w:sdtContent>
                <w:r w:rsidR="00AE3E94">
                  <w:rPr>
                    <w:rStyle w:val="PlaceholderText"/>
                  </w:rPr>
                  <w:t>Other</w:t>
                </w:r>
              </w:sdtContent>
            </w:sdt>
            <w:r w:rsidR="00AE3E94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bookmarkStart w:id="4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FD5BD66999A54EF1968414C6325E7847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AE3E94" w:rsidRPr="009003CA" w:rsidRDefault="004C5F8A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7687EC7E351F46F4BC183E6FBFBFEAFA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2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18F6A4C3626F42FE978B8ACF09C9C6F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C65182120DD4110B0C86A5E76DF87D7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4"/>
      <w:tr w:rsidR="00EE200F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3DF2244433A74F30B96E34686AF48D1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564BD0" w:rsidRDefault="004C5F8A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:rsidR="00EE200F" w:rsidRPr="002029B4" w:rsidRDefault="004C5F8A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35429B04A2A145D583AE7A1BF5967D0D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690186311"/>
              <w:placeholder>
                <w:docPart w:val="8FDEBC917A93454F90609394E469AC87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AE3E94" w:rsidRPr="009003CA" w:rsidRDefault="004C5F8A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434749163"/>
                <w:placeholder>
                  <w:docPart w:val="583FE4F274624D8A8EF315E998401DBA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3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AE3E94" w:rsidRPr="002029B4" w:rsidRDefault="004C5F8A" w:rsidP="00AE3E9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32619631"/>
                <w:placeholder>
                  <w:docPart w:val="37F08F38D1E044D0A583BBBCC3297AFF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B</w:t>
                </w:r>
                <w:r w:rsidR="00564BD0" w:rsidRPr="001F0797">
                  <w:rPr>
                    <w:rStyle w:val="PlaceholderText"/>
                  </w:rPr>
                  <w:t xml:space="preserve">rief </w:t>
                </w:r>
                <w:r w:rsidR="00564BD0">
                  <w:rPr>
                    <w:rStyle w:val="PlaceholderText"/>
                  </w:rPr>
                  <w:t xml:space="preserve">project </w:t>
                </w:r>
                <w:r w:rsidR="00564BD0" w:rsidRPr="001F0797">
                  <w:rPr>
                    <w:rStyle w:val="PlaceholderText"/>
                  </w:rPr>
                  <w:t xml:space="preserve">description; </w:t>
                </w:r>
                <w:r w:rsidR="00564BD0">
                  <w:rPr>
                    <w:rStyle w:val="PlaceholderText"/>
                  </w:rPr>
                  <w:t xml:space="preserve">relevance to current project; details as per the </w:t>
                </w:r>
                <w:r w:rsidR="00564BD0" w:rsidRPr="003F6DB3">
                  <w:rPr>
                    <w:rStyle w:val="PlaceholderText"/>
                    <w:i/>
                  </w:rPr>
                  <w:t>“</w:t>
                </w:r>
                <w:r w:rsidR="00564BD0">
                  <w:rPr>
                    <w:rStyle w:val="PlaceholderText"/>
                    <w:i/>
                  </w:rPr>
                  <w:t>Experience of Key Personnel Assigned to the Project”</w:t>
                </w:r>
                <w:r w:rsidR="00564BD0" w:rsidRPr="00E916E0">
                  <w:rPr>
                    <w:rStyle w:val="PlaceholderText"/>
                  </w:rPr>
                  <w:t xml:space="preserve"> section in </w:t>
                </w:r>
                <w:r w:rsidR="00564BD0">
                  <w:rPr>
                    <w:rStyle w:val="PlaceholderText"/>
                  </w:rPr>
                  <w:t>PART</w:t>
                </w:r>
                <w:r w:rsidR="00564BD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07540745"/>
              <w:placeholder>
                <w:docPart w:val="D1287CEFC8F04CFF8C872421959C1B40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E200F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981037649"/>
            <w:placeholder>
              <w:docPart w:val="D2747ED1368241DBB8C0021A8992CCB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564BD0" w:rsidRDefault="004C5F8A" w:rsidP="00564BD0">
            <w:pPr>
              <w:ind w:left="252" w:hanging="252"/>
            </w:pPr>
            <w:sdt>
              <w:sdtPr>
                <w:id w:val="21517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:rsidR="00EE200F" w:rsidRPr="002029B4" w:rsidRDefault="004C5F8A" w:rsidP="00564BD0">
            <w:pPr>
              <w:ind w:left="252" w:hanging="252"/>
            </w:pPr>
            <w:sdt>
              <w:sdtPr>
                <w:id w:val="4203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920793935"/>
                <w:placeholder>
                  <w:docPart w:val="A79385F8F96E430BA4723EC085E4EC7C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453220795"/>
              <w:placeholder>
                <w:docPart w:val="79F9C10BB8694A9BAB225A14D7ED5B01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AE3E94" w:rsidRPr="009003CA" w:rsidRDefault="004C5F8A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284421491"/>
                <w:placeholder>
                  <w:docPart w:val="211E079CF3FB455D809BCC1E74488A18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4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104287"/>
            <w:placeholder>
              <w:docPart w:val="DEEBD581F15F48F491F8B94A6B95CD1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68064586"/>
              <w:placeholder>
                <w:docPart w:val="1EA965934F4D4505B6475AA5CB6F979E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564BD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564BD0" w:rsidRPr="009003CA" w:rsidRDefault="00564BD0" w:rsidP="00564BD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67589494"/>
            <w:placeholder>
              <w:docPart w:val="DF14E671241C436A8691B4960A866BB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564BD0" w:rsidRPr="002029B4" w:rsidRDefault="00564BD0" w:rsidP="00564BD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564BD0" w:rsidRDefault="004C5F8A" w:rsidP="00564BD0">
            <w:pPr>
              <w:ind w:left="252" w:hanging="252"/>
            </w:pPr>
            <w:sdt>
              <w:sdtPr>
                <w:id w:val="-114643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 xml:space="preserve"> </w:t>
            </w:r>
            <w:r w:rsidR="00564BD0">
              <w:tab/>
              <w:t xml:space="preserve">City of Winnipeg </w:t>
            </w:r>
            <w:r w:rsidR="00564BD0">
              <w:br/>
              <w:t xml:space="preserve">Project </w:t>
            </w:r>
          </w:p>
          <w:p w:rsidR="00564BD0" w:rsidRPr="002029B4" w:rsidRDefault="004C5F8A" w:rsidP="00564BD0">
            <w:pPr>
              <w:ind w:left="252" w:hanging="252"/>
            </w:pPr>
            <w:sdt>
              <w:sdtPr>
                <w:id w:val="993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ab/>
            </w:r>
            <w:sdt>
              <w:sdtPr>
                <w:alias w:val="Owner"/>
                <w:tag w:val="Owner"/>
                <w:id w:val="-1462562487"/>
                <w:placeholder>
                  <w:docPart w:val="23CF2BDCFA7542489B58080F424CCAC3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Other</w:t>
                </w:r>
              </w:sdtContent>
            </w:sdt>
            <w:r w:rsidR="00564BD0">
              <w:t xml:space="preserve"> </w:t>
            </w:r>
          </w:p>
        </w:tc>
      </w:tr>
      <w:tr w:rsidR="00AE3E94" w:rsidRPr="002F67DE" w:rsidTr="005C121A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AE3E94" w:rsidRDefault="00AE3E94" w:rsidP="00EE200F">
            <w:pPr>
              <w:pStyle w:val="teenyspacer"/>
              <w:keepNext/>
            </w:pPr>
          </w:p>
        </w:tc>
      </w:tr>
    </w:tbl>
    <w:p w:rsidR="00DA3521" w:rsidRDefault="00DA3521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2F30B0" w:rsidRPr="00776B11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2F30B0" w:rsidRPr="00095F3C" w:rsidRDefault="004C5F8A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FA0187A5651B48288A2EF97AF79EB98F"/>
                </w:placeholder>
                <w:showingPlcHdr/>
                <w:text w:multiLine="1"/>
              </w:sdtPr>
              <w:sdtEndPr/>
              <w:sdtContent>
                <w:r w:rsidR="002F30B0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  <w:r w:rsidR="002F30B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2F30B0" w:rsidRPr="00776B11" w:rsidRDefault="004C5F8A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A8EB21BB42174E2CA31E0D27BA79913C"/>
                </w:placeholder>
                <w:showingPlcHdr/>
                <w:text w:multiLine="1"/>
              </w:sdtPr>
              <w:sdtEndPr/>
              <w:sdtContent>
                <w:r w:rsidR="002F30B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2F30B0" w:rsidRPr="0007618A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2F30B0" w:rsidRPr="0007618A" w:rsidRDefault="004C5F8A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FD2A15FD747841FAA6F6D2CF2894AC1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B34E13E526844610945724DE7198A231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C3D2E5CE1624515BAA617375FD8BA97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2F30B0" w:rsidRPr="00FE6480" w:rsidTr="002F30B0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2F30B0" w:rsidRPr="00FE6480" w:rsidRDefault="002F30B0" w:rsidP="002F30B0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2F30B0" w:rsidRPr="00FE6480" w:rsidRDefault="002F30B0" w:rsidP="002F30B0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2F30B0" w:rsidRPr="00FE6480" w:rsidRDefault="002F30B0" w:rsidP="002F30B0">
            <w:pPr>
              <w:pStyle w:val="teenyspacer"/>
              <w:keepNext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2F30B0" w:rsidRPr="00FD6BA4" w:rsidRDefault="002F30B0" w:rsidP="002F30B0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2F30B0" w:rsidRPr="002029B4" w:rsidRDefault="004C5F8A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2142612464"/>
                <w:placeholder>
                  <w:docPart w:val="EB4B2C3CA0724133829F0FBB20F4B7B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2F30B0" w:rsidRPr="00644BC7" w:rsidRDefault="002F30B0" w:rsidP="002F30B0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767953429"/>
            <w:placeholder>
              <w:docPart w:val="5C8FF224067841739736B6C6B7BA9EA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2F30B0" w:rsidRPr="00644BC7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2F30B0" w:rsidRPr="00644BC7" w:rsidRDefault="002F30B0" w:rsidP="002F30B0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903746436"/>
            <w:placeholder>
              <w:docPart w:val="CB21F8874F7347D09CDE06E6E204CB2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2F30B0" w:rsidRPr="00644BC7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2F30B0" w:rsidRPr="00644BC7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1152103200"/>
            <w:placeholder>
              <w:docPart w:val="54D6669799914C38A4A556B8D55A171D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2F30B0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40973724"/>
            <w:placeholder>
              <w:docPart w:val="356ECCEA064443B2A8B5CB516ADF3584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2F30B0" w:rsidRDefault="002F30B0" w:rsidP="002F30B0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708953217"/>
            <w:placeholder>
              <w:docPart w:val="E9F9B9626FC449AB9B126870AC6FC41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2F30B0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2F30B0" w:rsidRDefault="002F30B0" w:rsidP="002F30B0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2F30B0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</w:tr>
      <w:tr w:rsidR="002F30B0" w:rsidRPr="00D10D38" w:rsidTr="002F30B0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2F30B0" w:rsidRPr="00316E51" w:rsidRDefault="002F30B0" w:rsidP="002F30B0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2F30B0" w:rsidRDefault="004C5F8A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4B08C436D61B4B2192AF34D6436AC432"/>
                </w:placeholder>
                <w:showingPlcHdr/>
                <w:text w:multiLine="1"/>
              </w:sdtPr>
              <w:sdtEndPr/>
              <w:sdtContent>
                <w:r w:rsidR="002F30B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:rsidR="002F30B0" w:rsidRPr="00E029C8" w:rsidRDefault="004C5F8A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58094A4993A94C159D79FC3132ECF0F7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F7FBC11637E84DADBE01A2F97C60A3E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5486185E6AF34F359325ACCD44C47875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63E8DB4D4BA44D8B956BEED8852D46B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4C5F8A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4C5F8A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F04FDCDED3EF4F33A3C97B7725880F3C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36F95BFA055E48E391DEE7C0551F601A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2F30B0" w:rsidRPr="009003CA" w:rsidRDefault="004C5F8A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3061D99256414692B582E5AF5203F64C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2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5788CF215166481690E50155C569EC4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704A133FD373458A83BBD107D6DED3B0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5ACEDFB71FDC4E66BC3300ED411FFB5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4C5F8A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4C5F8A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2BFC5E8E3F6840ACA8D9355AFEBFDC07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214790785"/>
              <w:placeholder>
                <w:docPart w:val="1509F4A83BEC40C7B72FF48BA08C9DA4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2F30B0" w:rsidRPr="009003CA" w:rsidRDefault="004C5F8A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88266857"/>
                <w:placeholder>
                  <w:docPart w:val="7C4BDA026263412FA11177C41B04766A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3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2F30B0" w:rsidRPr="002029B4" w:rsidRDefault="004C5F8A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135719077"/>
                <w:placeholder>
                  <w:docPart w:val="2C4BB4C9C54443ACAFB49C7F3E527CA4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B</w:t>
                </w:r>
                <w:r w:rsidR="002F30B0" w:rsidRPr="001F0797">
                  <w:rPr>
                    <w:rStyle w:val="PlaceholderText"/>
                  </w:rPr>
                  <w:t xml:space="preserve">rief </w:t>
                </w:r>
                <w:r w:rsidR="002F30B0">
                  <w:rPr>
                    <w:rStyle w:val="PlaceholderText"/>
                  </w:rPr>
                  <w:t xml:space="preserve">project </w:t>
                </w:r>
                <w:r w:rsidR="002F30B0" w:rsidRPr="001F0797">
                  <w:rPr>
                    <w:rStyle w:val="PlaceholderText"/>
                  </w:rPr>
                  <w:t xml:space="preserve">description; </w:t>
                </w:r>
                <w:r w:rsidR="002F30B0">
                  <w:rPr>
                    <w:rStyle w:val="PlaceholderText"/>
                  </w:rPr>
                  <w:t xml:space="preserve">relevance to current project; details as per the </w:t>
                </w:r>
                <w:r w:rsidR="002F30B0" w:rsidRPr="003F6DB3">
                  <w:rPr>
                    <w:rStyle w:val="PlaceholderText"/>
                    <w:i/>
                  </w:rPr>
                  <w:t>“</w:t>
                </w:r>
                <w:r w:rsidR="002F30B0">
                  <w:rPr>
                    <w:rStyle w:val="PlaceholderText"/>
                    <w:i/>
                  </w:rPr>
                  <w:t>Experience of Key Personnel Assigned to the Project”</w:t>
                </w:r>
                <w:r w:rsidR="002F30B0" w:rsidRPr="00E916E0">
                  <w:rPr>
                    <w:rStyle w:val="PlaceholderText"/>
                  </w:rPr>
                  <w:t xml:space="preserve"> section in </w:t>
                </w:r>
                <w:r w:rsidR="002F30B0">
                  <w:rPr>
                    <w:rStyle w:val="PlaceholderText"/>
                  </w:rPr>
                  <w:t>PART</w:t>
                </w:r>
                <w:r w:rsidR="002F30B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116952989"/>
              <w:placeholder>
                <w:docPart w:val="958FD7FD642A48F0BD893B0CED483C24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798803679"/>
            <w:placeholder>
              <w:docPart w:val="90C058729AC94832A2C91B097D1F62E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4C5F8A" w:rsidP="002F30B0">
            <w:pPr>
              <w:ind w:left="252" w:hanging="252"/>
            </w:pPr>
            <w:sdt>
              <w:sdtPr>
                <w:id w:val="-139072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4C5F8A" w:rsidP="002F30B0">
            <w:pPr>
              <w:ind w:left="252" w:hanging="252"/>
            </w:pPr>
            <w:sdt>
              <w:sdtPr>
                <w:id w:val="-29051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794600077"/>
                <w:placeholder>
                  <w:docPart w:val="02D100EFA24A43E6B49F3C9A7A714FFA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577403532"/>
              <w:placeholder>
                <w:docPart w:val="7F8F9750AC6545C995F593F7DC083BE2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2F30B0" w:rsidRPr="009003CA" w:rsidRDefault="004C5F8A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1436791"/>
                <w:placeholder>
                  <w:docPart w:val="549969720D3948F389A8AF76F1286137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4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07119600"/>
            <w:placeholder>
              <w:docPart w:val="D7B1DA0C1E9841DFABBB9E564FBE25C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46158041"/>
              <w:placeholder>
                <w:docPart w:val="3DE0E0FDF9404131B97DB42F64427A06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814949267"/>
            <w:placeholder>
              <w:docPart w:val="1A3E6A9241904247A1C0A8366C41E26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2F30B0" w:rsidRDefault="004C5F8A" w:rsidP="002F30B0">
            <w:pPr>
              <w:ind w:left="252" w:hanging="252"/>
            </w:pPr>
            <w:sdt>
              <w:sdtPr>
                <w:id w:val="-145964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4C5F8A" w:rsidP="002F30B0">
            <w:pPr>
              <w:ind w:left="252" w:hanging="252"/>
            </w:pPr>
            <w:sdt>
              <w:sdtPr>
                <w:id w:val="14741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1715351041"/>
                <w:placeholder>
                  <w:docPart w:val="14F089C5862A4031AA708B8872F7ADE7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2F30B0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2F30B0" w:rsidRDefault="002F30B0" w:rsidP="002F30B0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4C5F8A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384305558"/>
                <w:placeholder>
                  <w:docPart w:val="0CDEE911A74A460887FFC3CD21E53734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3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4C5F8A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76466351"/>
                <w:placeholder>
                  <w:docPart w:val="AB1335EA1FC7404FBF1BE6F0239C15EA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4C5F8A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72485829"/>
                <w:placeholder>
                  <w:docPart w:val="4459F307223A4C489259C2F10999859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474985133"/>
              <w:placeholder>
                <w:docPart w:val="7DE077ABE87F49ECBA00B8241A4F4DFC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85725879"/>
              <w:placeholder>
                <w:docPart w:val="D333B27773704F4582C0E41A440B88B9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4C5F8A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280154599"/>
                <w:placeholder>
                  <w:docPart w:val="1AC5E54C3E0D4229817A0F7BA681DF7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332986200"/>
            <w:placeholder>
              <w:docPart w:val="DCBCA2A5F0854BF380FF6797F533BAC0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568533390"/>
            <w:placeholder>
              <w:docPart w:val="2ADE7B0AC05F40818F4B141BA9A85BB1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416139544"/>
            <w:placeholder>
              <w:docPart w:val="601123AF1A844D28AC334D67DAB2DE1C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206260590"/>
            <w:placeholder>
              <w:docPart w:val="AA75B26CAB56468BAF1D05F710195064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69032799"/>
            <w:placeholder>
              <w:docPart w:val="F697082057414F509A711F6FB6C1F579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957298736"/>
                <w:placeholder>
                  <w:docPart w:val="D08B639734BC4DCE991ACB2FB2CC0555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42395273"/>
                <w:placeholder>
                  <w:docPart w:val="32DB0437A42743EC817D3EBAC595776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773862642"/>
            <w:placeholder>
              <w:docPart w:val="F414DD43C9E746C9A407A2D8B6BAC1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41879716"/>
              <w:placeholder>
                <w:docPart w:val="77607DDE23764C6BA2583D9F02CDE578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646813157"/>
            <w:placeholder>
              <w:docPart w:val="5A842F4660CD4F2F8F7CF8495695583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-189287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-102501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127041890"/>
                <w:placeholder>
                  <w:docPart w:val="CC2CC88F66F04AD799AE9FB6F5FE791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467745735"/>
              <w:placeholder>
                <w:docPart w:val="986F780096704ADAAA8BED52E80FCE26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000118333"/>
                <w:placeholder>
                  <w:docPart w:val="51ADB6A6D7AD4D688694D44A6F5D127A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235676831"/>
            <w:placeholder>
              <w:docPart w:val="5C9D02E2D8934C3BAC40E7ECF8B55C49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65458576"/>
              <w:placeholder>
                <w:docPart w:val="F21DADE474D14949A5869838DBB51BE5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46367449"/>
            <w:placeholder>
              <w:docPart w:val="9B2358E967EE4B0C85D807A8DF4AC82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27275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707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511920688"/>
                <w:placeholder>
                  <w:docPart w:val="6B998A5FBA2A4ED9A9EACDB004E9486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426913660"/>
              <w:placeholder>
                <w:docPart w:val="95090EA5BA75439893421E0C7D10D3E7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2029944964"/>
                <w:placeholder>
                  <w:docPart w:val="B23452C31AEC416E97E698565602D96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4C5F8A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47804522"/>
                <w:placeholder>
                  <w:docPart w:val="C9D6F2CF896A4EEC9AB153E993C5503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45312789"/>
              <w:placeholder>
                <w:docPart w:val="9BA67284C89442D0AC6BD8AD41755BCA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248646677"/>
            <w:placeholder>
              <w:docPart w:val="DF7A6727DDD84D33A5F5B292E2ECE8E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193546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152151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1001114474"/>
                <w:placeholder>
                  <w:docPart w:val="0377FDDF13B84D7A8A126EE9DFB0D27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537112055"/>
              <w:placeholder>
                <w:docPart w:val="B377ECD60AF5476284B4B13213A0B98A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407278724"/>
                <w:placeholder>
                  <w:docPart w:val="51A3D714E8084CD99092B31B0F866066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6876302"/>
            <w:placeholder>
              <w:docPart w:val="313D7369DAA74A34B6168CC09671EE1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2501977"/>
              <w:placeholder>
                <w:docPart w:val="424A101A40E34F20B3E1EA40554ED46B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040895450"/>
            <w:placeholder>
              <w:docPart w:val="28312CB9F32F4D3CA05D04A4C32E995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61973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-193295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680967502"/>
                <w:placeholder>
                  <w:docPart w:val="23E304839A2B466FB516352DB65E949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4C5F8A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959946637"/>
                <w:placeholder>
                  <w:docPart w:val="5954F73FED914EA3921B707218338A6A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4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4C5F8A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2119205217"/>
                <w:placeholder>
                  <w:docPart w:val="4E5779A88C8C4177853A95D077E2AB05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4C5F8A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487170314"/>
                <w:placeholder>
                  <w:docPart w:val="C213258BECDA4537A8A96E9AD52C69E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32849985"/>
              <w:placeholder>
                <w:docPart w:val="24839207D39D4CDA98AB0E7011CEC2BB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997154118"/>
              <w:placeholder>
                <w:docPart w:val="A2AC51990E2F4BD3B9B93901304CA42A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4C5F8A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838033592"/>
                <w:placeholder>
                  <w:docPart w:val="0A53AB6DC154456BBF8DDB8D6EBF1201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764732350"/>
            <w:placeholder>
              <w:docPart w:val="29DE1D99E9C045349596CDA6D722900B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477648103"/>
            <w:placeholder>
              <w:docPart w:val="A9AE6AF9CD784D4481E56D2208AD2F7A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-627710147"/>
            <w:placeholder>
              <w:docPart w:val="C90602ABCDF9470C93516FFCF64B5B92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2075115189"/>
            <w:placeholder>
              <w:docPart w:val="2FD7538176E64F249DBEC07F5E4A9C7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441814767"/>
            <w:placeholder>
              <w:docPart w:val="F54FB13B52CB45F0BBDD5E4447EE7EDC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1667779457"/>
                <w:placeholder>
                  <w:docPart w:val="A2445D61F79447B3BA56447C7B0DDE0A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27352151"/>
                <w:placeholder>
                  <w:docPart w:val="76C028BD099A4552960F2E3A6AE7D732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027219828"/>
            <w:placeholder>
              <w:docPart w:val="1610E132558E42E5A2E9CAC20C79874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22191768"/>
              <w:placeholder>
                <w:docPart w:val="D880862C64654517975C70B9DEA0301F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60856958"/>
            <w:placeholder>
              <w:docPart w:val="25861604557443F4841507CA119BD94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20234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-18408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315002756"/>
                <w:placeholder>
                  <w:docPart w:val="433BBBE7DBC44146A270BD447067562A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301580080"/>
              <w:placeholder>
                <w:docPart w:val="05BB49EC9CAB413B8D3919B3C354A18E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1989235"/>
                <w:placeholder>
                  <w:docPart w:val="8507AE1A903C476E8CFDCE13657B5661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48885670"/>
            <w:placeholder>
              <w:docPart w:val="98FB2120DD364405BCCA056592C5D46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74401927"/>
              <w:placeholder>
                <w:docPart w:val="0FF35E7148954DF98AC0DD60918E568C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2052495450"/>
            <w:placeholder>
              <w:docPart w:val="4F88F0AA138846EDB8F466314352F3A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51080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8273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2045378"/>
                <w:placeholder>
                  <w:docPart w:val="2B8B2D6D47304B799144C7617E866F5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00194551"/>
              <w:placeholder>
                <w:docPart w:val="0980FF967EDD43619F9547FD9FF17B89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140228938"/>
                <w:placeholder>
                  <w:docPart w:val="E935FCFD64E94DA5BB4190CE1451F10B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4C5F8A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439261395"/>
                <w:placeholder>
                  <w:docPart w:val="F187563AF8724F179232DAAAB4D1F49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842215175"/>
              <w:placeholder>
                <w:docPart w:val="35F07BF3C6E74B368D6414B864A95370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100561849"/>
            <w:placeholder>
              <w:docPart w:val="E0B3949463D94679B173552AA8D1B92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8205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-9585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32898806"/>
                <w:placeholder>
                  <w:docPart w:val="A60FA0C88F7F41AAA345A242360E1CE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297107724"/>
              <w:placeholder>
                <w:docPart w:val="0F3C81C8AE49463B86187A69BE9268A5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785616154"/>
                <w:placeholder>
                  <w:docPart w:val="0F9026A3E7D740CDAC379BCEF32AC18C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646508701"/>
            <w:placeholder>
              <w:docPart w:val="423B7BB11A86448397A01D5D799083B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882234013"/>
              <w:placeholder>
                <w:docPart w:val="74BA4E2E3A4F48019A8CEAB7C06EEE04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37434875"/>
            <w:placeholder>
              <w:docPart w:val="5D685EE7B1774462B11B0F230069256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5684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-14713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8259592"/>
                <w:placeholder>
                  <w:docPart w:val="A4C5B1943E354A538297C10B66CCB240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975444" w:rsidRDefault="00975444" w:rsidP="00975444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4C5F8A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2079862828"/>
                <w:placeholder>
                  <w:docPart w:val="E92606F360E9499CBE96815D5DEC2E6A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5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4C5F8A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640529817"/>
                <w:placeholder>
                  <w:docPart w:val="16BC8100FCCB4A59AC46176088EB401B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4C5F8A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950348546"/>
                <w:placeholder>
                  <w:docPart w:val="87E86E9D1DFF44A49E31C4E34AB3275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22563289"/>
              <w:placeholder>
                <w:docPart w:val="E601162543754D40B72827DB39A95677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295293931"/>
              <w:placeholder>
                <w:docPart w:val="6A0FE273A0954BD7BA144F1B6677EFE5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4C5F8A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908303199"/>
                <w:placeholder>
                  <w:docPart w:val="9A0CC90BC2DF44ABAC81DE992FB9634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563877155"/>
            <w:placeholder>
              <w:docPart w:val="CF513C9340F3463EA687F619CC89A44A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78583533"/>
            <w:placeholder>
              <w:docPart w:val="55C53E7CB45E426786C992626E29D1D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196274514"/>
            <w:placeholder>
              <w:docPart w:val="6CCAD90394DF45E1B3123E82CB82A80B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48199340"/>
            <w:placeholder>
              <w:docPart w:val="07CD2DAEC90F4DF7BAF8CD9D8334CB50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93999690"/>
            <w:placeholder>
              <w:docPart w:val="C54507ED2F364C6CBC279E4F801A78C6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886988880"/>
                <w:placeholder>
                  <w:docPart w:val="2524591459DC41C0BB0F5168C8E92686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2113926501"/>
                <w:placeholder>
                  <w:docPart w:val="3CB7F0E5B063401D8D887E89F3ED1250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613424489"/>
            <w:placeholder>
              <w:docPart w:val="8D6BD95FD13546DEA3649EAEE031F3F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90807022"/>
              <w:placeholder>
                <w:docPart w:val="BE4E423D471544519307BE3896CA1AC9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176387545"/>
            <w:placeholder>
              <w:docPart w:val="BACD317A667D4F53A5715B93DAD74AF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-9211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-15215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72463753"/>
                <w:placeholder>
                  <w:docPart w:val="C19F11101DFE4903AEEB3035BD7BFB3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874573670"/>
              <w:placeholder>
                <w:docPart w:val="FAE9AD6786944CB0BB2CC021F6A7CB67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86035066"/>
                <w:placeholder>
                  <w:docPart w:val="1101FD3EDA1F418C901925CB85E0B2D2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75251175"/>
            <w:placeholder>
              <w:docPart w:val="94DF714044CD4CA098D905A55832432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94181618"/>
              <w:placeholder>
                <w:docPart w:val="CEB7207E649B45DC81CD630A4C8072C0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069715301"/>
            <w:placeholder>
              <w:docPart w:val="59E26A9DEA7845B4B91F10541B93956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-44576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150316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1521637"/>
                <w:placeholder>
                  <w:docPart w:val="59CE7E850A454B708688D662F7807DE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350068578"/>
              <w:placeholder>
                <w:docPart w:val="A3E08E25C93D45B29B0C084FFC0EC0B4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92385759"/>
                <w:placeholder>
                  <w:docPart w:val="B00C323A57FD418D83651A516762CAB5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4C5F8A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5835397"/>
                <w:placeholder>
                  <w:docPart w:val="91D4B36CFE52482998592633BD428CD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47964490"/>
              <w:placeholder>
                <w:docPart w:val="5BC92A7615BF4D2ABCE8000FE6313531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09888612"/>
            <w:placeholder>
              <w:docPart w:val="237D1A03579D40D3BEBE547CD64BAB2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-53496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14323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074769867"/>
                <w:placeholder>
                  <w:docPart w:val="90CAD0D25E514422802C54030E7F9B0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232933240"/>
              <w:placeholder>
                <w:docPart w:val="244B3A996BCF407D8E44F9303DB9B7AE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275512858"/>
                <w:placeholder>
                  <w:docPart w:val="8243560EA3774B6FBA2C2634928E9B1F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51358665"/>
            <w:placeholder>
              <w:docPart w:val="7EA4AEF0980F461C9878BD7C1930DAC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51601589"/>
              <w:placeholder>
                <w:docPart w:val="5EA130585BB74FCF91175C061B6E6589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60147343"/>
            <w:placeholder>
              <w:docPart w:val="B723F6890EE04410B1DDF27CC29FB5C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-18490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9525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124950"/>
                <w:placeholder>
                  <w:docPart w:val="1210D55C1CF34808AFB794006AE0E3FE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4C5F8A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4175724"/>
                <w:placeholder>
                  <w:docPart w:val="0C9DB72DB6404CB18DDC1615BEC8128E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t>Person 6</w:t>
                </w:r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br/>
                </w:r>
                <w:r w:rsidR="000A687B" w:rsidRPr="00776B11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ensure all key personnel are included – copy and paste for more tables,or delete any extra</w:t>
                </w:r>
              </w:sdtContent>
            </w:sdt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4C5F8A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974055411"/>
                <w:placeholder>
                  <w:docPart w:val="22A821955BE444F4A6CE22A50EA98807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4C5F8A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67798539"/>
                <w:placeholder>
                  <w:docPart w:val="B538A266F8264737B6169A2562FB579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325899168"/>
              <w:placeholder>
                <w:docPart w:val="33F6708D4D734BA8BB0493BFEE6248A8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099106702"/>
              <w:placeholder>
                <w:docPart w:val="9854554777B742469D53BD13F70A0C80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4C5F8A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53998386"/>
                <w:placeholder>
                  <w:docPart w:val="6501EACADD414DC1B0F02874DDFF9F2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214971999"/>
            <w:placeholder>
              <w:docPart w:val="87C3DAAC584D407D971B33333E39C96C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699515775"/>
            <w:placeholder>
              <w:docPart w:val="3BE7AC37BE1A4505A8D5E066086ABD1B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862242837"/>
            <w:placeholder>
              <w:docPart w:val="A8D6F271237949FB9C8022DF5DD55D96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615181204"/>
            <w:placeholder>
              <w:docPart w:val="28A3C9710FFC4727AFA60A27CD298547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74738818"/>
            <w:placeholder>
              <w:docPart w:val="B63E469C8C50401ABE077BD26C82AB7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F07AB1">
        <w:trPr>
          <w:cantSplit/>
          <w:trHeight w:val="20"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729303096"/>
                <w:placeholder>
                  <w:docPart w:val="8E6AB0C1ACA34F3383FC9F4DD3A934EA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36057234"/>
                <w:placeholder>
                  <w:docPart w:val="CF8534D0F1D24174AA7E6792E7F61634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59162962"/>
            <w:placeholder>
              <w:docPart w:val="036959D28B0E40BCA5618C9608AB449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8563324"/>
              <w:placeholder>
                <w:docPart w:val="EDB6AADF39AA4EA980B20E798BE167D8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55980976"/>
            <w:placeholder>
              <w:docPart w:val="5840D6BE2ED04CB789AB3B0A3A09181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148759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1862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71051346"/>
                <w:placeholder>
                  <w:docPart w:val="E36375AB29CC4C4ABFFD16C8C3F7D32A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59833906"/>
              <w:placeholder>
                <w:docPart w:val="E31248533D624682845CDF07FD93C19F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747316849"/>
                <w:placeholder>
                  <w:docPart w:val="BC0E9B0D027140CEBF3402EFAB8455B7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387853939"/>
            <w:placeholder>
              <w:docPart w:val="5D24E5BF88714545BF27B39C7EA0EBA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05189721"/>
              <w:placeholder>
                <w:docPart w:val="00C6AFAD239F40D2803A25D9760C4323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92877266"/>
            <w:placeholder>
              <w:docPart w:val="8B57E11BC927492EA7DCF4FA163BB61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195320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3888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2477787"/>
                <w:placeholder>
                  <w:docPart w:val="EFC5F759C0514597BE8E4C4E33EDB17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92314377"/>
              <w:placeholder>
                <w:docPart w:val="2B1346D4C9754F0A9DA3A57FE39E6A10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3897425"/>
                <w:placeholder>
                  <w:docPart w:val="D95979977A7C43DC8D6FFB84F24E0CA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4C5F8A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38993698"/>
                <w:placeholder>
                  <w:docPart w:val="ADEE4C7EE0534F90AF282E341819D88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447847566"/>
              <w:placeholder>
                <w:docPart w:val="45C3A0075C614CB9ACD140F81138ECD1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471354"/>
            <w:placeholder>
              <w:docPart w:val="B2447250F1CA4B2C8BC74C515A73302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19293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-7884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420692789"/>
                <w:placeholder>
                  <w:docPart w:val="1FA5D85158C04404A6F4ED265F915377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934808984"/>
              <w:placeholder>
                <w:docPart w:val="DDBD20B8D4FB46C08F1A476F8699C151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4C5F8A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961840973"/>
                <w:placeholder>
                  <w:docPart w:val="19B673ADDECE4E61B6E9C3AE6934BCC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83281667"/>
            <w:placeholder>
              <w:docPart w:val="B2435ECF9DF84E2FAABFCEDCA9B953A7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871310564"/>
              <w:placeholder>
                <w:docPart w:val="88F94A7C427347B48EC21836918DC647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22246486"/>
            <w:placeholder>
              <w:docPart w:val="853DF711F3144E62885F3516E4E7C43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4C5F8A" w:rsidP="00206C3D">
            <w:pPr>
              <w:ind w:left="252" w:hanging="252"/>
            </w:pPr>
            <w:sdt>
              <w:sdtPr>
                <w:id w:val="12785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4C5F8A" w:rsidP="00206C3D">
            <w:pPr>
              <w:ind w:left="252" w:hanging="252"/>
            </w:pPr>
            <w:sdt>
              <w:sdtPr>
                <w:id w:val="140117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941570246"/>
                <w:placeholder>
                  <w:docPart w:val="FC76467E24694BE7BECEDDAC853BA07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610400" w:rsidRDefault="00610400" w:rsidP="00F07AB1">
      <w:pPr>
        <w:pStyle w:val="teenyspacer"/>
        <w:sectPr w:rsidR="00610400" w:rsidSect="00776B11">
          <w:headerReference w:type="default" r:id="rId14"/>
          <w:headerReference w:type="first" r:id="rId15"/>
          <w:pgSz w:w="12240" w:h="15840"/>
          <w:pgMar w:top="720" w:right="720" w:bottom="720" w:left="720" w:header="720" w:footer="230" w:gutter="0"/>
          <w:cols w:space="720"/>
          <w:docGrid w:linePitch="381"/>
        </w:sectPr>
      </w:pPr>
    </w:p>
    <w:p w:rsidR="00D971B9" w:rsidRDefault="00D971B9" w:rsidP="00F07AB1">
      <w:pPr>
        <w:pStyle w:val="teenyspacer"/>
      </w:pPr>
    </w:p>
    <w:sectPr w:rsidR="00D971B9" w:rsidSect="00610400">
      <w:headerReference w:type="default" r:id="rId16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6E9" w:rsidRDefault="006676E9" w:rsidP="00650259">
      <w:pPr>
        <w:spacing w:after="0" w:line="240" w:lineRule="auto"/>
      </w:pPr>
      <w:r>
        <w:separator/>
      </w:r>
    </w:p>
  </w:endnote>
  <w:endnote w:type="continuationSeparator" w:id="0">
    <w:p w:rsidR="006676E9" w:rsidRDefault="006676E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E97A2CE-0E40-4E9F-9610-BC1CC6E75515}"/>
    <w:embedBold r:id="rId2" w:fontKey="{16B1F0D6-FC16-482E-8AF4-C2CA16B1072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E1A0622-0A17-4C19-9037-3EAC40E071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69CDD506-C465-4280-B132-F291838C2F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1167CD0-F223-4561-9DA7-D366CB0871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B71C28B-9B16-4D3A-95FC-A56F61A22A93}"/>
    <w:embedBold r:id="rId7" w:fontKey="{7F36BD5E-9C7D-4E2B-8931-A8976E30E1F7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C23BFA05-86AA-403A-8775-0425ED0A2C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BA6AB6E-619A-4F9D-A8E6-B82A723CDA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742B33" w:rsidRPr="00AC543F" w:rsidTr="00742B33">
      <w:trPr>
        <w:trHeight w:val="852"/>
      </w:trPr>
      <w:tc>
        <w:tcPr>
          <w:tcW w:w="2977" w:type="dxa"/>
          <w:vAlign w:val="center"/>
        </w:tcPr>
        <w:p w:rsidR="00742B33" w:rsidRPr="00AC543F" w:rsidRDefault="00742B33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02D9C77">
                <wp:extent cx="1733550" cy="53423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742B33" w:rsidRPr="00F07AB1" w:rsidRDefault="00742B33" w:rsidP="00207ACE">
          <w:pPr>
            <w:pStyle w:val="Header"/>
            <w:jc w:val="center"/>
            <w:rPr>
              <w:i/>
              <w:color w:val="797979" w:themeColor="background2" w:themeShade="80"/>
            </w:rPr>
          </w:pPr>
          <w:r w:rsidRPr="00F07AB1">
            <w:rPr>
              <w:i/>
              <w:color w:val="797979" w:themeColor="background2" w:themeShade="80"/>
            </w:rPr>
            <w:t>This</w:t>
          </w:r>
          <w:r>
            <w:rPr>
              <w:i/>
              <w:color w:val="797979" w:themeColor="background2" w:themeShade="80"/>
            </w:rPr>
            <w:t xml:space="preserve"> F</w:t>
          </w:r>
          <w:r w:rsidRPr="00F07AB1">
            <w:rPr>
              <w:i/>
              <w:color w:val="797979" w:themeColor="background2" w:themeShade="80"/>
            </w:rPr>
            <w:t xml:space="preserve">orm </w:t>
          </w:r>
          <w:r>
            <w:rPr>
              <w:i/>
              <w:color w:val="797979" w:themeColor="background2" w:themeShade="80"/>
            </w:rPr>
            <w:t xml:space="preserve">Q </w:t>
          </w:r>
          <w:r w:rsidRPr="00F07AB1">
            <w:rPr>
              <w:i/>
              <w:color w:val="797979" w:themeColor="background2" w:themeShade="80"/>
            </w:rPr>
            <w:t xml:space="preserve">is in trial for this Request for Proposal. While the information </w:t>
          </w:r>
          <w:r>
            <w:rPr>
              <w:i/>
              <w:color w:val="797979" w:themeColor="background2" w:themeShade="80"/>
            </w:rPr>
            <w:t xml:space="preserve">to be </w:t>
          </w:r>
          <w:r w:rsidRPr="00F07AB1">
            <w:rPr>
              <w:i/>
              <w:color w:val="797979" w:themeColor="background2" w:themeShade="80"/>
            </w:rPr>
            <w:t xml:space="preserve">provided by the proponent </w:t>
          </w:r>
          <w:r>
            <w:rPr>
              <w:i/>
              <w:color w:val="797979" w:themeColor="background2" w:themeShade="80"/>
            </w:rPr>
            <w:t xml:space="preserve">in this form is required and </w:t>
          </w:r>
          <w:r w:rsidRPr="00F07AB1">
            <w:rPr>
              <w:i/>
              <w:color w:val="797979" w:themeColor="background2" w:themeShade="80"/>
            </w:rPr>
            <w:t xml:space="preserve">will be evaluated as per the Bidding Procedures, variations or errors in the formatting will not </w:t>
          </w:r>
          <w:r>
            <w:rPr>
              <w:i/>
              <w:color w:val="797979" w:themeColor="background2" w:themeShade="80"/>
            </w:rPr>
            <w:t>result in deductions</w:t>
          </w:r>
          <w:r w:rsidRPr="00F07AB1">
            <w:rPr>
              <w:i/>
              <w:color w:val="797979" w:themeColor="background2" w:themeShade="80"/>
            </w:rPr>
            <w:t>.</w:t>
          </w:r>
        </w:p>
      </w:tc>
      <w:tc>
        <w:tcPr>
          <w:tcW w:w="2011" w:type="dxa"/>
          <w:vAlign w:val="center"/>
        </w:tcPr>
        <w:p w:rsidR="00742B33" w:rsidRPr="00FD7939" w:rsidRDefault="00742B33" w:rsidP="00207ACE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>
            <w:t>1</w:t>
          </w:r>
          <w:r w:rsidRPr="00FD7939">
            <w:fldChar w:fldCharType="end"/>
          </w:r>
          <w:r w:rsidRPr="00FD7939">
            <w:t xml:space="preserve"> of </w:t>
          </w:r>
          <w:r w:rsidR="004C5F8A">
            <w:fldChar w:fldCharType="begin"/>
          </w:r>
          <w:r w:rsidR="004C5F8A">
            <w:instrText xml:space="preserve"> NUMPAGES   \* MERGEFORMAT </w:instrText>
          </w:r>
          <w:r w:rsidR="004C5F8A">
            <w:fldChar w:fldCharType="separate"/>
          </w:r>
          <w:r>
            <w:t>8</w:t>
          </w:r>
          <w:r w:rsidR="004C5F8A">
            <w:fldChar w:fldCharType="end"/>
          </w:r>
        </w:p>
      </w:tc>
    </w:tr>
  </w:tbl>
  <w:p w:rsidR="00742B33" w:rsidRDefault="00742B33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742B33" w:rsidRPr="00AC543F" w:rsidTr="00F07AB1">
      <w:trPr>
        <w:trHeight w:val="852"/>
      </w:trPr>
      <w:tc>
        <w:tcPr>
          <w:tcW w:w="2977" w:type="dxa"/>
          <w:vAlign w:val="center"/>
        </w:tcPr>
        <w:p w:rsidR="00742B33" w:rsidRPr="00AC543F" w:rsidRDefault="00742B33" w:rsidP="00F07AB1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742B33" w:rsidRPr="00F07AB1" w:rsidRDefault="00742B33" w:rsidP="00F07AB1">
          <w:pPr>
            <w:pStyle w:val="Header"/>
            <w:jc w:val="center"/>
            <w:rPr>
              <w:i/>
              <w:color w:val="797979" w:themeColor="background2" w:themeShade="80"/>
            </w:rPr>
          </w:pPr>
          <w:r w:rsidRPr="00F07AB1">
            <w:rPr>
              <w:i/>
              <w:color w:val="797979" w:themeColor="background2" w:themeShade="80"/>
            </w:rPr>
            <w:t>This</w:t>
          </w:r>
          <w:r>
            <w:rPr>
              <w:i/>
              <w:color w:val="797979" w:themeColor="background2" w:themeShade="80"/>
            </w:rPr>
            <w:t xml:space="preserve"> F</w:t>
          </w:r>
          <w:r w:rsidRPr="00F07AB1">
            <w:rPr>
              <w:i/>
              <w:color w:val="797979" w:themeColor="background2" w:themeShade="80"/>
            </w:rPr>
            <w:t xml:space="preserve">orm </w:t>
          </w:r>
          <w:r>
            <w:rPr>
              <w:i/>
              <w:color w:val="797979" w:themeColor="background2" w:themeShade="80"/>
            </w:rPr>
            <w:t xml:space="preserve">Q </w:t>
          </w:r>
          <w:r w:rsidRPr="00F07AB1">
            <w:rPr>
              <w:i/>
              <w:color w:val="797979" w:themeColor="background2" w:themeShade="80"/>
            </w:rPr>
            <w:t xml:space="preserve">is in trial for this Request for Proposal. While the information </w:t>
          </w:r>
          <w:r>
            <w:rPr>
              <w:i/>
              <w:color w:val="797979" w:themeColor="background2" w:themeShade="80"/>
            </w:rPr>
            <w:t xml:space="preserve">to be </w:t>
          </w:r>
          <w:r w:rsidRPr="00F07AB1">
            <w:rPr>
              <w:i/>
              <w:color w:val="797979" w:themeColor="background2" w:themeShade="80"/>
            </w:rPr>
            <w:t xml:space="preserve">provided by the proponent </w:t>
          </w:r>
          <w:r>
            <w:rPr>
              <w:i/>
              <w:color w:val="797979" w:themeColor="background2" w:themeShade="80"/>
            </w:rPr>
            <w:t xml:space="preserve">in this form is required and </w:t>
          </w:r>
          <w:r w:rsidRPr="00F07AB1">
            <w:rPr>
              <w:i/>
              <w:color w:val="797979" w:themeColor="background2" w:themeShade="80"/>
            </w:rPr>
            <w:t xml:space="preserve">will be evaluated as per the Bidding Procedures, variations or errors in the formatting will not </w:t>
          </w:r>
          <w:r>
            <w:rPr>
              <w:i/>
              <w:color w:val="797979" w:themeColor="background2" w:themeShade="80"/>
            </w:rPr>
            <w:t>result in deductions</w:t>
          </w:r>
          <w:r w:rsidRPr="00F07AB1">
            <w:rPr>
              <w:i/>
              <w:color w:val="797979" w:themeColor="background2" w:themeShade="80"/>
            </w:rPr>
            <w:t>.</w:t>
          </w:r>
        </w:p>
      </w:tc>
      <w:tc>
        <w:tcPr>
          <w:tcW w:w="2011" w:type="dxa"/>
          <w:vAlign w:val="center"/>
        </w:tcPr>
        <w:p w:rsidR="00742B33" w:rsidRPr="00FD7939" w:rsidRDefault="00742B33" w:rsidP="00F07AB1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r w:rsidR="004C5F8A">
            <w:fldChar w:fldCharType="begin"/>
          </w:r>
          <w:r w:rsidR="004C5F8A">
            <w:instrText xml:space="preserve"> NUMPAGES   \* MERGEFORMAT </w:instrText>
          </w:r>
          <w:r w:rsidR="004C5F8A">
            <w:fldChar w:fldCharType="separate"/>
          </w:r>
          <w:r w:rsidRPr="00FD7939">
            <w:t>2</w:t>
          </w:r>
          <w:r w:rsidR="004C5F8A">
            <w:fldChar w:fldCharType="end"/>
          </w:r>
        </w:p>
      </w:tc>
    </w:tr>
  </w:tbl>
  <w:p w:rsidR="00742B33" w:rsidRDefault="00742B33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6E9" w:rsidRDefault="006676E9" w:rsidP="00650259">
      <w:pPr>
        <w:spacing w:after="0" w:line="240" w:lineRule="auto"/>
      </w:pPr>
      <w:r>
        <w:separator/>
      </w:r>
    </w:p>
  </w:footnote>
  <w:footnote w:type="continuationSeparator" w:id="0">
    <w:p w:rsidR="006676E9" w:rsidRDefault="006676E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Bid Submission</w:t>
    </w:r>
  </w:p>
  <w:p w:rsidR="00742B33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RFP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079978753"/>
        <w:placeholder>
          <w:docPart w:val="B471B38B947247F48B1DCAFE63C91C53"/>
        </w:placeholder>
        <w:text w:multiLine="1"/>
      </w:sdtPr>
      <w:sdtEndPr/>
      <w:sdtContent>
        <w:r w:rsidR="004C5F8A">
          <w:rPr>
            <w:rFonts w:cs="Arial"/>
            <w:szCs w:val="18"/>
          </w:rPr>
          <w:t>749</w:t>
        </w:r>
        <w:r w:rsidR="00CE29C7">
          <w:rPr>
            <w:rFonts w:cs="Arial"/>
            <w:szCs w:val="18"/>
          </w:rPr>
          <w:t>-2023</w:t>
        </w:r>
      </w:sdtContent>
    </w:sdt>
    <w:r>
      <w:fldChar w:fldCharType="end"/>
    </w:r>
  </w:p>
  <w:p w:rsidR="00742B33" w:rsidRPr="00206C3D" w:rsidRDefault="00742B33" w:rsidP="009C45DD">
    <w:pPr>
      <w:pStyle w:val="PlainAdminText"/>
      <w:rPr>
        <w:i/>
        <w:sz w:val="10"/>
      </w:rPr>
    </w:pPr>
    <w:r w:rsidRPr="00206C3D">
      <w:rPr>
        <w:i/>
        <w:sz w:val="10"/>
      </w:rPr>
      <w:t>PWD Template June 2023</w:t>
    </w:r>
  </w:p>
  <w:p w:rsidR="00742B33" w:rsidRPr="00B65024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:rsidR="00742B33" w:rsidRPr="00B65024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>(SEE PART B – BIDDING INSTRUCTIONS)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2F67DE" w:rsidRDefault="00742B33" w:rsidP="00776B11">
    <w:pPr>
      <w:pStyle w:val="Heading1"/>
      <w:rPr>
        <w:b/>
      </w:rPr>
    </w:pPr>
    <w:r>
      <w:t>Key Personnel – MAXIMUM TWO PAGES PER PERSON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2F67DE" w:rsidRDefault="00742B33" w:rsidP="00696D81">
    <w:pPr>
      <w:pStyle w:val="Heading1"/>
      <w:rPr>
        <w:b/>
      </w:rPr>
    </w:pPr>
    <w:r>
      <w:t>Key Personnel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610400" w:rsidRDefault="00742B33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6"/>
  </w:num>
  <w:num w:numId="24">
    <w:abstractNumId w:val="1"/>
  </w:num>
  <w:num w:numId="25">
    <w:abstractNumId w:val="25"/>
  </w:num>
  <w:num w:numId="2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E9"/>
    <w:rsid w:val="00010398"/>
    <w:rsid w:val="00021D0B"/>
    <w:rsid w:val="000307D4"/>
    <w:rsid w:val="000456E1"/>
    <w:rsid w:val="00052382"/>
    <w:rsid w:val="0006568A"/>
    <w:rsid w:val="0007618A"/>
    <w:rsid w:val="00076F0F"/>
    <w:rsid w:val="00084253"/>
    <w:rsid w:val="00095F3C"/>
    <w:rsid w:val="000A687B"/>
    <w:rsid w:val="000C3038"/>
    <w:rsid w:val="000C43EA"/>
    <w:rsid w:val="000D1F49"/>
    <w:rsid w:val="000D79D7"/>
    <w:rsid w:val="000E080F"/>
    <w:rsid w:val="000E74CD"/>
    <w:rsid w:val="00103475"/>
    <w:rsid w:val="00103E1F"/>
    <w:rsid w:val="0012050A"/>
    <w:rsid w:val="00131CBF"/>
    <w:rsid w:val="00141D0A"/>
    <w:rsid w:val="001634A5"/>
    <w:rsid w:val="001727CA"/>
    <w:rsid w:val="00172E8E"/>
    <w:rsid w:val="0018135E"/>
    <w:rsid w:val="00187208"/>
    <w:rsid w:val="001A5285"/>
    <w:rsid w:val="001A644A"/>
    <w:rsid w:val="001B6D36"/>
    <w:rsid w:val="001B6E95"/>
    <w:rsid w:val="001E63DE"/>
    <w:rsid w:val="001F0797"/>
    <w:rsid w:val="001F3DE5"/>
    <w:rsid w:val="002029B4"/>
    <w:rsid w:val="00206C3D"/>
    <w:rsid w:val="00207ACE"/>
    <w:rsid w:val="00216A98"/>
    <w:rsid w:val="00235837"/>
    <w:rsid w:val="00237664"/>
    <w:rsid w:val="00240095"/>
    <w:rsid w:val="00251398"/>
    <w:rsid w:val="00274C51"/>
    <w:rsid w:val="00277B33"/>
    <w:rsid w:val="002928D0"/>
    <w:rsid w:val="00297720"/>
    <w:rsid w:val="002A34FE"/>
    <w:rsid w:val="002B5AC3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1E11"/>
    <w:rsid w:val="0037289D"/>
    <w:rsid w:val="00384738"/>
    <w:rsid w:val="00386CF6"/>
    <w:rsid w:val="003B09AD"/>
    <w:rsid w:val="003B32B7"/>
    <w:rsid w:val="003B4744"/>
    <w:rsid w:val="003D23FF"/>
    <w:rsid w:val="003D7EE0"/>
    <w:rsid w:val="003F0847"/>
    <w:rsid w:val="003F6DB3"/>
    <w:rsid w:val="0040090B"/>
    <w:rsid w:val="00436DEB"/>
    <w:rsid w:val="0045779D"/>
    <w:rsid w:val="004603AC"/>
    <w:rsid w:val="0046302A"/>
    <w:rsid w:val="00471982"/>
    <w:rsid w:val="00476C09"/>
    <w:rsid w:val="00487D2D"/>
    <w:rsid w:val="00495FFC"/>
    <w:rsid w:val="004A0800"/>
    <w:rsid w:val="004B4E21"/>
    <w:rsid w:val="004C5F8A"/>
    <w:rsid w:val="004D2143"/>
    <w:rsid w:val="004D5D62"/>
    <w:rsid w:val="004F01AB"/>
    <w:rsid w:val="004F3292"/>
    <w:rsid w:val="005039FC"/>
    <w:rsid w:val="005112D0"/>
    <w:rsid w:val="00512345"/>
    <w:rsid w:val="00521346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10400"/>
    <w:rsid w:val="00631D0F"/>
    <w:rsid w:val="00634A9C"/>
    <w:rsid w:val="0063739C"/>
    <w:rsid w:val="00644BC7"/>
    <w:rsid w:val="00650259"/>
    <w:rsid w:val="00655EA7"/>
    <w:rsid w:val="006676E9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22B4B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E1C04"/>
    <w:rsid w:val="007E5DF1"/>
    <w:rsid w:val="007F0EAF"/>
    <w:rsid w:val="007F5072"/>
    <w:rsid w:val="007F50FC"/>
    <w:rsid w:val="007F583F"/>
    <w:rsid w:val="007F7B5D"/>
    <w:rsid w:val="0080480C"/>
    <w:rsid w:val="00810253"/>
    <w:rsid w:val="0082043E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1229C"/>
    <w:rsid w:val="00916E01"/>
    <w:rsid w:val="0093651B"/>
    <w:rsid w:val="00940E73"/>
    <w:rsid w:val="00975444"/>
    <w:rsid w:val="0098597D"/>
    <w:rsid w:val="0099732D"/>
    <w:rsid w:val="009B4919"/>
    <w:rsid w:val="009C45DD"/>
    <w:rsid w:val="009D63A5"/>
    <w:rsid w:val="009E766D"/>
    <w:rsid w:val="009F1328"/>
    <w:rsid w:val="009F3CDE"/>
    <w:rsid w:val="009F619A"/>
    <w:rsid w:val="009F6DDE"/>
    <w:rsid w:val="00A23ED8"/>
    <w:rsid w:val="00A32F98"/>
    <w:rsid w:val="00A370A8"/>
    <w:rsid w:val="00A75099"/>
    <w:rsid w:val="00A75D0A"/>
    <w:rsid w:val="00A80AA9"/>
    <w:rsid w:val="00AA65F7"/>
    <w:rsid w:val="00AC543F"/>
    <w:rsid w:val="00AD3E95"/>
    <w:rsid w:val="00AE3E94"/>
    <w:rsid w:val="00B076A3"/>
    <w:rsid w:val="00B202D2"/>
    <w:rsid w:val="00B22B16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62EE"/>
    <w:rsid w:val="00C003BA"/>
    <w:rsid w:val="00C116E5"/>
    <w:rsid w:val="00C22CB1"/>
    <w:rsid w:val="00C24B2C"/>
    <w:rsid w:val="00C46878"/>
    <w:rsid w:val="00C509E4"/>
    <w:rsid w:val="00C52800"/>
    <w:rsid w:val="00C61B3F"/>
    <w:rsid w:val="00C86ADB"/>
    <w:rsid w:val="00C91A5E"/>
    <w:rsid w:val="00CA28A6"/>
    <w:rsid w:val="00CA7597"/>
    <w:rsid w:val="00CB009E"/>
    <w:rsid w:val="00CB4A51"/>
    <w:rsid w:val="00CB5DE1"/>
    <w:rsid w:val="00CC1E10"/>
    <w:rsid w:val="00CD4532"/>
    <w:rsid w:val="00CD47B0"/>
    <w:rsid w:val="00CD70CE"/>
    <w:rsid w:val="00CE29C7"/>
    <w:rsid w:val="00CE3AEB"/>
    <w:rsid w:val="00CE6104"/>
    <w:rsid w:val="00CE7918"/>
    <w:rsid w:val="00CF3471"/>
    <w:rsid w:val="00D01C0D"/>
    <w:rsid w:val="00D10D38"/>
    <w:rsid w:val="00D16163"/>
    <w:rsid w:val="00D54AE8"/>
    <w:rsid w:val="00D6124A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139C4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B3B58"/>
    <w:rsid w:val="00EC0D1A"/>
    <w:rsid w:val="00EC7359"/>
    <w:rsid w:val="00ED4034"/>
    <w:rsid w:val="00EE200F"/>
    <w:rsid w:val="00EE3054"/>
    <w:rsid w:val="00F00606"/>
    <w:rsid w:val="00F01256"/>
    <w:rsid w:val="00F02A09"/>
    <w:rsid w:val="00F03954"/>
    <w:rsid w:val="00F07AB1"/>
    <w:rsid w:val="00F11EAE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B78B9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engineer\2-Streets%20Project%20Management%20Branch\4%20-%20ADMIN-GENERAL\06-RFP%20Standards\RFP%20Forms\PWD-RFP-Qualification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C6053B098347C1B9F4821F8F917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19489-C134-459E-8138-342BDD970227}"/>
      </w:docPartPr>
      <w:docPartBody>
        <w:p w:rsidR="00CC54E5" w:rsidRDefault="001716E7">
          <w:pPr>
            <w:pStyle w:val="8AC6053B098347C1B9F4821F8F9179A6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05851DA2D0554AE1879F373112493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8FBCE-A188-4275-9AE9-AA6FF8232876}"/>
      </w:docPartPr>
      <w:docPartBody>
        <w:p w:rsidR="00CC54E5" w:rsidRDefault="001716E7">
          <w:pPr>
            <w:pStyle w:val="05851DA2D0554AE1879F373112493A7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C06E1940F3754352A180BE930A03F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397DB-AAF9-40D3-9FEC-56B1AA69784E}"/>
      </w:docPartPr>
      <w:docPartBody>
        <w:p w:rsidR="002903C2" w:rsidRPr="00F81651" w:rsidRDefault="001716E7" w:rsidP="002903C2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2903C2" w:rsidRPr="00F81651" w:rsidRDefault="001716E7" w:rsidP="002903C2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CC54E5" w:rsidRDefault="001716E7">
          <w:pPr>
            <w:pStyle w:val="C06E1940F3754352A180BE930A03FD13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8A86EABDFDCB495495F1DB9DAC6C1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B9934-618F-4BC2-87A0-B5CBE68B8B9B}"/>
      </w:docPartPr>
      <w:docPartBody>
        <w:p w:rsidR="00CC54E5" w:rsidRDefault="001716E7">
          <w:pPr>
            <w:pStyle w:val="8A86EABDFDCB495495F1DB9DAC6C1FF9"/>
          </w:pPr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3B94BE87F64747A6A72DB24DE29F1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BFB02-B96F-4E74-959C-02157CCF61D8}"/>
      </w:docPartPr>
      <w:docPartBody>
        <w:p w:rsidR="00CC54E5" w:rsidRDefault="001716E7">
          <w:pPr>
            <w:pStyle w:val="3B94BE87F64747A6A72DB24DE29F13DE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9EAC93BA4A9D4CB7997F17846F563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23FE3-9089-457C-B7F2-49F36A5E0B77}"/>
      </w:docPartPr>
      <w:docPartBody>
        <w:p w:rsidR="00CC54E5" w:rsidRDefault="001716E7">
          <w:pPr>
            <w:pStyle w:val="9EAC93BA4A9D4CB7997F17846F563A0D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C0CE74F93D54BD9B1D20FFB6F198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64A2F-1543-4FEA-A23F-9CB673A3B8DE}"/>
      </w:docPartPr>
      <w:docPartBody>
        <w:p w:rsidR="00CC54E5" w:rsidRDefault="001716E7">
          <w:pPr>
            <w:pStyle w:val="5C0CE74F93D54BD9B1D20FFB6F198456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C2B3B9BCB4684DD0A76AD6C618281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3D2E9-CFE3-47C0-AF56-293B01833658}"/>
      </w:docPartPr>
      <w:docPartBody>
        <w:p w:rsidR="00CC54E5" w:rsidRDefault="001716E7">
          <w:pPr>
            <w:pStyle w:val="C2B3B9BCB4684DD0A76AD6C61828179D"/>
          </w:pPr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B16853350EF04421B842017CF27EE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845A8-53FE-474B-AAB2-4DE826A2A528}"/>
      </w:docPartPr>
      <w:docPartBody>
        <w:p w:rsidR="00CC54E5" w:rsidRDefault="001716E7">
          <w:pPr>
            <w:pStyle w:val="B16853350EF04421B842017CF27EED1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173BE8D3A7246378D8560F80F093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53FDE-89B1-4269-8F6F-C4A5579AF474}"/>
      </w:docPartPr>
      <w:docPartBody>
        <w:p w:rsidR="00CC54E5" w:rsidRDefault="001716E7">
          <w:pPr>
            <w:pStyle w:val="5173BE8D3A7246378D8560F80F093205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13AB970A99E14CF0AD26CABE9AE4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FD085-71E8-4539-B30B-9F5782CC1565}"/>
      </w:docPartPr>
      <w:docPartBody>
        <w:p w:rsidR="00CC54E5" w:rsidRDefault="001716E7">
          <w:pPr>
            <w:pStyle w:val="13AB970A99E14CF0AD26CABE9AE446D3"/>
          </w:pPr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4053327015244180B6B5A001186A7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0B595-C301-4BD6-9B30-5024210B795F}"/>
      </w:docPartPr>
      <w:docPartBody>
        <w:p w:rsidR="00CC54E5" w:rsidRDefault="001716E7">
          <w:pPr>
            <w:pStyle w:val="4053327015244180B6B5A001186A7F0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14762583C8F642988D430C967F8C3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60E69-CBB9-491B-8492-73E9E9C9E7F2}"/>
      </w:docPartPr>
      <w:docPartBody>
        <w:p w:rsidR="00CC54E5" w:rsidRDefault="001716E7">
          <w:pPr>
            <w:pStyle w:val="14762583C8F642988D430C967F8C3F68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78B4177EFCAF4758B6A263918B588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3A2D4-43B1-4F9A-9535-D528C0D63A1D}"/>
      </w:docPartPr>
      <w:docPartBody>
        <w:p w:rsidR="00CC54E5" w:rsidRDefault="001716E7">
          <w:pPr>
            <w:pStyle w:val="78B4177EFCAF4758B6A263918B5889F8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DE70FFB1D444AAFA24FE2DF303E3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B1341-79E0-4720-A152-2D138B5788BF}"/>
      </w:docPartPr>
      <w:docPartBody>
        <w:p w:rsidR="00CC54E5" w:rsidRDefault="001716E7">
          <w:pPr>
            <w:pStyle w:val="5DE70FFB1D444AAFA24FE2DF303E31F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9A17BB34D4974588AC27A68AA9503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06CA-45B8-4F6B-A0FA-461E5B5DCCC5}"/>
      </w:docPartPr>
      <w:docPartBody>
        <w:p w:rsidR="00CC54E5" w:rsidRDefault="001716E7">
          <w:pPr>
            <w:pStyle w:val="9A17BB34D4974588AC27A68AA9503335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B3D2A58EFA974213959F1801D489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C7B28-0253-472A-9207-FBDD236CE593}"/>
      </w:docPartPr>
      <w:docPartBody>
        <w:p w:rsidR="00CC54E5" w:rsidRDefault="001716E7">
          <w:pPr>
            <w:pStyle w:val="B3D2A58EFA974213959F1801D489D040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A2A4BFCB27C740E7BE7C4A9714270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3F46-C30F-4608-A653-3864AF3E2A93}"/>
      </w:docPartPr>
      <w:docPartBody>
        <w:p w:rsidR="00CC54E5" w:rsidRDefault="001716E7">
          <w:pPr>
            <w:pStyle w:val="A2A4BFCB27C740E7BE7C4A971427088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E1AFADB590E649F78BEF4DF1987A1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8A154-C2D7-4C72-B463-5BBC30CE16E8}"/>
      </w:docPartPr>
      <w:docPartBody>
        <w:p w:rsidR="002903C2" w:rsidRPr="002A34FE" w:rsidRDefault="001716E7" w:rsidP="002903C2">
          <w:pPr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>g</w:t>
          </w:r>
          <w:r w:rsidRPr="002A34FE">
            <w:rPr>
              <w:rStyle w:val="PlaceholderText"/>
              <w:rFonts w:cs="Arial"/>
              <w:szCs w:val="18"/>
            </w:rPr>
            <w:t>eneral firm profile information, including years in business, average volume of work,</w:t>
          </w:r>
        </w:p>
        <w:p w:rsidR="002903C2" w:rsidRPr="002A34FE" w:rsidRDefault="001716E7" w:rsidP="002903C2">
          <w:pPr>
            <w:rPr>
              <w:rStyle w:val="PlaceholderText"/>
              <w:rFonts w:cs="Arial"/>
              <w:szCs w:val="18"/>
            </w:rPr>
          </w:pPr>
          <w:r w:rsidRPr="002A34FE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CC54E5" w:rsidRDefault="001716E7">
          <w:pPr>
            <w:pStyle w:val="E1AFADB590E649F78BEF4DF1987A1E4E"/>
          </w:pPr>
          <w:r w:rsidRPr="002A34FE">
            <w:rPr>
              <w:rStyle w:val="PlaceholderText"/>
              <w:rFonts w:cs="Arial"/>
              <w:szCs w:val="18"/>
            </w:rPr>
            <w:t>information, and other pertinent information for the Proponent and all Subconsultants</w:t>
          </w:r>
        </w:p>
      </w:docPartBody>
    </w:docPart>
    <w:docPart>
      <w:docPartPr>
        <w:name w:val="DCF0B341F3A14E72B5FB01BBAA1B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C5DBC-D5A9-4C59-B55C-618F83065944}"/>
      </w:docPartPr>
      <w:docPartBody>
        <w:p w:rsidR="00CC54E5" w:rsidRDefault="001716E7">
          <w:pPr>
            <w:pStyle w:val="DCF0B341F3A14E72B5FB01BBAA1BF880"/>
          </w:pPr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7DFD1601D1204F9487D5FCC1F4563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8CCEF-3FBC-4882-BA27-88780033204D}"/>
      </w:docPartPr>
      <w:docPartBody>
        <w:p w:rsidR="00CC54E5" w:rsidRDefault="001716E7">
          <w:pPr>
            <w:pStyle w:val="7DFD1601D1204F9487D5FCC1F45635E4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3A0B25498EA4D66B686E822D2536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4B3DA-111F-4D11-90F8-687CAB6E0982}"/>
      </w:docPartPr>
      <w:docPartBody>
        <w:p w:rsidR="00CC54E5" w:rsidRDefault="001716E7">
          <w:pPr>
            <w:pStyle w:val="33A0B25498EA4D66B686E822D25366F8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C05C09438AF74FC2B1287895316B7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8E7AE-697A-4477-917C-DDEABC3E119C}"/>
      </w:docPartPr>
      <w:docPartBody>
        <w:p w:rsidR="00CC54E5" w:rsidRDefault="001716E7">
          <w:pPr>
            <w:pStyle w:val="C05C09438AF74FC2B1287895316B7040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A8D6E9EADD2B45AD9DC9988E3D725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C3F7D-1FDD-4B28-8BFD-C58ED9DE05B1}"/>
      </w:docPartPr>
      <w:docPartBody>
        <w:p w:rsidR="00CC54E5" w:rsidRDefault="001716E7">
          <w:pPr>
            <w:pStyle w:val="A8D6E9EADD2B45AD9DC9988E3D725E8F"/>
          </w:pPr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8CDE623A00424EFDA9C57122360F4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51AFD-80EF-4974-8A95-E5E710D3110D}"/>
      </w:docPartPr>
      <w:docPartBody>
        <w:p w:rsidR="00CC54E5" w:rsidRDefault="001716E7">
          <w:pPr>
            <w:pStyle w:val="8CDE623A00424EFDA9C57122360F428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DC96116975D4698978886163E78E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446F-F24A-4CC7-BBA9-53AAB96201C5}"/>
      </w:docPartPr>
      <w:docPartBody>
        <w:p w:rsidR="00CC54E5" w:rsidRDefault="001716E7">
          <w:pPr>
            <w:pStyle w:val="BDC96116975D4698978886163E78E5BD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E599C075006D4C8A920CA10E33D86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80789-951E-4F80-89D5-D7743372080B}"/>
      </w:docPartPr>
      <w:docPartBody>
        <w:p w:rsidR="00CC54E5" w:rsidRDefault="001716E7">
          <w:pPr>
            <w:pStyle w:val="E599C075006D4C8A920CA10E33D86CE8"/>
          </w:pPr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441374A2C284478BB312E8BD53CEB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A16F2-E4DE-4481-82A3-3B765AA7945F}"/>
      </w:docPartPr>
      <w:docPartBody>
        <w:p w:rsidR="00CC54E5" w:rsidRDefault="001716E7">
          <w:pPr>
            <w:pStyle w:val="441374A2C284478BB312E8BD53CEBAB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598538D212044D891AC8D8A24BB3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2269E-15C4-415B-98A5-37021450C2FF}"/>
      </w:docPartPr>
      <w:docPartBody>
        <w:p w:rsidR="00CC54E5" w:rsidRDefault="001716E7">
          <w:pPr>
            <w:pStyle w:val="B598538D212044D891AC8D8A24BB350C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5A6A707CEFB446979C0E67CFCB302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6F225-351E-4A46-802D-16FB2CAEA9A9}"/>
      </w:docPartPr>
      <w:docPartBody>
        <w:p w:rsidR="00CC54E5" w:rsidRDefault="001716E7">
          <w:pPr>
            <w:pStyle w:val="5A6A707CEFB446979C0E67CFCB3029B5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0B29A2510490443D9E08A987273C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2644B-E557-47AA-9576-D75DCBED5309}"/>
      </w:docPartPr>
      <w:docPartBody>
        <w:p w:rsidR="00CC54E5" w:rsidRDefault="001716E7">
          <w:pPr>
            <w:pStyle w:val="0B29A2510490443D9E08A987273C145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DE748F4EE998485387C2AA7FE9408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ED975-2EF7-4D4C-ADD6-88CC0E238930}"/>
      </w:docPartPr>
      <w:docPartBody>
        <w:p w:rsidR="00CC54E5" w:rsidRDefault="001716E7">
          <w:pPr>
            <w:pStyle w:val="DE748F4EE998485387C2AA7FE940861B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D7153B8D13C943CD98C29D6F7B73B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BAB60-BFA7-41B7-965C-5DF97573A24D}"/>
      </w:docPartPr>
      <w:docPartBody>
        <w:p w:rsidR="00CC54E5" w:rsidRDefault="001716E7">
          <w:pPr>
            <w:pStyle w:val="D7153B8D13C943CD98C29D6F7B73BB6B"/>
          </w:pPr>
          <w:r w:rsidRPr="00095F3C">
            <w:rPr>
              <w:rStyle w:val="PlaceholderText"/>
              <w:b/>
              <w:i/>
            </w:rPr>
            <w:t>Person 1</w:t>
          </w:r>
        </w:p>
      </w:docPartBody>
    </w:docPart>
    <w:docPart>
      <w:docPartPr>
        <w:name w:val="06C32F37FC064CBD9A0EAEBABC67E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4A2D2-54A3-47AA-AD4A-7180D950292F}"/>
      </w:docPartPr>
      <w:docPartBody>
        <w:p w:rsidR="00CC54E5" w:rsidRDefault="001716E7">
          <w:pPr>
            <w:pStyle w:val="06C32F37FC064CBD9A0EAEBABC67E019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52552F77EC68451F8344D7B244BFB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1EBCC-137C-4185-9429-72F752A01D6F}"/>
      </w:docPartPr>
      <w:docPartBody>
        <w:p w:rsidR="00CC54E5" w:rsidRDefault="001716E7">
          <w:pPr>
            <w:pStyle w:val="52552F77EC68451F8344D7B244BFB143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78210338A52C47BF888A8509AA55A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4750C-93A6-4F45-B8A1-316C3190E4F7}"/>
      </w:docPartPr>
      <w:docPartBody>
        <w:p w:rsidR="00CC54E5" w:rsidRDefault="001716E7">
          <w:pPr>
            <w:pStyle w:val="78210338A52C47BF888A8509AA55AFD7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D9DB05AC338A4B4883BFDFEC77D89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318D2-B3B7-4008-9029-0FEA983FA7A1}"/>
      </w:docPartPr>
      <w:docPartBody>
        <w:p w:rsidR="00CC54E5" w:rsidRDefault="001716E7">
          <w:pPr>
            <w:pStyle w:val="D9DB05AC338A4B4883BFDFEC77D89200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C1E204D210FC4146AAB314E0581F8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FE3DB-CBEE-45AA-9FE6-3A8CA41FB7F3}"/>
      </w:docPartPr>
      <w:docPartBody>
        <w:p w:rsidR="00CC54E5" w:rsidRDefault="001716E7">
          <w:pPr>
            <w:pStyle w:val="C1E204D210FC4146AAB314E0581F85AA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0B1840544EA34F9EA3B39CD9B7147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24ACF-7E7F-4D2B-964C-44E8E39D0AD8}"/>
      </w:docPartPr>
      <w:docPartBody>
        <w:p w:rsidR="00CC54E5" w:rsidRDefault="001716E7">
          <w:pPr>
            <w:pStyle w:val="0B1840544EA34F9EA3B39CD9B71473B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D9ABB9CC85C4CA0A8D20B6A8B259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D82DE-B9D4-46AD-9F1E-085CC28FDFE9}"/>
      </w:docPartPr>
      <w:docPartBody>
        <w:p w:rsidR="00CC54E5" w:rsidRDefault="001716E7">
          <w:pPr>
            <w:pStyle w:val="7D9ABB9CC85C4CA0A8D20B6A8B259E9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1F89398DA594B188179AE4A830E1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F22F6-A0CD-43F5-93E2-F35FD1E558DE}"/>
      </w:docPartPr>
      <w:docPartBody>
        <w:p w:rsidR="00CC54E5" w:rsidRDefault="001716E7">
          <w:pPr>
            <w:pStyle w:val="71F89398DA594B188179AE4A830E1975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CD1241734BC486487C19681AEE50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B0D07-BC31-4B47-9F01-F90CFA65382E}"/>
      </w:docPartPr>
      <w:docPartBody>
        <w:p w:rsidR="00CC54E5" w:rsidRDefault="001716E7">
          <w:pPr>
            <w:pStyle w:val="2CD1241734BC486487C19681AEE50DE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CA325E397934F1AA6FA5000522E3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AAE2B-EB77-4380-BB5A-7390C6781308}"/>
      </w:docPartPr>
      <w:docPartBody>
        <w:p w:rsidR="00CC54E5" w:rsidRDefault="001716E7">
          <w:pPr>
            <w:pStyle w:val="3CA325E397934F1AA6FA5000522E3B7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9ED535C8A2746F2A5A7AFEB89385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8C777-A5FE-4A79-AF50-C1107812EE82}"/>
      </w:docPartPr>
      <w:docPartBody>
        <w:p w:rsidR="00CC54E5" w:rsidRDefault="001716E7">
          <w:pPr>
            <w:pStyle w:val="89ED535C8A2746F2A5A7AFEB89385D4E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2BA3973B85E4C21AA495AC9E59B8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4D24A-B76D-4680-A02D-A9166A39D765}"/>
      </w:docPartPr>
      <w:docPartBody>
        <w:p w:rsidR="00CC54E5" w:rsidRDefault="001716E7">
          <w:pPr>
            <w:pStyle w:val="32BA3973B85E4C21AA495AC9E59B84CF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E1A711373540444B8B28E62A99943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8BC60-E6B8-4DED-AB7C-D3B4360CC29E}"/>
      </w:docPartPr>
      <w:docPartBody>
        <w:p w:rsidR="00CC54E5" w:rsidRDefault="001716E7">
          <w:pPr>
            <w:pStyle w:val="E1A711373540444B8B28E62A9994346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8157386AD308442CACE547934B7F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A7F4B-5092-4D1C-8B7F-F7100801EEDC}"/>
      </w:docPartPr>
      <w:docPartBody>
        <w:p w:rsidR="00CC54E5" w:rsidRDefault="001716E7">
          <w:pPr>
            <w:pStyle w:val="8157386AD308442CACE547934B7F503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CC79A4B3592B41339A7645BFDC4F7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E4EA8-4EE5-48D9-9EF2-3955AC39C9CE}"/>
      </w:docPartPr>
      <w:docPartBody>
        <w:p w:rsidR="00CC54E5" w:rsidRDefault="001716E7">
          <w:pPr>
            <w:pStyle w:val="CC79A4B3592B41339A7645BFDC4F7F3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CE76F8D46214532819357257C060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E0730-53F3-48A0-940E-BC5F238F8E10}"/>
      </w:docPartPr>
      <w:docPartBody>
        <w:p w:rsidR="00CC54E5" w:rsidRDefault="001716E7">
          <w:pPr>
            <w:pStyle w:val="ECE76F8D46214532819357257C06039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D5BD66999A54EF1968414C6325E7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5FBC0-1548-4F0D-80C3-3CBD57A7DBF5}"/>
      </w:docPartPr>
      <w:docPartBody>
        <w:p w:rsidR="00CC54E5" w:rsidRDefault="001716E7">
          <w:pPr>
            <w:pStyle w:val="FD5BD66999A54EF1968414C6325E784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7687EC7E351F46F4BC183E6FBFBFE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8EBE9-CC76-4470-ABA5-96255EA32FFE}"/>
      </w:docPartPr>
      <w:docPartBody>
        <w:p w:rsidR="00CC54E5" w:rsidRDefault="001716E7">
          <w:pPr>
            <w:pStyle w:val="7687EC7E351F46F4BC183E6FBFBFEAF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18F6A4C3626F42FE978B8ACF09C9C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97870-F78F-49AF-852B-44978F9017F2}"/>
      </w:docPartPr>
      <w:docPartBody>
        <w:p w:rsidR="00CC54E5" w:rsidRDefault="001716E7">
          <w:pPr>
            <w:pStyle w:val="18F6A4C3626F42FE978B8ACF09C9C6F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C65182120DD4110B0C86A5E76DF8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F6A7C-A71E-442C-BEB8-E84DDC41CA69}"/>
      </w:docPartPr>
      <w:docPartBody>
        <w:p w:rsidR="00CC54E5" w:rsidRDefault="001716E7">
          <w:pPr>
            <w:pStyle w:val="DC65182120DD4110B0C86A5E76DF87D7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DF2244433A74F30B96E34686AF48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7B8FE-300B-4FC1-8144-D11DBC5F271C}"/>
      </w:docPartPr>
      <w:docPartBody>
        <w:p w:rsidR="00CC54E5" w:rsidRDefault="001716E7">
          <w:pPr>
            <w:pStyle w:val="3DF2244433A74F30B96E34686AF48D1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5429B04A2A145D583AE7A1BF596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F5DA8-76D0-4991-857F-EC3A5FC36002}"/>
      </w:docPartPr>
      <w:docPartBody>
        <w:p w:rsidR="00CC54E5" w:rsidRDefault="001716E7">
          <w:pPr>
            <w:pStyle w:val="35429B04A2A145D583AE7A1BF5967D0D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8FDEBC917A93454F90609394E469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1BA64-2107-4F63-83F6-841B241FA98A}"/>
      </w:docPartPr>
      <w:docPartBody>
        <w:p w:rsidR="00CC54E5" w:rsidRDefault="001716E7">
          <w:pPr>
            <w:pStyle w:val="8FDEBC917A93454F90609394E469AC8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583FE4F274624D8A8EF315E998401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2863F-1110-4D3B-A777-129608D45EA8}"/>
      </w:docPartPr>
      <w:docPartBody>
        <w:p w:rsidR="00CC54E5" w:rsidRDefault="001716E7">
          <w:pPr>
            <w:pStyle w:val="583FE4F274624D8A8EF315E998401DB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7F08F38D1E044D0A583BBBCC3297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0ECB-B92C-4F22-8112-31BDCE5F321B}"/>
      </w:docPartPr>
      <w:docPartBody>
        <w:p w:rsidR="00CC54E5" w:rsidRDefault="001716E7">
          <w:pPr>
            <w:pStyle w:val="37F08F38D1E044D0A583BBBCC3297AF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1287CEFC8F04CFF8C872421959C1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9F6A2-F931-4EC8-8D64-E63667E4C363}"/>
      </w:docPartPr>
      <w:docPartBody>
        <w:p w:rsidR="00CC54E5" w:rsidRDefault="001716E7">
          <w:pPr>
            <w:pStyle w:val="D1287CEFC8F04CFF8C872421959C1B4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2747ED1368241DBB8C0021A8992C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79875-7B1E-45B4-AF7B-73F13E31184B}"/>
      </w:docPartPr>
      <w:docPartBody>
        <w:p w:rsidR="00CC54E5" w:rsidRDefault="001716E7">
          <w:pPr>
            <w:pStyle w:val="D2747ED1368241DBB8C0021A8992CCB5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79385F8F96E430BA4723EC085E4E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BC47D-16AD-4113-8E91-43BD25E9A258}"/>
      </w:docPartPr>
      <w:docPartBody>
        <w:p w:rsidR="00CC54E5" w:rsidRDefault="001716E7">
          <w:pPr>
            <w:pStyle w:val="A79385F8F96E430BA4723EC085E4EC7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79F9C10BB8694A9BAB225A14D7ED5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AB1C1-6C05-493A-862F-D362D0B0149C}"/>
      </w:docPartPr>
      <w:docPartBody>
        <w:p w:rsidR="00CC54E5" w:rsidRDefault="001716E7">
          <w:pPr>
            <w:pStyle w:val="79F9C10BB8694A9BAB225A14D7ED5B01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211E079CF3FB455D809BCC1E74488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6C899-1988-4233-83A9-0CE5CC7012E1}"/>
      </w:docPartPr>
      <w:docPartBody>
        <w:p w:rsidR="00CC54E5" w:rsidRDefault="001716E7">
          <w:pPr>
            <w:pStyle w:val="211E079CF3FB455D809BCC1E74488A18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EEBD581F15F48F491F8B94A6B95C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A230B-7B65-48F4-B117-0ECF71629CF0}"/>
      </w:docPartPr>
      <w:docPartBody>
        <w:p w:rsidR="00CC54E5" w:rsidRDefault="001716E7">
          <w:pPr>
            <w:pStyle w:val="DEEBD581F15F48F491F8B94A6B95CD11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1EA965934F4D4505B6475AA5CB6F9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B1595-744D-4627-93A4-E54D3D17C0CC}"/>
      </w:docPartPr>
      <w:docPartBody>
        <w:p w:rsidR="00CC54E5" w:rsidRDefault="001716E7">
          <w:pPr>
            <w:pStyle w:val="1EA965934F4D4505B6475AA5CB6F979E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F14E671241C436A8691B4960A866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C3B73-01FE-40BA-8DEB-95D97CFA70ED}"/>
      </w:docPartPr>
      <w:docPartBody>
        <w:p w:rsidR="00CC54E5" w:rsidRDefault="001716E7">
          <w:pPr>
            <w:pStyle w:val="DF14E671241C436A8691B4960A866BBE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3CF2BDCFA7542489B58080F424CC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365BE-6FE3-4825-A0DF-B74149E9681E}"/>
      </w:docPartPr>
      <w:docPartBody>
        <w:p w:rsidR="00CC54E5" w:rsidRDefault="001716E7">
          <w:pPr>
            <w:pStyle w:val="23CF2BDCFA7542489B58080F424CCAC3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A0187A5651B48288A2EF97AF79EB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ECA05-1F4A-4FEC-8416-F9EDB3337591}"/>
      </w:docPartPr>
      <w:docPartBody>
        <w:p w:rsidR="00CC54E5" w:rsidRDefault="001716E7">
          <w:pPr>
            <w:pStyle w:val="FA0187A5651B48288A2EF97AF79EB98F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2</w:t>
          </w:r>
        </w:p>
      </w:docPartBody>
    </w:docPart>
    <w:docPart>
      <w:docPartPr>
        <w:name w:val="A8EB21BB42174E2CA31E0D27BA79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998C8-EF61-4A34-AE77-CAA1958EFAAD}"/>
      </w:docPartPr>
      <w:docPartBody>
        <w:p w:rsidR="00CC54E5" w:rsidRDefault="001716E7">
          <w:pPr>
            <w:pStyle w:val="A8EB21BB42174E2CA31E0D27BA79913C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FD2A15FD747841FAA6F6D2CF2894A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FDC22-6BAF-4BA0-93DE-4F897CBE4D62}"/>
      </w:docPartPr>
      <w:docPartBody>
        <w:p w:rsidR="00CC54E5" w:rsidRDefault="001716E7">
          <w:pPr>
            <w:pStyle w:val="FD2A15FD747841FAA6F6D2CF2894AC1D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B34E13E526844610945724DE7198A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A2F26-E905-483B-9908-E7E5CE9BB040}"/>
      </w:docPartPr>
      <w:docPartBody>
        <w:p w:rsidR="00CC54E5" w:rsidRDefault="001716E7">
          <w:pPr>
            <w:pStyle w:val="B34E13E526844610945724DE7198A231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CC3D2E5CE1624515BAA617375FD8B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CE392-BCE6-4DB4-914B-6956E87C9576}"/>
      </w:docPartPr>
      <w:docPartBody>
        <w:p w:rsidR="00CC54E5" w:rsidRDefault="001716E7">
          <w:pPr>
            <w:pStyle w:val="CC3D2E5CE1624515BAA617375FD8BA97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EB4B2C3CA0724133829F0FBB20F4B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BE1F4-430D-4076-921A-D1EA0F1F221A}"/>
      </w:docPartPr>
      <w:docPartBody>
        <w:p w:rsidR="00CC54E5" w:rsidRDefault="001716E7">
          <w:pPr>
            <w:pStyle w:val="EB4B2C3CA0724133829F0FBB20F4B7BD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5C8FF224067841739736B6C6B7BA9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8D3A2-0C99-41EA-832B-747E3D8BBA3E}"/>
      </w:docPartPr>
      <w:docPartBody>
        <w:p w:rsidR="00CC54E5" w:rsidRDefault="001716E7">
          <w:pPr>
            <w:pStyle w:val="5C8FF224067841739736B6C6B7BA9EA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B21F8874F7347D09CDE06E6E204C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227D9-93AF-4542-8DAD-2AD639C406C4}"/>
      </w:docPartPr>
      <w:docPartBody>
        <w:p w:rsidR="00CC54E5" w:rsidRDefault="001716E7">
          <w:pPr>
            <w:pStyle w:val="CB21F8874F7347D09CDE06E6E204CB2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4D6669799914C38A4A556B8D55A1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6D65C-4A4F-4E1A-BB9A-DAF13DE4CC4D}"/>
      </w:docPartPr>
      <w:docPartBody>
        <w:p w:rsidR="00CC54E5" w:rsidRDefault="001716E7">
          <w:pPr>
            <w:pStyle w:val="54D6669799914C38A4A556B8D55A171D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356ECCEA064443B2A8B5CB516ADF3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F6F58-0CF5-4F7B-BC5D-323997CF93B1}"/>
      </w:docPartPr>
      <w:docPartBody>
        <w:p w:rsidR="00CC54E5" w:rsidRDefault="001716E7">
          <w:pPr>
            <w:pStyle w:val="356ECCEA064443B2A8B5CB516ADF358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9F9B9626FC449AB9B126870AC6FC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7BC31-3516-4FC9-AD62-30257E64A381}"/>
      </w:docPartPr>
      <w:docPartBody>
        <w:p w:rsidR="00CC54E5" w:rsidRDefault="001716E7">
          <w:pPr>
            <w:pStyle w:val="E9F9B9626FC449AB9B126870AC6FC41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B08C436D61B4B2192AF34D6436AC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3A455-C4D8-4E29-9331-9824986DE7CB}"/>
      </w:docPartPr>
      <w:docPartBody>
        <w:p w:rsidR="00CC54E5" w:rsidRDefault="001716E7">
          <w:pPr>
            <w:pStyle w:val="4B08C436D61B4B2192AF34D6436AC432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58094A4993A94C159D79FC3132ECF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5A13-7552-45E5-B210-6C63440EC055}"/>
      </w:docPartPr>
      <w:docPartBody>
        <w:p w:rsidR="00CC54E5" w:rsidRDefault="001716E7">
          <w:pPr>
            <w:pStyle w:val="58094A4993A94C159D79FC3132ECF0F7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7FBC11637E84DADBE01A2F97C60A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10F72-3870-4457-91B0-F4296879BA9F}"/>
      </w:docPartPr>
      <w:docPartBody>
        <w:p w:rsidR="00CC54E5" w:rsidRDefault="001716E7">
          <w:pPr>
            <w:pStyle w:val="F7FBC11637E84DADBE01A2F97C60A3E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486185E6AF34F359325ACCD44C47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8B6E2-6D4F-4A9E-AEE6-6AF527AE20FB}"/>
      </w:docPartPr>
      <w:docPartBody>
        <w:p w:rsidR="00CC54E5" w:rsidRDefault="001716E7">
          <w:pPr>
            <w:pStyle w:val="5486185E6AF34F359325ACCD44C47875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3E8DB4D4BA44D8B956BEED8852D4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F35F9-190B-41D0-B7B3-AA4B5422F68A}"/>
      </w:docPartPr>
      <w:docPartBody>
        <w:p w:rsidR="00CC54E5" w:rsidRDefault="001716E7">
          <w:pPr>
            <w:pStyle w:val="63E8DB4D4BA44D8B956BEED8852D46B8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04FDCDED3EF4F33A3C97B7725880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40B2-031D-4938-8B43-6E1EA471A026}"/>
      </w:docPartPr>
      <w:docPartBody>
        <w:p w:rsidR="00CC54E5" w:rsidRDefault="001716E7">
          <w:pPr>
            <w:pStyle w:val="F04FDCDED3EF4F33A3C97B7725880F3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36F95BFA055E48E391DEE7C0551F6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935CC-7CB8-4688-9DB7-EB950D22C6FC}"/>
      </w:docPartPr>
      <w:docPartBody>
        <w:p w:rsidR="00CC54E5" w:rsidRDefault="001716E7">
          <w:pPr>
            <w:pStyle w:val="36F95BFA055E48E391DEE7C0551F601A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3061D99256414692B582E5AF5203F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664CB-F7BC-4537-A1EE-B9533D132B8C}"/>
      </w:docPartPr>
      <w:docPartBody>
        <w:p w:rsidR="00CC54E5" w:rsidRDefault="001716E7">
          <w:pPr>
            <w:pStyle w:val="3061D99256414692B582E5AF5203F64C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788CF215166481690E50155C569E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FC7C6-5011-4F09-BCF1-A915069B9451}"/>
      </w:docPartPr>
      <w:docPartBody>
        <w:p w:rsidR="00CC54E5" w:rsidRDefault="001716E7">
          <w:pPr>
            <w:pStyle w:val="5788CF215166481690E50155C569EC4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04A133FD373458A83BBD107D6DED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B4C81-A293-463F-BADD-90E2169925EF}"/>
      </w:docPartPr>
      <w:docPartBody>
        <w:p w:rsidR="00CC54E5" w:rsidRDefault="001716E7">
          <w:pPr>
            <w:pStyle w:val="704A133FD373458A83BBD107D6DED3B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ACEDFB71FDC4E66BC3300ED411FF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49FCD-1D4C-48F0-AA96-4E46F906D561}"/>
      </w:docPartPr>
      <w:docPartBody>
        <w:p w:rsidR="00CC54E5" w:rsidRDefault="001716E7">
          <w:pPr>
            <w:pStyle w:val="5ACEDFB71FDC4E66BC3300ED411FFB56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FC5E8E3F6840ACA8D9355AFEBFD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C8A3C-A613-4572-BBE8-43C1BADDAB16}"/>
      </w:docPartPr>
      <w:docPartBody>
        <w:p w:rsidR="00CC54E5" w:rsidRDefault="001716E7">
          <w:pPr>
            <w:pStyle w:val="2BFC5E8E3F6840ACA8D9355AFEBFDC0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1509F4A83BEC40C7B72FF48BA08C9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3BC35-3AF1-462E-95A6-5775A0C5E93A}"/>
      </w:docPartPr>
      <w:docPartBody>
        <w:p w:rsidR="00CC54E5" w:rsidRDefault="001716E7">
          <w:pPr>
            <w:pStyle w:val="1509F4A83BEC40C7B72FF48BA08C9DA4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7C4BDA026263412FA11177C41B047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E9DAC-C5DC-4961-841A-8175467083E5}"/>
      </w:docPartPr>
      <w:docPartBody>
        <w:p w:rsidR="00CC54E5" w:rsidRDefault="001716E7">
          <w:pPr>
            <w:pStyle w:val="7C4BDA026263412FA11177C41B04766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2C4BB4C9C54443ACAFB49C7F3E527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82C8A-BDBE-460A-8DBB-F06A4D066AA5}"/>
      </w:docPartPr>
      <w:docPartBody>
        <w:p w:rsidR="00CC54E5" w:rsidRDefault="001716E7">
          <w:pPr>
            <w:pStyle w:val="2C4BB4C9C54443ACAFB49C7F3E527CA4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58FD7FD642A48F0BD893B0CED483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B5CB3-61DD-4013-8988-BD57EB61C734}"/>
      </w:docPartPr>
      <w:docPartBody>
        <w:p w:rsidR="00CC54E5" w:rsidRDefault="001716E7">
          <w:pPr>
            <w:pStyle w:val="958FD7FD642A48F0BD893B0CED483C2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0C058729AC94832A2C91B097D1F6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9B548-1B69-4CB6-8AC2-69DD63672376}"/>
      </w:docPartPr>
      <w:docPartBody>
        <w:p w:rsidR="00CC54E5" w:rsidRDefault="001716E7">
          <w:pPr>
            <w:pStyle w:val="90C058729AC94832A2C91B097D1F62E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2D100EFA24A43E6B49F3C9A7A714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5C29B-95CC-4CE1-B05D-BDCBDFD4C2D5}"/>
      </w:docPartPr>
      <w:docPartBody>
        <w:p w:rsidR="00CC54E5" w:rsidRDefault="001716E7">
          <w:pPr>
            <w:pStyle w:val="02D100EFA24A43E6B49F3C9A7A714FF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7F8F9750AC6545C995F593F7DC083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2AC3A-F4F7-431F-93F5-44B539B82E69}"/>
      </w:docPartPr>
      <w:docPartBody>
        <w:p w:rsidR="00CC54E5" w:rsidRDefault="001716E7">
          <w:pPr>
            <w:pStyle w:val="7F8F9750AC6545C995F593F7DC083BE2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49969720D3948F389A8AF76F1286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3124D-EC39-451D-981E-0C57294071A9}"/>
      </w:docPartPr>
      <w:docPartBody>
        <w:p w:rsidR="00CC54E5" w:rsidRDefault="001716E7">
          <w:pPr>
            <w:pStyle w:val="549969720D3948F389A8AF76F1286137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7B1DA0C1E9841DFABBB9E564FBE2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8C618-473B-4AAA-BA25-852D81B96154}"/>
      </w:docPartPr>
      <w:docPartBody>
        <w:p w:rsidR="00CC54E5" w:rsidRDefault="001716E7">
          <w:pPr>
            <w:pStyle w:val="D7B1DA0C1E9841DFABBB9E564FBE25C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3DE0E0FDF9404131B97DB42F64427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394F5-6800-41F2-B482-259379FA611F}"/>
      </w:docPartPr>
      <w:docPartBody>
        <w:p w:rsidR="00CC54E5" w:rsidRDefault="001716E7">
          <w:pPr>
            <w:pStyle w:val="3DE0E0FDF9404131B97DB42F64427A06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A3E6A9241904247A1C0A8366C41E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3372-CA7E-4BBE-8AF3-06A1966299D8}"/>
      </w:docPartPr>
      <w:docPartBody>
        <w:p w:rsidR="00CC54E5" w:rsidRDefault="001716E7">
          <w:pPr>
            <w:pStyle w:val="1A3E6A9241904247A1C0A8366C41E26F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4F089C5862A4031AA708B8872F7A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75CA8-C442-4DFE-825D-101EC7BCC90F}"/>
      </w:docPartPr>
      <w:docPartBody>
        <w:p w:rsidR="00CC54E5" w:rsidRDefault="001716E7">
          <w:pPr>
            <w:pStyle w:val="14F089C5862A4031AA708B8872F7ADE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CDEE911A74A460887FFC3CD21E5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7F1C3-2DA0-4590-9C1B-03D4C831B73E}"/>
      </w:docPartPr>
      <w:docPartBody>
        <w:p w:rsidR="00CC54E5" w:rsidRDefault="001716E7">
          <w:pPr>
            <w:pStyle w:val="0CDEE911A74A460887FFC3CD21E53734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3</w:t>
          </w:r>
        </w:p>
      </w:docPartBody>
    </w:docPart>
    <w:docPart>
      <w:docPartPr>
        <w:name w:val="AB1335EA1FC7404FBF1BE6F0239C1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690A-B0C6-4A96-B7D4-D0D0EDC0EBE1}"/>
      </w:docPartPr>
      <w:docPartBody>
        <w:p w:rsidR="00CC54E5" w:rsidRDefault="001716E7">
          <w:pPr>
            <w:pStyle w:val="AB1335EA1FC7404FBF1BE6F0239C15EA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4459F307223A4C489259C2F109998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59F22-8822-432D-9F12-866B4CEAFF24}"/>
      </w:docPartPr>
      <w:docPartBody>
        <w:p w:rsidR="00CC54E5" w:rsidRDefault="001716E7">
          <w:pPr>
            <w:pStyle w:val="4459F307223A4C489259C2F109998599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7DE077ABE87F49ECBA00B8241A4F4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7BD22-87B5-4B4C-A461-8937587763A8}"/>
      </w:docPartPr>
      <w:docPartBody>
        <w:p w:rsidR="00CC54E5" w:rsidRDefault="001716E7">
          <w:pPr>
            <w:pStyle w:val="7DE077ABE87F49ECBA00B8241A4F4DFC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D333B27773704F4582C0E41A440B8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A5B8-9793-41FE-9086-4B2E27808F26}"/>
      </w:docPartPr>
      <w:docPartBody>
        <w:p w:rsidR="00CC54E5" w:rsidRDefault="001716E7">
          <w:pPr>
            <w:pStyle w:val="D333B27773704F4582C0E41A440B88B9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1AC5E54C3E0D4229817A0F7BA681D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9C5E9-8457-446D-AC4C-410D8F9E58C8}"/>
      </w:docPartPr>
      <w:docPartBody>
        <w:p w:rsidR="00CC54E5" w:rsidRDefault="001716E7">
          <w:pPr>
            <w:pStyle w:val="1AC5E54C3E0D4229817A0F7BA681DF7B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DCBCA2A5F0854BF380FF6797F533B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6C1BE-E18F-4A3D-A1AD-A343B918A73C}"/>
      </w:docPartPr>
      <w:docPartBody>
        <w:p w:rsidR="00CC54E5" w:rsidRDefault="001716E7">
          <w:pPr>
            <w:pStyle w:val="DCBCA2A5F0854BF380FF6797F533BAC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ADE7B0AC05F40818F4B141BA9A85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B1EC9-B4AE-45DD-8F95-9B044F7F3755}"/>
      </w:docPartPr>
      <w:docPartBody>
        <w:p w:rsidR="00CC54E5" w:rsidRDefault="001716E7">
          <w:pPr>
            <w:pStyle w:val="2ADE7B0AC05F40818F4B141BA9A85BB1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01123AF1A844D28AC334D67DAB2D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EB4FD-29F5-49E0-A7E3-1CA2BFDBF6C2}"/>
      </w:docPartPr>
      <w:docPartBody>
        <w:p w:rsidR="00CC54E5" w:rsidRDefault="001716E7">
          <w:pPr>
            <w:pStyle w:val="601123AF1A844D28AC334D67DAB2DE1C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AA75B26CAB56468BAF1D05F710195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999FA-C482-4822-A9A3-BE63329BB6E9}"/>
      </w:docPartPr>
      <w:docPartBody>
        <w:p w:rsidR="00CC54E5" w:rsidRDefault="001716E7">
          <w:pPr>
            <w:pStyle w:val="AA75B26CAB56468BAF1D05F71019506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697082057414F509A711F6FB6C1F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7EB03-3A34-4E08-890D-BFFDA0C0FC91}"/>
      </w:docPartPr>
      <w:docPartBody>
        <w:p w:rsidR="00CC54E5" w:rsidRDefault="001716E7">
          <w:pPr>
            <w:pStyle w:val="F697082057414F509A711F6FB6C1F57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D08B639734BC4DCE991ACB2FB2CC0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D0299-005A-47CC-9DBE-46C6248C1E19}"/>
      </w:docPartPr>
      <w:docPartBody>
        <w:p w:rsidR="00CC54E5" w:rsidRDefault="001716E7">
          <w:pPr>
            <w:pStyle w:val="D08B639734BC4DCE991ACB2FB2CC0555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2DB0437A42743EC817D3EBAC5957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9CE60-D634-426A-8F68-C4E7A9D66805}"/>
      </w:docPartPr>
      <w:docPartBody>
        <w:p w:rsidR="00CC54E5" w:rsidRDefault="001716E7">
          <w:pPr>
            <w:pStyle w:val="32DB0437A42743EC817D3EBAC595776D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414DD43C9E746C9A407A2D8B6BAC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78214-DB73-4FD9-8937-61C349D907DF}"/>
      </w:docPartPr>
      <w:docPartBody>
        <w:p w:rsidR="00CC54E5" w:rsidRDefault="001716E7">
          <w:pPr>
            <w:pStyle w:val="F414DD43C9E746C9A407A2D8B6BAC108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7607DDE23764C6BA2583D9F02CDE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0389A-5DEB-42EE-8C29-B031ADE88F40}"/>
      </w:docPartPr>
      <w:docPartBody>
        <w:p w:rsidR="00CC54E5" w:rsidRDefault="001716E7">
          <w:pPr>
            <w:pStyle w:val="77607DDE23764C6BA2583D9F02CDE578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A842F4660CD4F2F8F7CF84956955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70357-35B2-48B0-91E1-2A132F568B39}"/>
      </w:docPartPr>
      <w:docPartBody>
        <w:p w:rsidR="00CC54E5" w:rsidRDefault="001716E7">
          <w:pPr>
            <w:pStyle w:val="5A842F4660CD4F2F8F7CF8495695583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2CC88F66F04AD799AE9FB6F5FE7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C3268-D9C9-4317-881C-3A58A4975702}"/>
      </w:docPartPr>
      <w:docPartBody>
        <w:p w:rsidR="00CC54E5" w:rsidRDefault="001716E7">
          <w:pPr>
            <w:pStyle w:val="CC2CC88F66F04AD799AE9FB6F5FE791B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86F780096704ADAAA8BED52E80FC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DEA89-4047-4550-8E62-11A890B9676B}"/>
      </w:docPartPr>
      <w:docPartBody>
        <w:p w:rsidR="00CC54E5" w:rsidRDefault="001716E7">
          <w:pPr>
            <w:pStyle w:val="986F780096704ADAAA8BED52E80FCE26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51ADB6A6D7AD4D688694D44A6F5D1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B2C5-A176-49C2-B676-299EF53A6215}"/>
      </w:docPartPr>
      <w:docPartBody>
        <w:p w:rsidR="00CC54E5" w:rsidRDefault="001716E7">
          <w:pPr>
            <w:pStyle w:val="51ADB6A6D7AD4D688694D44A6F5D127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C9D02E2D8934C3BAC40E7ECF8B55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0FEF7-1E9D-464F-A313-094E2C0AB28F}"/>
      </w:docPartPr>
      <w:docPartBody>
        <w:p w:rsidR="00CC54E5" w:rsidRDefault="001716E7">
          <w:pPr>
            <w:pStyle w:val="5C9D02E2D8934C3BAC40E7ECF8B55C4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F21DADE474D14949A5869838DBB51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136F8-03F9-4898-A478-72F3805D16EC}"/>
      </w:docPartPr>
      <w:docPartBody>
        <w:p w:rsidR="00CC54E5" w:rsidRDefault="001716E7">
          <w:pPr>
            <w:pStyle w:val="F21DADE474D14949A5869838DBB51BE5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B2358E967EE4B0C85D807A8DF4AC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3215E-D0D8-4682-B17D-7D71B86A1009}"/>
      </w:docPartPr>
      <w:docPartBody>
        <w:p w:rsidR="00CC54E5" w:rsidRDefault="001716E7">
          <w:pPr>
            <w:pStyle w:val="9B2358E967EE4B0C85D807A8DF4AC82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B998A5FBA2A4ED9A9EACDB004E94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79634-22BD-4242-9F55-B05EFC4EE390}"/>
      </w:docPartPr>
      <w:docPartBody>
        <w:p w:rsidR="00CC54E5" w:rsidRDefault="001716E7">
          <w:pPr>
            <w:pStyle w:val="6B998A5FBA2A4ED9A9EACDB004E94869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5090EA5BA75439893421E0C7D10D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EBB7B-B9D8-4748-AF42-3DD2F0A1755E}"/>
      </w:docPartPr>
      <w:docPartBody>
        <w:p w:rsidR="00CC54E5" w:rsidRDefault="001716E7">
          <w:pPr>
            <w:pStyle w:val="95090EA5BA75439893421E0C7D10D3E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23452C31AEC416E97E698565602D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DEFC9-A0F8-4055-9B2A-FA72BF473FE5}"/>
      </w:docPartPr>
      <w:docPartBody>
        <w:p w:rsidR="00CC54E5" w:rsidRDefault="001716E7">
          <w:pPr>
            <w:pStyle w:val="B23452C31AEC416E97E698565602D963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C9D6F2CF896A4EEC9AB153E993C55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B00E1-1511-483D-84E8-99C4F297E5D5}"/>
      </w:docPartPr>
      <w:docPartBody>
        <w:p w:rsidR="00CC54E5" w:rsidRDefault="001716E7">
          <w:pPr>
            <w:pStyle w:val="C9D6F2CF896A4EEC9AB153E993C5503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BA67284C89442D0AC6BD8AD41755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9B319-1169-4B4E-BAD7-76D500735AA1}"/>
      </w:docPartPr>
      <w:docPartBody>
        <w:p w:rsidR="00CC54E5" w:rsidRDefault="001716E7">
          <w:pPr>
            <w:pStyle w:val="9BA67284C89442D0AC6BD8AD41755BCA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F7A6727DDD84D33A5F5B292E2ECE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30C00-61BA-457B-8666-1209BB6C5F44}"/>
      </w:docPartPr>
      <w:docPartBody>
        <w:p w:rsidR="00CC54E5" w:rsidRDefault="001716E7">
          <w:pPr>
            <w:pStyle w:val="DF7A6727DDD84D33A5F5B292E2ECE8E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377FDDF13B84D7A8A126EE9DFB0D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04EC1-1373-4028-A88A-41A9BB7A6170}"/>
      </w:docPartPr>
      <w:docPartBody>
        <w:p w:rsidR="00CC54E5" w:rsidRDefault="001716E7">
          <w:pPr>
            <w:pStyle w:val="0377FDDF13B84D7A8A126EE9DFB0D27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B377ECD60AF5476284B4B13213A0B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E5C19-9B8E-4252-A74C-98F0BE18EC33}"/>
      </w:docPartPr>
      <w:docPartBody>
        <w:p w:rsidR="00CC54E5" w:rsidRDefault="001716E7">
          <w:pPr>
            <w:pStyle w:val="B377ECD60AF5476284B4B13213A0B98A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1A3D714E8084CD99092B31B0F866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D6862-BA46-4AC7-8D83-598A7DDE0944}"/>
      </w:docPartPr>
      <w:docPartBody>
        <w:p w:rsidR="00CC54E5" w:rsidRDefault="001716E7">
          <w:pPr>
            <w:pStyle w:val="51A3D714E8084CD99092B31B0F866066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13D7369DAA74A34B6168CC09671E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A22C7-F42C-4DD3-B321-05786E848B27}"/>
      </w:docPartPr>
      <w:docPartBody>
        <w:p w:rsidR="00CC54E5" w:rsidRDefault="001716E7">
          <w:pPr>
            <w:pStyle w:val="313D7369DAA74A34B6168CC09671EE1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424A101A40E34F20B3E1EA40554ED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A256D-2E63-45A0-AF33-888EB2FF80AE}"/>
      </w:docPartPr>
      <w:docPartBody>
        <w:p w:rsidR="00CC54E5" w:rsidRDefault="001716E7">
          <w:pPr>
            <w:pStyle w:val="424A101A40E34F20B3E1EA40554ED46B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8312CB9F32F4D3CA05D04A4C32E9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95A38-5A49-4039-828A-BF605EA6D05F}"/>
      </w:docPartPr>
      <w:docPartBody>
        <w:p w:rsidR="00CC54E5" w:rsidRDefault="001716E7">
          <w:pPr>
            <w:pStyle w:val="28312CB9F32F4D3CA05D04A4C32E995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3E304839A2B466FB516352DB65E9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A0A94-D28C-47F6-BDFF-436D8B42DD75}"/>
      </w:docPartPr>
      <w:docPartBody>
        <w:p w:rsidR="00CC54E5" w:rsidRDefault="001716E7">
          <w:pPr>
            <w:pStyle w:val="23E304839A2B466FB516352DB65E9499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5954F73FED914EA3921B707218338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44F6E-E13E-4DC0-9C7B-BF84A7A0F181}"/>
      </w:docPartPr>
      <w:docPartBody>
        <w:p w:rsidR="00CC54E5" w:rsidRDefault="001716E7">
          <w:pPr>
            <w:pStyle w:val="5954F73FED914EA3921B707218338A6A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4</w:t>
          </w:r>
        </w:p>
      </w:docPartBody>
    </w:docPart>
    <w:docPart>
      <w:docPartPr>
        <w:name w:val="4E5779A88C8C4177853A95D077E2A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8C53C-CFCA-44A2-AA7F-D3B94752EF87}"/>
      </w:docPartPr>
      <w:docPartBody>
        <w:p w:rsidR="00CC54E5" w:rsidRDefault="001716E7">
          <w:pPr>
            <w:pStyle w:val="4E5779A88C8C4177853A95D077E2AB05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C213258BECDA4537A8A96E9AD52C6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27E81-9AE8-4826-8582-73068FA30BFB}"/>
      </w:docPartPr>
      <w:docPartBody>
        <w:p w:rsidR="00CC54E5" w:rsidRDefault="001716E7">
          <w:pPr>
            <w:pStyle w:val="C213258BECDA4537A8A96E9AD52C69E8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24839207D39D4CDA98AB0E7011CE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8C735-5E8F-4D84-A4D8-F13AD9EFD320}"/>
      </w:docPartPr>
      <w:docPartBody>
        <w:p w:rsidR="00CC54E5" w:rsidRDefault="001716E7">
          <w:pPr>
            <w:pStyle w:val="24839207D39D4CDA98AB0E7011CEC2BB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A2AC51990E2F4BD3B9B93901304CA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381DA-B44E-4E09-9AA8-EF804DF78A41}"/>
      </w:docPartPr>
      <w:docPartBody>
        <w:p w:rsidR="00CC54E5" w:rsidRDefault="001716E7">
          <w:pPr>
            <w:pStyle w:val="A2AC51990E2F4BD3B9B93901304CA42A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0A53AB6DC154456BBF8DDB8D6EBF1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76D8F-273B-4F56-B128-35D9BB782F44}"/>
      </w:docPartPr>
      <w:docPartBody>
        <w:p w:rsidR="00CC54E5" w:rsidRDefault="001716E7">
          <w:pPr>
            <w:pStyle w:val="0A53AB6DC154456BBF8DDB8D6EBF1201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29DE1D99E9C045349596CDA6D7229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DAA80-D3E9-46E6-883F-63CAD4207C42}"/>
      </w:docPartPr>
      <w:docPartBody>
        <w:p w:rsidR="00CC54E5" w:rsidRDefault="001716E7">
          <w:pPr>
            <w:pStyle w:val="29DE1D99E9C045349596CDA6D722900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9AE6AF9CD784D4481E56D2208AD2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D3-480C-496A-A1D8-45DD108651EA}"/>
      </w:docPartPr>
      <w:docPartBody>
        <w:p w:rsidR="00CC54E5" w:rsidRDefault="001716E7">
          <w:pPr>
            <w:pStyle w:val="A9AE6AF9CD784D4481E56D2208AD2F7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90602ABCDF9470C93516FFCF64B5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3648A-AB88-4E60-9BD8-4F6015A886BE}"/>
      </w:docPartPr>
      <w:docPartBody>
        <w:p w:rsidR="00CC54E5" w:rsidRDefault="001716E7">
          <w:pPr>
            <w:pStyle w:val="C90602ABCDF9470C93516FFCF64B5B92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FD7538176E64F249DBEC07F5E4A9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00A80-8CBF-4345-8A02-CC232170B0EC}"/>
      </w:docPartPr>
      <w:docPartBody>
        <w:p w:rsidR="00CC54E5" w:rsidRDefault="001716E7">
          <w:pPr>
            <w:pStyle w:val="2FD7538176E64F249DBEC07F5E4A9C7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54FB13B52CB45F0BBDD5E4447EE7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632F8-135C-4DE3-AA23-7B90D0CFA04A}"/>
      </w:docPartPr>
      <w:docPartBody>
        <w:p w:rsidR="00CC54E5" w:rsidRDefault="001716E7">
          <w:pPr>
            <w:pStyle w:val="F54FB13B52CB45F0BBDD5E4447EE7ED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2445D61F79447B3BA56447C7B0DD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D7348-A8F2-45F1-8F6C-54DBEBD519E4}"/>
      </w:docPartPr>
      <w:docPartBody>
        <w:p w:rsidR="00CC54E5" w:rsidRDefault="001716E7">
          <w:pPr>
            <w:pStyle w:val="A2445D61F79447B3BA56447C7B0DDE0A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76C028BD099A4552960F2E3A6AE7D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56D0C-741C-4E1F-AD61-D187D5C5644B}"/>
      </w:docPartPr>
      <w:docPartBody>
        <w:p w:rsidR="00CC54E5" w:rsidRDefault="001716E7">
          <w:pPr>
            <w:pStyle w:val="76C028BD099A4552960F2E3A6AE7D732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1610E132558E42E5A2E9CAC20C798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5FB8D-8DF1-42C6-BCDC-94FA623F3D43}"/>
      </w:docPartPr>
      <w:docPartBody>
        <w:p w:rsidR="00CC54E5" w:rsidRDefault="001716E7">
          <w:pPr>
            <w:pStyle w:val="1610E132558E42E5A2E9CAC20C79874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880862C64654517975C70B9DEA03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F65A5-A393-431E-BACA-9877AD460E37}"/>
      </w:docPartPr>
      <w:docPartBody>
        <w:p w:rsidR="00CC54E5" w:rsidRDefault="001716E7">
          <w:pPr>
            <w:pStyle w:val="D880862C64654517975C70B9DEA0301F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5861604557443F4841507CA119BD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FD64D-4D4F-4964-AF9C-9059DCAB0F7F}"/>
      </w:docPartPr>
      <w:docPartBody>
        <w:p w:rsidR="00CC54E5" w:rsidRDefault="001716E7">
          <w:pPr>
            <w:pStyle w:val="25861604557443F4841507CA119BD94F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33BBBE7DBC44146A270BD4470675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56D5C-327B-441F-872C-F1CF578CB7A7}"/>
      </w:docPartPr>
      <w:docPartBody>
        <w:p w:rsidR="00CC54E5" w:rsidRDefault="001716E7">
          <w:pPr>
            <w:pStyle w:val="433BBBE7DBC44146A270BD447067562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5BB49EC9CAB413B8D3919B3C354A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26E39-7B2D-4517-8122-67D57854805C}"/>
      </w:docPartPr>
      <w:docPartBody>
        <w:p w:rsidR="00CC54E5" w:rsidRDefault="001716E7">
          <w:pPr>
            <w:pStyle w:val="05BB49EC9CAB413B8D3919B3C354A18E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8507AE1A903C476E8CFDCE13657B5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FA33-782F-4188-80A1-5ACB5F04488C}"/>
      </w:docPartPr>
      <w:docPartBody>
        <w:p w:rsidR="00CC54E5" w:rsidRDefault="001716E7">
          <w:pPr>
            <w:pStyle w:val="8507AE1A903C476E8CFDCE13657B5661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8FB2120DD364405BCCA056592C5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BB770-442E-45A6-BA5B-4CABE19EC868}"/>
      </w:docPartPr>
      <w:docPartBody>
        <w:p w:rsidR="00CC54E5" w:rsidRDefault="001716E7">
          <w:pPr>
            <w:pStyle w:val="98FB2120DD364405BCCA056592C5D46A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0FF35E7148954DF98AC0DD60918E5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75E8F-E84D-40EB-9AD1-CEE7A8539CA9}"/>
      </w:docPartPr>
      <w:docPartBody>
        <w:p w:rsidR="00CC54E5" w:rsidRDefault="001716E7">
          <w:pPr>
            <w:pStyle w:val="0FF35E7148954DF98AC0DD60918E568C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4F88F0AA138846EDB8F466314352F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D62B6-7846-4819-B826-9B06A0FEE369}"/>
      </w:docPartPr>
      <w:docPartBody>
        <w:p w:rsidR="00CC54E5" w:rsidRDefault="001716E7">
          <w:pPr>
            <w:pStyle w:val="4F88F0AA138846EDB8F466314352F3AB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8B2D6D47304B799144C7617E866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56F80-4224-420B-B657-4F36B5C5DFEB}"/>
      </w:docPartPr>
      <w:docPartBody>
        <w:p w:rsidR="00CC54E5" w:rsidRDefault="001716E7">
          <w:pPr>
            <w:pStyle w:val="2B8B2D6D47304B799144C7617E866F53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980FF967EDD43619F9547FD9FF17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F070F-BAB6-4166-BED6-6E07D4DA5638}"/>
      </w:docPartPr>
      <w:docPartBody>
        <w:p w:rsidR="00CC54E5" w:rsidRDefault="001716E7">
          <w:pPr>
            <w:pStyle w:val="0980FF967EDD43619F9547FD9FF17B89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E935FCFD64E94DA5BB4190CE1451F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2F753-F52C-42F0-875A-415436CA81C8}"/>
      </w:docPartPr>
      <w:docPartBody>
        <w:p w:rsidR="00CC54E5" w:rsidRDefault="001716E7">
          <w:pPr>
            <w:pStyle w:val="E935FCFD64E94DA5BB4190CE1451F10B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F187563AF8724F179232DAAAB4D1F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E4EE9-18B1-492D-B49B-FFF894E72581}"/>
      </w:docPartPr>
      <w:docPartBody>
        <w:p w:rsidR="00CC54E5" w:rsidRDefault="001716E7">
          <w:pPr>
            <w:pStyle w:val="F187563AF8724F179232DAAAB4D1F49C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35F07BF3C6E74B368D6414B864A95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006E2-F885-46AE-8231-3C54FC4C3D26}"/>
      </w:docPartPr>
      <w:docPartBody>
        <w:p w:rsidR="00CC54E5" w:rsidRDefault="001716E7">
          <w:pPr>
            <w:pStyle w:val="35F07BF3C6E74B368D6414B864A9537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E0B3949463D94679B173552AA8D1B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72E58-52C2-47F1-9470-7B58FB66014A}"/>
      </w:docPartPr>
      <w:docPartBody>
        <w:p w:rsidR="00CC54E5" w:rsidRDefault="001716E7">
          <w:pPr>
            <w:pStyle w:val="E0B3949463D94679B173552AA8D1B92B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60FA0C88F7F41AAA345A242360E1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840CF-17CF-4307-AA6A-BB852E0FF392}"/>
      </w:docPartPr>
      <w:docPartBody>
        <w:p w:rsidR="00CC54E5" w:rsidRDefault="001716E7">
          <w:pPr>
            <w:pStyle w:val="A60FA0C88F7F41AAA345A242360E1CE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F3C81C8AE49463B86187A69BE926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56343-EB41-46D2-A29F-CF2C49F202EC}"/>
      </w:docPartPr>
      <w:docPartBody>
        <w:p w:rsidR="00CC54E5" w:rsidRDefault="001716E7">
          <w:pPr>
            <w:pStyle w:val="0F3C81C8AE49463B86187A69BE9268A5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0F9026A3E7D740CDAC379BCEF32AC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10D00-684C-46E9-B505-19E74FBDF1EE}"/>
      </w:docPartPr>
      <w:docPartBody>
        <w:p w:rsidR="00CC54E5" w:rsidRDefault="001716E7">
          <w:pPr>
            <w:pStyle w:val="0F9026A3E7D740CDAC379BCEF32AC18C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423B7BB11A86448397A01D5D79908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4FD82-AB04-4088-A4B9-1CA4D471D8AC}"/>
      </w:docPartPr>
      <w:docPartBody>
        <w:p w:rsidR="00CC54E5" w:rsidRDefault="001716E7">
          <w:pPr>
            <w:pStyle w:val="423B7BB11A86448397A01D5D799083BE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74BA4E2E3A4F48019A8CEAB7C06EE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F5B4-AD80-43B2-8C16-C068F8A27EFD}"/>
      </w:docPartPr>
      <w:docPartBody>
        <w:p w:rsidR="00CC54E5" w:rsidRDefault="001716E7">
          <w:pPr>
            <w:pStyle w:val="74BA4E2E3A4F48019A8CEAB7C06EEE0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D685EE7B1774462B11B0F2300692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13A42-6AC3-446D-9575-2A0610963D02}"/>
      </w:docPartPr>
      <w:docPartBody>
        <w:p w:rsidR="00CC54E5" w:rsidRDefault="001716E7">
          <w:pPr>
            <w:pStyle w:val="5D685EE7B1774462B11B0F2300692565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4C5B1943E354A538297C10B66CCB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D1ABD-F75B-4E5C-941B-63DDBA8F62D5}"/>
      </w:docPartPr>
      <w:docPartBody>
        <w:p w:rsidR="00CC54E5" w:rsidRDefault="001716E7">
          <w:pPr>
            <w:pStyle w:val="A4C5B1943E354A538297C10B66CCB240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92606F360E9499CBE96815D5DEC2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E65E8-6A88-4842-AEBD-FB0D2F992FE2}"/>
      </w:docPartPr>
      <w:docPartBody>
        <w:p w:rsidR="00CC54E5" w:rsidRDefault="001716E7">
          <w:pPr>
            <w:pStyle w:val="E92606F360E9499CBE96815D5DEC2E6A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5</w:t>
          </w:r>
        </w:p>
      </w:docPartBody>
    </w:docPart>
    <w:docPart>
      <w:docPartPr>
        <w:name w:val="16BC8100FCCB4A59AC46176088EB4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8255A-10C0-476A-9716-45B336EE7189}"/>
      </w:docPartPr>
      <w:docPartBody>
        <w:p w:rsidR="00CC54E5" w:rsidRDefault="001716E7">
          <w:pPr>
            <w:pStyle w:val="16BC8100FCCB4A59AC46176088EB401B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87E86E9D1DFF44A49E31C4E34AB3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6DF1F-5092-4DF2-B76B-CA30F83BBE2C}"/>
      </w:docPartPr>
      <w:docPartBody>
        <w:p w:rsidR="00CC54E5" w:rsidRDefault="001716E7">
          <w:pPr>
            <w:pStyle w:val="87E86E9D1DFF44A49E31C4E34AB32755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E601162543754D40B72827DB39A95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34C92-C1DD-4EE8-8D2A-EF7BF1D2C319}"/>
      </w:docPartPr>
      <w:docPartBody>
        <w:p w:rsidR="00CC54E5" w:rsidRDefault="001716E7">
          <w:pPr>
            <w:pStyle w:val="E601162543754D40B72827DB39A95677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6A0FE273A0954BD7BA144F1B6677E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ED43-DC7B-4378-8D00-1CC9769A92B9}"/>
      </w:docPartPr>
      <w:docPartBody>
        <w:p w:rsidR="00CC54E5" w:rsidRDefault="001716E7">
          <w:pPr>
            <w:pStyle w:val="6A0FE273A0954BD7BA144F1B6677EFE5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9A0CC90BC2DF44ABAC81DE992FB96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FE278-6693-46AB-BB01-AD0AACF05E71}"/>
      </w:docPartPr>
      <w:docPartBody>
        <w:p w:rsidR="00CC54E5" w:rsidRDefault="001716E7">
          <w:pPr>
            <w:pStyle w:val="9A0CC90BC2DF44ABAC81DE992FB96349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CF513C9340F3463EA687F619CC89A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2FAB-870D-4C23-A33A-1DA2B861876A}"/>
      </w:docPartPr>
      <w:docPartBody>
        <w:p w:rsidR="00CC54E5" w:rsidRDefault="001716E7">
          <w:pPr>
            <w:pStyle w:val="CF513C9340F3463EA687F619CC89A44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C53E7CB45E426786C992626E29D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C5966-AB84-4AC5-AA53-BD80D53ED3AE}"/>
      </w:docPartPr>
      <w:docPartBody>
        <w:p w:rsidR="00CC54E5" w:rsidRDefault="001716E7">
          <w:pPr>
            <w:pStyle w:val="55C53E7CB45E426786C992626E29D1D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CCAD90394DF45E1B3123E82CB82A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9CDA4-9F27-4157-98A9-99F5529D2694}"/>
      </w:docPartPr>
      <w:docPartBody>
        <w:p w:rsidR="00CC54E5" w:rsidRDefault="001716E7">
          <w:pPr>
            <w:pStyle w:val="6CCAD90394DF45E1B3123E82CB82A80B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07CD2DAEC90F4DF7BAF8CD9D8334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C29F4-A20F-463D-BC18-2A0D2DDCE52B}"/>
      </w:docPartPr>
      <w:docPartBody>
        <w:p w:rsidR="00CC54E5" w:rsidRDefault="001716E7">
          <w:pPr>
            <w:pStyle w:val="07CD2DAEC90F4DF7BAF8CD9D8334CB5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54507ED2F364C6CBC279E4F801A7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5FE2F-E832-4229-BCF3-6B09B525C83B}"/>
      </w:docPartPr>
      <w:docPartBody>
        <w:p w:rsidR="00CC54E5" w:rsidRDefault="001716E7">
          <w:pPr>
            <w:pStyle w:val="C54507ED2F364C6CBC279E4F801A78C6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524591459DC41C0BB0F5168C8E92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DE4F9-89F1-47B1-909E-1B9FC98B1E59}"/>
      </w:docPartPr>
      <w:docPartBody>
        <w:p w:rsidR="00CC54E5" w:rsidRDefault="001716E7">
          <w:pPr>
            <w:pStyle w:val="2524591459DC41C0BB0F5168C8E92686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CB7F0E5B063401D8D887E89F3ED1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F2494-372E-4B2B-9295-A64C0FEEF2DD}"/>
      </w:docPartPr>
      <w:docPartBody>
        <w:p w:rsidR="00CC54E5" w:rsidRDefault="001716E7">
          <w:pPr>
            <w:pStyle w:val="3CB7F0E5B063401D8D887E89F3ED1250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8D6BD95FD13546DEA3649EAEE031F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2952C-E706-4F92-8B85-79E415D43E83}"/>
      </w:docPartPr>
      <w:docPartBody>
        <w:p w:rsidR="00CC54E5" w:rsidRDefault="001716E7">
          <w:pPr>
            <w:pStyle w:val="8D6BD95FD13546DEA3649EAEE031F3FA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E4E423D471544519307BE3896CA1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AF8E9-E7AD-4108-A374-06582EA327C1}"/>
      </w:docPartPr>
      <w:docPartBody>
        <w:p w:rsidR="00CC54E5" w:rsidRDefault="001716E7">
          <w:pPr>
            <w:pStyle w:val="BE4E423D471544519307BE3896CA1AC9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ACD317A667D4F53A5715B93DAD74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07BB5-DF26-45C7-B50A-7986AF640F3F}"/>
      </w:docPartPr>
      <w:docPartBody>
        <w:p w:rsidR="00CC54E5" w:rsidRDefault="001716E7">
          <w:pPr>
            <w:pStyle w:val="BACD317A667D4F53A5715B93DAD74AF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19F11101DFE4903AEEB3035BD7BF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E00CE-74CF-4662-935D-4E9BB36ADECC}"/>
      </w:docPartPr>
      <w:docPartBody>
        <w:p w:rsidR="00CC54E5" w:rsidRDefault="001716E7">
          <w:pPr>
            <w:pStyle w:val="C19F11101DFE4903AEEB3035BD7BFB3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AE9AD6786944CB0BB2CC021F6A7C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0459C-5C1D-4794-AD98-51CBFFC2881A}"/>
      </w:docPartPr>
      <w:docPartBody>
        <w:p w:rsidR="00CC54E5" w:rsidRDefault="001716E7">
          <w:pPr>
            <w:pStyle w:val="FAE9AD6786944CB0BB2CC021F6A7CB6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1101FD3EDA1F418C901925CB85E0B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B31DC-875A-4A0B-A3CE-DF054FD7AC8C}"/>
      </w:docPartPr>
      <w:docPartBody>
        <w:p w:rsidR="00CC54E5" w:rsidRDefault="001716E7">
          <w:pPr>
            <w:pStyle w:val="1101FD3EDA1F418C901925CB85E0B2D2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4DF714044CD4CA098D905A558324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12E3C-6DE6-4194-95DE-59D81D1CD0F1}"/>
      </w:docPartPr>
      <w:docPartBody>
        <w:p w:rsidR="00CC54E5" w:rsidRDefault="001716E7">
          <w:pPr>
            <w:pStyle w:val="94DF714044CD4CA098D905A558324321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CEB7207E649B45DC81CD630A4C807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74567-2396-4E45-B8AE-9739A7CCDDF3}"/>
      </w:docPartPr>
      <w:docPartBody>
        <w:p w:rsidR="00CC54E5" w:rsidRDefault="001716E7">
          <w:pPr>
            <w:pStyle w:val="CEB7207E649B45DC81CD630A4C8072C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9E26A9DEA7845B4B91F10541B939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22B42-E29E-4555-91A5-0CE3B8AC442E}"/>
      </w:docPartPr>
      <w:docPartBody>
        <w:p w:rsidR="00CC54E5" w:rsidRDefault="001716E7">
          <w:pPr>
            <w:pStyle w:val="59E26A9DEA7845B4B91F10541B939563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9CE7E850A454B708688D662F7807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68ABD-FA30-486A-A041-1CE01D931659}"/>
      </w:docPartPr>
      <w:docPartBody>
        <w:p w:rsidR="00CC54E5" w:rsidRDefault="001716E7">
          <w:pPr>
            <w:pStyle w:val="59CE7E850A454B708688D662F7807DE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A3E08E25C93D45B29B0C084FFC0EC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CD242-53B9-430F-977F-223937C75E10}"/>
      </w:docPartPr>
      <w:docPartBody>
        <w:p w:rsidR="00CC54E5" w:rsidRDefault="001716E7">
          <w:pPr>
            <w:pStyle w:val="A3E08E25C93D45B29B0C084FFC0EC0B4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00C323A57FD418D83651A516762C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13D3E-B5FF-48E3-B249-6291BFBAA28A}"/>
      </w:docPartPr>
      <w:docPartBody>
        <w:p w:rsidR="00CC54E5" w:rsidRDefault="001716E7">
          <w:pPr>
            <w:pStyle w:val="B00C323A57FD418D83651A516762CAB5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1D4B36CFE52482998592633BD428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63DDC-509F-41F3-B313-BC289AB01602}"/>
      </w:docPartPr>
      <w:docPartBody>
        <w:p w:rsidR="00CC54E5" w:rsidRDefault="001716E7">
          <w:pPr>
            <w:pStyle w:val="91D4B36CFE52482998592633BD428CD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BC92A7615BF4D2ABCE8000FE6313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18DE9-631B-4FEB-B0BC-89A0D95BC8F7}"/>
      </w:docPartPr>
      <w:docPartBody>
        <w:p w:rsidR="00CC54E5" w:rsidRDefault="001716E7">
          <w:pPr>
            <w:pStyle w:val="5BC92A7615BF4D2ABCE8000FE6313531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37D1A03579D40D3BEBE547CD64BA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8F075-86B9-447A-80FB-28AFED230CE6}"/>
      </w:docPartPr>
      <w:docPartBody>
        <w:p w:rsidR="00CC54E5" w:rsidRDefault="001716E7">
          <w:pPr>
            <w:pStyle w:val="237D1A03579D40D3BEBE547CD64BAB2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0CAD0D25E514422802C54030E7F9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83304-3DB8-4D5A-97D5-75EB454DC8F9}"/>
      </w:docPartPr>
      <w:docPartBody>
        <w:p w:rsidR="00CC54E5" w:rsidRDefault="001716E7">
          <w:pPr>
            <w:pStyle w:val="90CAD0D25E514422802C54030E7F9B0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44B3A996BCF407D8E44F9303DB9B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3EA99-1E2D-4513-A4F9-A62691798E5B}"/>
      </w:docPartPr>
      <w:docPartBody>
        <w:p w:rsidR="00CC54E5" w:rsidRDefault="001716E7">
          <w:pPr>
            <w:pStyle w:val="244B3A996BCF407D8E44F9303DB9B7AE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8243560EA3774B6FBA2C2634928E9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665A-EC3C-4838-A091-A860C0659FF9}"/>
      </w:docPartPr>
      <w:docPartBody>
        <w:p w:rsidR="00CC54E5" w:rsidRDefault="001716E7">
          <w:pPr>
            <w:pStyle w:val="8243560EA3774B6FBA2C2634928E9B1F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7EA4AEF0980F461C9878BD7C1930D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4F57E-D9C8-4D7F-A51D-B52975FECA3B}"/>
      </w:docPartPr>
      <w:docPartBody>
        <w:p w:rsidR="00CC54E5" w:rsidRDefault="001716E7">
          <w:pPr>
            <w:pStyle w:val="7EA4AEF0980F461C9878BD7C1930DAC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5EA130585BB74FCF91175C061B6E6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770BA-9F37-47BE-9E15-9D6784395058}"/>
      </w:docPartPr>
      <w:docPartBody>
        <w:p w:rsidR="00CC54E5" w:rsidRDefault="001716E7">
          <w:pPr>
            <w:pStyle w:val="5EA130585BB74FCF91175C061B6E6589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723F6890EE04410B1DDF27CC29FB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9D0CE-6403-404B-9E72-A32E3A0B0D40}"/>
      </w:docPartPr>
      <w:docPartBody>
        <w:p w:rsidR="00CC54E5" w:rsidRDefault="001716E7">
          <w:pPr>
            <w:pStyle w:val="B723F6890EE04410B1DDF27CC29FB5C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210D55C1CF34808AFB794006AE0E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AEB60-6173-4173-8951-665DDDAD138D}"/>
      </w:docPartPr>
      <w:docPartBody>
        <w:p w:rsidR="00CC54E5" w:rsidRDefault="001716E7">
          <w:pPr>
            <w:pStyle w:val="1210D55C1CF34808AFB794006AE0E3FE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C9DB72DB6404CB18DDC1615BEC81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11AAF-7687-4A73-981F-2334921A62B5}"/>
      </w:docPartPr>
      <w:docPartBody>
        <w:p w:rsidR="00CC54E5" w:rsidRDefault="001716E7">
          <w:pPr>
            <w:pStyle w:val="0C9DB72DB6404CB18DDC1615BEC8128E"/>
          </w:pPr>
          <w:r w:rsidRPr="00776B11">
            <w:rPr>
              <w:rStyle w:val="PlaceholderText"/>
              <w:b/>
              <w:i/>
            </w:rPr>
            <w:t>Person 6</w:t>
          </w:r>
          <w:r w:rsidRPr="00776B11">
            <w:rPr>
              <w:rStyle w:val="PlaceholderText"/>
              <w:b/>
              <w:i/>
            </w:rPr>
            <w:br/>
          </w:r>
          <w:r w:rsidRPr="00776B11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ensure all key personnel are included – copy and paste for more tables,or delete any extra</w:t>
          </w:r>
        </w:p>
      </w:docPartBody>
    </w:docPart>
    <w:docPart>
      <w:docPartPr>
        <w:name w:val="22A821955BE444F4A6CE22A50EA98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72EFD-3D16-47BD-8F79-71C92E1725A3}"/>
      </w:docPartPr>
      <w:docPartBody>
        <w:p w:rsidR="00CC54E5" w:rsidRDefault="001716E7">
          <w:pPr>
            <w:pStyle w:val="22A821955BE444F4A6CE22A50EA98807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B538A266F8264737B6169A2562FB5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0CE06-A0AA-45E6-B654-068B1B5CE947}"/>
      </w:docPartPr>
      <w:docPartBody>
        <w:p w:rsidR="00CC54E5" w:rsidRDefault="001716E7">
          <w:pPr>
            <w:pStyle w:val="B538A266F8264737B6169A2562FB579B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33F6708D4D734BA8BB0493BFEE624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6387-4323-43A5-A53B-E07C1D9F8B66}"/>
      </w:docPartPr>
      <w:docPartBody>
        <w:p w:rsidR="00CC54E5" w:rsidRDefault="001716E7">
          <w:pPr>
            <w:pStyle w:val="33F6708D4D734BA8BB0493BFEE6248A8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9854554777B742469D53BD13F70A0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3C7B7-BAEB-42F5-A624-D58CC4BE4792}"/>
      </w:docPartPr>
      <w:docPartBody>
        <w:p w:rsidR="00CC54E5" w:rsidRDefault="001716E7">
          <w:pPr>
            <w:pStyle w:val="9854554777B742469D53BD13F70A0C80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6501EACADD414DC1B0F02874DDFF9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205FE-0AAA-4AA1-AF99-1E8E1B71DDA9}"/>
      </w:docPartPr>
      <w:docPartBody>
        <w:p w:rsidR="00CC54E5" w:rsidRDefault="001716E7">
          <w:pPr>
            <w:pStyle w:val="6501EACADD414DC1B0F02874DDFF9F2F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87C3DAAC584D407D971B33333E39C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F81E9-6382-425E-9692-F19B7B37382C}"/>
      </w:docPartPr>
      <w:docPartBody>
        <w:p w:rsidR="00CC54E5" w:rsidRDefault="001716E7">
          <w:pPr>
            <w:pStyle w:val="87C3DAAC584D407D971B33333E39C96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BE7AC37BE1A4505A8D5E066086AB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BAACE-E5EC-44F1-A5C1-C9FE1C72B53D}"/>
      </w:docPartPr>
      <w:docPartBody>
        <w:p w:rsidR="00CC54E5" w:rsidRDefault="001716E7">
          <w:pPr>
            <w:pStyle w:val="3BE7AC37BE1A4505A8D5E066086ABD1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8D6F271237949FB9C8022DF5DD55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B7C1F-E1E3-4764-A5BD-0C6783160E7C}"/>
      </w:docPartPr>
      <w:docPartBody>
        <w:p w:rsidR="00CC54E5" w:rsidRDefault="001716E7">
          <w:pPr>
            <w:pStyle w:val="A8D6F271237949FB9C8022DF5DD55D96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8A3C9710FFC4727AFA60A27CD298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06EEA-3A56-4872-A18C-5F2BB0BA3F4E}"/>
      </w:docPartPr>
      <w:docPartBody>
        <w:p w:rsidR="00CC54E5" w:rsidRDefault="001716E7">
          <w:pPr>
            <w:pStyle w:val="28A3C9710FFC4727AFA60A27CD298547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B63E469C8C50401ABE077BD26C82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F31FD-E1E3-4044-9794-C91D497DDE08}"/>
      </w:docPartPr>
      <w:docPartBody>
        <w:p w:rsidR="00CC54E5" w:rsidRDefault="001716E7">
          <w:pPr>
            <w:pStyle w:val="B63E469C8C50401ABE077BD26C82AB75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E6AB0C1ACA34F3383FC9F4DD3A9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5DB9-6428-45EE-8BD4-FF5C25DC192A}"/>
      </w:docPartPr>
      <w:docPartBody>
        <w:p w:rsidR="00CC54E5" w:rsidRDefault="001716E7">
          <w:pPr>
            <w:pStyle w:val="8E6AB0C1ACA34F3383FC9F4DD3A934EA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CF8534D0F1D24174AA7E6792E7F61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67B15-4044-43D2-9F80-234538FBB480}"/>
      </w:docPartPr>
      <w:docPartBody>
        <w:p w:rsidR="00CC54E5" w:rsidRDefault="001716E7">
          <w:pPr>
            <w:pStyle w:val="CF8534D0F1D24174AA7E6792E7F61634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036959D28B0E40BCA5618C9608AB4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FBDFB-2B9D-400C-B37E-12BB64FD94E0}"/>
      </w:docPartPr>
      <w:docPartBody>
        <w:p w:rsidR="00CC54E5" w:rsidRDefault="001716E7">
          <w:pPr>
            <w:pStyle w:val="036959D28B0E40BCA5618C9608AB4493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EDB6AADF39AA4EA980B20E798BE16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D36D-226B-44F5-A274-8098960E6549}"/>
      </w:docPartPr>
      <w:docPartBody>
        <w:p w:rsidR="00CC54E5" w:rsidRDefault="001716E7">
          <w:pPr>
            <w:pStyle w:val="EDB6AADF39AA4EA980B20E798BE167D8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840D6BE2ED04CB789AB3B0A3A091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46E23-7BFD-46D9-B6D3-6D57211F9BCC}"/>
      </w:docPartPr>
      <w:docPartBody>
        <w:p w:rsidR="00CC54E5" w:rsidRDefault="001716E7">
          <w:pPr>
            <w:pStyle w:val="5840D6BE2ED04CB789AB3B0A3A09181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36375AB29CC4C4ABFFD16C8C3F7D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5D2F-3113-4620-8E43-E37390FF93B6}"/>
      </w:docPartPr>
      <w:docPartBody>
        <w:p w:rsidR="00CC54E5" w:rsidRDefault="001716E7">
          <w:pPr>
            <w:pStyle w:val="E36375AB29CC4C4ABFFD16C8C3F7D32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31248533D624682845CDF07FD93C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AE390-3F1B-42C2-B243-64EF2BD55311}"/>
      </w:docPartPr>
      <w:docPartBody>
        <w:p w:rsidR="00CC54E5" w:rsidRDefault="001716E7">
          <w:pPr>
            <w:pStyle w:val="E31248533D624682845CDF07FD93C19F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BC0E9B0D027140CEBF3402EFAB845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809E-CAFB-4B96-874C-4A8686A3C281}"/>
      </w:docPartPr>
      <w:docPartBody>
        <w:p w:rsidR="00CC54E5" w:rsidRDefault="001716E7">
          <w:pPr>
            <w:pStyle w:val="BC0E9B0D027140CEBF3402EFAB8455B7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D24E5BF88714545BF27B39C7EA0E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A7F27-CF59-4928-84FE-BF3482251A3E}"/>
      </w:docPartPr>
      <w:docPartBody>
        <w:p w:rsidR="00CC54E5" w:rsidRDefault="001716E7">
          <w:pPr>
            <w:pStyle w:val="5D24E5BF88714545BF27B39C7EA0EBA3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00C6AFAD239F40D2803A25D9760C4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5640A-7398-4467-AB29-DBC4F1ABBA87}"/>
      </w:docPartPr>
      <w:docPartBody>
        <w:p w:rsidR="00CC54E5" w:rsidRDefault="001716E7">
          <w:pPr>
            <w:pStyle w:val="00C6AFAD239F40D2803A25D9760C4323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B57E11BC927492EA7DCF4FA163BB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84BD2-A850-4A4D-A4F1-DF1B8F451240}"/>
      </w:docPartPr>
      <w:docPartBody>
        <w:p w:rsidR="00CC54E5" w:rsidRDefault="001716E7">
          <w:pPr>
            <w:pStyle w:val="8B57E11BC927492EA7DCF4FA163BB61E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FC5F759C0514597BE8E4C4E33EDB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EBD99-FA2F-49F5-9002-2A43A71388F5}"/>
      </w:docPartPr>
      <w:docPartBody>
        <w:p w:rsidR="00CC54E5" w:rsidRDefault="001716E7">
          <w:pPr>
            <w:pStyle w:val="EFC5F759C0514597BE8E4C4E33EDB17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B1346D4C9754F0A9DA3A57FE39E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E09A9-2BDB-4C2F-BB65-5F6D34194729}"/>
      </w:docPartPr>
      <w:docPartBody>
        <w:p w:rsidR="00CC54E5" w:rsidRDefault="001716E7">
          <w:pPr>
            <w:pStyle w:val="2B1346D4C9754F0A9DA3A57FE39E6A10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D95979977A7C43DC8D6FFB84F24E0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9236A-BB1D-4441-BD7C-83634B39CBB0}"/>
      </w:docPartPr>
      <w:docPartBody>
        <w:p w:rsidR="00CC54E5" w:rsidRDefault="001716E7">
          <w:pPr>
            <w:pStyle w:val="D95979977A7C43DC8D6FFB84F24E0CA3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ADEE4C7EE0534F90AF282E341819D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E18E0-67F6-4EF4-9B0D-788ECB42EB23}"/>
      </w:docPartPr>
      <w:docPartBody>
        <w:p w:rsidR="00CC54E5" w:rsidRDefault="001716E7">
          <w:pPr>
            <w:pStyle w:val="ADEE4C7EE0534F90AF282E341819D88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45C3A0075C614CB9ACD140F81138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A22CA-0620-406E-A093-D818C985551C}"/>
      </w:docPartPr>
      <w:docPartBody>
        <w:p w:rsidR="00CC54E5" w:rsidRDefault="001716E7">
          <w:pPr>
            <w:pStyle w:val="45C3A0075C614CB9ACD140F81138ECD1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2447250F1CA4B2C8BC74C515A733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21F2C-E356-4FDC-8AB6-008CD7C50339}"/>
      </w:docPartPr>
      <w:docPartBody>
        <w:p w:rsidR="00CC54E5" w:rsidRDefault="001716E7">
          <w:pPr>
            <w:pStyle w:val="B2447250F1CA4B2C8BC74C515A73302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FA5D85158C04404A6F4ED265F915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B510B-2DF2-43DB-84C7-8A0703B0621A}"/>
      </w:docPartPr>
      <w:docPartBody>
        <w:p w:rsidR="00CC54E5" w:rsidRDefault="001716E7">
          <w:pPr>
            <w:pStyle w:val="1FA5D85158C04404A6F4ED265F91537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DDBD20B8D4FB46C08F1A476F8699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0017-5321-4049-9A6B-F9F5415CAA95}"/>
      </w:docPartPr>
      <w:docPartBody>
        <w:p w:rsidR="00CC54E5" w:rsidRDefault="001716E7">
          <w:pPr>
            <w:pStyle w:val="DDBD20B8D4FB46C08F1A476F8699C151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19B673ADDECE4E61B6E9C3AE6934B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EEA16-C4DF-4296-AB2E-DEFA74CDA908}"/>
      </w:docPartPr>
      <w:docPartBody>
        <w:p w:rsidR="00CC54E5" w:rsidRDefault="001716E7">
          <w:pPr>
            <w:pStyle w:val="19B673ADDECE4E61B6E9C3AE6934BCCD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B2435ECF9DF84E2FAABFCEDCA9B95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24355-609A-4319-8630-6DA7E1CC64E5}"/>
      </w:docPartPr>
      <w:docPartBody>
        <w:p w:rsidR="00CC54E5" w:rsidRDefault="001716E7">
          <w:pPr>
            <w:pStyle w:val="B2435ECF9DF84E2FAABFCEDCA9B953A7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88F94A7C427347B48EC21836918DC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74CCD-C6D6-407C-B615-A56867243753}"/>
      </w:docPartPr>
      <w:docPartBody>
        <w:p w:rsidR="00CC54E5" w:rsidRDefault="001716E7">
          <w:pPr>
            <w:pStyle w:val="88F94A7C427347B48EC21836918DC647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53DF711F3144E62885F3516E4E7C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4D44-0FE2-4333-9A81-E5845358FBC6}"/>
      </w:docPartPr>
      <w:docPartBody>
        <w:p w:rsidR="00CC54E5" w:rsidRDefault="001716E7">
          <w:pPr>
            <w:pStyle w:val="853DF711F3144E62885F3516E4E7C43C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C76467E24694BE7BECEDDAC853BA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D6E83-BC90-47B0-AC95-43E274AD3305}"/>
      </w:docPartPr>
      <w:docPartBody>
        <w:p w:rsidR="00CC54E5" w:rsidRDefault="001716E7">
          <w:pPr>
            <w:pStyle w:val="FC76467E24694BE7BECEDDAC853BA07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29FB5EF40244B8BB2A69C1FA841C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68FF1-4A82-4106-BA79-DB0042DDF332}"/>
      </w:docPartPr>
      <w:docPartBody>
        <w:p w:rsidR="00F435B4" w:rsidRDefault="00C25989" w:rsidP="00C25989">
          <w:pPr>
            <w:pStyle w:val="929FB5EF40244B8BB2A69C1FA841C930"/>
          </w:pPr>
          <w:r>
            <w:rPr>
              <w:rStyle w:val="PlaceholderText"/>
            </w:rPr>
            <w:t>Title of RFP</w:t>
          </w:r>
        </w:p>
      </w:docPartBody>
    </w:docPart>
    <w:docPart>
      <w:docPartPr>
        <w:name w:val="01941D2C1BF44C2A90A36AE8CB83D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585D1-654C-4EA9-8C0B-620E03B9F1DB}"/>
      </w:docPartPr>
      <w:docPartBody>
        <w:p w:rsidR="00F435B4" w:rsidRDefault="00C25989" w:rsidP="00C25989">
          <w:pPr>
            <w:pStyle w:val="01941D2C1BF44C2A90A36AE8CB83D4F6"/>
          </w:pPr>
          <w:r>
            <w:rPr>
              <w:rStyle w:val="PlaceholderText"/>
            </w:rPr>
            <w:t>RFP# xxx-2023</w:t>
          </w:r>
        </w:p>
      </w:docPartBody>
    </w:docPart>
    <w:docPart>
      <w:docPartPr>
        <w:name w:val="B471B38B947247F48B1DCAFE63C91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0F84E-522D-4522-AA5F-B2C39A7559E6}"/>
      </w:docPartPr>
      <w:docPartBody>
        <w:p w:rsidR="00DF435D" w:rsidRDefault="00F435B4" w:rsidP="00F435B4">
          <w:pPr>
            <w:pStyle w:val="B471B38B947247F48B1DCAFE63C91C53"/>
          </w:pPr>
          <w:r>
            <w:rPr>
              <w:rStyle w:val="PlaceholderText"/>
            </w:rPr>
            <w:t>RFP# xxx-2023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E7"/>
    <w:rsid w:val="001716E7"/>
    <w:rsid w:val="00C25989"/>
    <w:rsid w:val="00CC54E5"/>
    <w:rsid w:val="00DF435D"/>
    <w:rsid w:val="00F4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35B4"/>
    <w:rPr>
      <w:color w:val="808080"/>
    </w:rPr>
  </w:style>
  <w:style w:type="paragraph" w:customStyle="1" w:styleId="504A08E6B97B45F88A7AD6E293E57EB3">
    <w:name w:val="504A08E6B97B45F88A7AD6E293E57EB3"/>
  </w:style>
  <w:style w:type="paragraph" w:customStyle="1" w:styleId="A25408644B644890B08B5A92A270343B">
    <w:name w:val="A25408644B644890B08B5A92A270343B"/>
  </w:style>
  <w:style w:type="paragraph" w:customStyle="1" w:styleId="8AC6053B098347C1B9F4821F8F9179A6">
    <w:name w:val="8AC6053B098347C1B9F4821F8F9179A6"/>
  </w:style>
  <w:style w:type="paragraph" w:customStyle="1" w:styleId="05851DA2D0554AE1879F373112493A71">
    <w:name w:val="05851DA2D0554AE1879F373112493A71"/>
  </w:style>
  <w:style w:type="paragraph" w:customStyle="1" w:styleId="C06E1940F3754352A180BE930A03FD13">
    <w:name w:val="C06E1940F3754352A180BE930A03FD13"/>
  </w:style>
  <w:style w:type="paragraph" w:customStyle="1" w:styleId="8A86EABDFDCB495495F1DB9DAC6C1FF9">
    <w:name w:val="8A86EABDFDCB495495F1DB9DAC6C1FF9"/>
  </w:style>
  <w:style w:type="paragraph" w:customStyle="1" w:styleId="3B94BE87F64747A6A72DB24DE29F13DE">
    <w:name w:val="3B94BE87F64747A6A72DB24DE29F13DE"/>
  </w:style>
  <w:style w:type="paragraph" w:customStyle="1" w:styleId="9EAC93BA4A9D4CB7997F17846F563A0D">
    <w:name w:val="9EAC93BA4A9D4CB7997F17846F563A0D"/>
  </w:style>
  <w:style w:type="paragraph" w:customStyle="1" w:styleId="5C0CE74F93D54BD9B1D20FFB6F198456">
    <w:name w:val="5C0CE74F93D54BD9B1D20FFB6F198456"/>
  </w:style>
  <w:style w:type="paragraph" w:customStyle="1" w:styleId="C2B3B9BCB4684DD0A76AD6C61828179D">
    <w:name w:val="C2B3B9BCB4684DD0A76AD6C61828179D"/>
  </w:style>
  <w:style w:type="paragraph" w:customStyle="1" w:styleId="B16853350EF04421B842017CF27EED16">
    <w:name w:val="B16853350EF04421B842017CF27EED16"/>
  </w:style>
  <w:style w:type="paragraph" w:customStyle="1" w:styleId="5173BE8D3A7246378D8560F80F093205">
    <w:name w:val="5173BE8D3A7246378D8560F80F093205"/>
  </w:style>
  <w:style w:type="paragraph" w:customStyle="1" w:styleId="13AB970A99E14CF0AD26CABE9AE446D3">
    <w:name w:val="13AB970A99E14CF0AD26CABE9AE446D3"/>
  </w:style>
  <w:style w:type="paragraph" w:customStyle="1" w:styleId="4053327015244180B6B5A001186A7F05">
    <w:name w:val="4053327015244180B6B5A001186A7F05"/>
  </w:style>
  <w:style w:type="paragraph" w:customStyle="1" w:styleId="14762583C8F642988D430C967F8C3F68">
    <w:name w:val="14762583C8F642988D430C967F8C3F68"/>
  </w:style>
  <w:style w:type="paragraph" w:customStyle="1" w:styleId="78B4177EFCAF4758B6A263918B5889F8">
    <w:name w:val="78B4177EFCAF4758B6A263918B5889F8"/>
  </w:style>
  <w:style w:type="paragraph" w:customStyle="1" w:styleId="5DE70FFB1D444AAFA24FE2DF303E31FF">
    <w:name w:val="5DE70FFB1D444AAFA24FE2DF303E31FF"/>
  </w:style>
  <w:style w:type="paragraph" w:customStyle="1" w:styleId="9A17BB34D4974588AC27A68AA9503335">
    <w:name w:val="9A17BB34D4974588AC27A68AA9503335"/>
  </w:style>
  <w:style w:type="paragraph" w:customStyle="1" w:styleId="B3D2A58EFA974213959F1801D489D040">
    <w:name w:val="B3D2A58EFA974213959F1801D489D040"/>
  </w:style>
  <w:style w:type="paragraph" w:customStyle="1" w:styleId="A2A4BFCB27C740E7BE7C4A9714270881">
    <w:name w:val="A2A4BFCB27C740E7BE7C4A9714270881"/>
  </w:style>
  <w:style w:type="paragraph" w:customStyle="1" w:styleId="E1AFADB590E649F78BEF4DF1987A1E4E">
    <w:name w:val="E1AFADB590E649F78BEF4DF1987A1E4E"/>
  </w:style>
  <w:style w:type="paragraph" w:customStyle="1" w:styleId="DCF0B341F3A14E72B5FB01BBAA1BF880">
    <w:name w:val="DCF0B341F3A14E72B5FB01BBAA1BF880"/>
  </w:style>
  <w:style w:type="paragraph" w:customStyle="1" w:styleId="7DFD1601D1204F9487D5FCC1F45635E4">
    <w:name w:val="7DFD1601D1204F9487D5FCC1F45635E4"/>
  </w:style>
  <w:style w:type="paragraph" w:customStyle="1" w:styleId="33A0B25498EA4D66B686E822D25366F8">
    <w:name w:val="33A0B25498EA4D66B686E822D25366F8"/>
  </w:style>
  <w:style w:type="paragraph" w:customStyle="1" w:styleId="C05C09438AF74FC2B1287895316B7040">
    <w:name w:val="C05C09438AF74FC2B1287895316B7040"/>
  </w:style>
  <w:style w:type="paragraph" w:customStyle="1" w:styleId="A8D6E9EADD2B45AD9DC9988E3D725E8F">
    <w:name w:val="A8D6E9EADD2B45AD9DC9988E3D725E8F"/>
  </w:style>
  <w:style w:type="paragraph" w:customStyle="1" w:styleId="8CDE623A00424EFDA9C57122360F428B">
    <w:name w:val="8CDE623A00424EFDA9C57122360F428B"/>
  </w:style>
  <w:style w:type="paragraph" w:customStyle="1" w:styleId="BDC96116975D4698978886163E78E5BD">
    <w:name w:val="BDC96116975D4698978886163E78E5BD"/>
  </w:style>
  <w:style w:type="paragraph" w:customStyle="1" w:styleId="E599C075006D4C8A920CA10E33D86CE8">
    <w:name w:val="E599C075006D4C8A920CA10E33D86CE8"/>
  </w:style>
  <w:style w:type="paragraph" w:customStyle="1" w:styleId="441374A2C284478BB312E8BD53CEBAB6">
    <w:name w:val="441374A2C284478BB312E8BD53CEBAB6"/>
  </w:style>
  <w:style w:type="paragraph" w:customStyle="1" w:styleId="B598538D212044D891AC8D8A24BB350C">
    <w:name w:val="B598538D212044D891AC8D8A24BB350C"/>
  </w:style>
  <w:style w:type="paragraph" w:customStyle="1" w:styleId="5A6A707CEFB446979C0E67CFCB3029B5">
    <w:name w:val="5A6A707CEFB446979C0E67CFCB3029B5"/>
  </w:style>
  <w:style w:type="paragraph" w:customStyle="1" w:styleId="0B29A2510490443D9E08A987273C145B">
    <w:name w:val="0B29A2510490443D9E08A987273C145B"/>
  </w:style>
  <w:style w:type="paragraph" w:customStyle="1" w:styleId="DE748F4EE998485387C2AA7FE940861B">
    <w:name w:val="DE748F4EE998485387C2AA7FE940861B"/>
  </w:style>
  <w:style w:type="paragraph" w:customStyle="1" w:styleId="D7153B8D13C943CD98C29D6F7B73BB6B">
    <w:name w:val="D7153B8D13C943CD98C29D6F7B73BB6B"/>
  </w:style>
  <w:style w:type="paragraph" w:customStyle="1" w:styleId="06C32F37FC064CBD9A0EAEBABC67E019">
    <w:name w:val="06C32F37FC064CBD9A0EAEBABC67E019"/>
  </w:style>
  <w:style w:type="paragraph" w:customStyle="1" w:styleId="52552F77EC68451F8344D7B244BFB143">
    <w:name w:val="52552F77EC68451F8344D7B244BFB143"/>
  </w:style>
  <w:style w:type="paragraph" w:customStyle="1" w:styleId="78210338A52C47BF888A8509AA55AFD7">
    <w:name w:val="78210338A52C47BF888A8509AA55AFD7"/>
  </w:style>
  <w:style w:type="paragraph" w:customStyle="1" w:styleId="D9DB05AC338A4B4883BFDFEC77D89200">
    <w:name w:val="D9DB05AC338A4B4883BFDFEC77D89200"/>
  </w:style>
  <w:style w:type="paragraph" w:customStyle="1" w:styleId="C1E204D210FC4146AAB314E0581F85AA">
    <w:name w:val="C1E204D210FC4146AAB314E0581F85AA"/>
  </w:style>
  <w:style w:type="paragraph" w:customStyle="1" w:styleId="0B1840544EA34F9EA3B39CD9B71473B8">
    <w:name w:val="0B1840544EA34F9EA3B39CD9B71473B8"/>
  </w:style>
  <w:style w:type="paragraph" w:customStyle="1" w:styleId="7D9ABB9CC85C4CA0A8D20B6A8B259E98">
    <w:name w:val="7D9ABB9CC85C4CA0A8D20B6A8B259E98"/>
  </w:style>
  <w:style w:type="paragraph" w:customStyle="1" w:styleId="71F89398DA594B188179AE4A830E1975">
    <w:name w:val="71F89398DA594B188179AE4A830E1975"/>
  </w:style>
  <w:style w:type="paragraph" w:customStyle="1" w:styleId="2CD1241734BC486487C19681AEE50DE9">
    <w:name w:val="2CD1241734BC486487C19681AEE50DE9"/>
  </w:style>
  <w:style w:type="paragraph" w:customStyle="1" w:styleId="3CA325E397934F1AA6FA5000522E3B73">
    <w:name w:val="3CA325E397934F1AA6FA5000522E3B73"/>
  </w:style>
  <w:style w:type="paragraph" w:customStyle="1" w:styleId="89ED535C8A2746F2A5A7AFEB89385D4E">
    <w:name w:val="89ED535C8A2746F2A5A7AFEB89385D4E"/>
  </w:style>
  <w:style w:type="paragraph" w:customStyle="1" w:styleId="32BA3973B85E4C21AA495AC9E59B84CF">
    <w:name w:val="32BA3973B85E4C21AA495AC9E59B84CF"/>
  </w:style>
  <w:style w:type="paragraph" w:customStyle="1" w:styleId="E1A711373540444B8B28E62A99943469">
    <w:name w:val="E1A711373540444B8B28E62A99943469"/>
  </w:style>
  <w:style w:type="paragraph" w:customStyle="1" w:styleId="8157386AD308442CACE547934B7F5034">
    <w:name w:val="8157386AD308442CACE547934B7F5034"/>
  </w:style>
  <w:style w:type="paragraph" w:customStyle="1" w:styleId="CC79A4B3592B41339A7645BFDC4F7F31">
    <w:name w:val="CC79A4B3592B41339A7645BFDC4F7F31"/>
  </w:style>
  <w:style w:type="paragraph" w:customStyle="1" w:styleId="ECE76F8D46214532819357257C06039F">
    <w:name w:val="ECE76F8D46214532819357257C06039F"/>
  </w:style>
  <w:style w:type="paragraph" w:customStyle="1" w:styleId="FD5BD66999A54EF1968414C6325E7847">
    <w:name w:val="FD5BD66999A54EF1968414C6325E7847"/>
  </w:style>
  <w:style w:type="paragraph" w:customStyle="1" w:styleId="7687EC7E351F46F4BC183E6FBFBFEAFA">
    <w:name w:val="7687EC7E351F46F4BC183E6FBFBFEAFA"/>
  </w:style>
  <w:style w:type="paragraph" w:customStyle="1" w:styleId="18F6A4C3626F42FE978B8ACF09C9C6F5">
    <w:name w:val="18F6A4C3626F42FE978B8ACF09C9C6F5"/>
  </w:style>
  <w:style w:type="paragraph" w:customStyle="1" w:styleId="DC65182120DD4110B0C86A5E76DF87D7">
    <w:name w:val="DC65182120DD4110B0C86A5E76DF87D7"/>
  </w:style>
  <w:style w:type="paragraph" w:customStyle="1" w:styleId="3DF2244433A74F30B96E34686AF48D14">
    <w:name w:val="3DF2244433A74F30B96E34686AF48D14"/>
  </w:style>
  <w:style w:type="paragraph" w:customStyle="1" w:styleId="35429B04A2A145D583AE7A1BF5967D0D">
    <w:name w:val="35429B04A2A145D583AE7A1BF5967D0D"/>
  </w:style>
  <w:style w:type="paragraph" w:customStyle="1" w:styleId="8FDEBC917A93454F90609394E469AC87">
    <w:name w:val="8FDEBC917A93454F90609394E469AC87"/>
  </w:style>
  <w:style w:type="paragraph" w:customStyle="1" w:styleId="583FE4F274624D8A8EF315E998401DBA">
    <w:name w:val="583FE4F274624D8A8EF315E998401DBA"/>
  </w:style>
  <w:style w:type="paragraph" w:customStyle="1" w:styleId="37F08F38D1E044D0A583BBBCC3297AFF">
    <w:name w:val="37F08F38D1E044D0A583BBBCC3297AFF"/>
  </w:style>
  <w:style w:type="paragraph" w:customStyle="1" w:styleId="D1287CEFC8F04CFF8C872421959C1B40">
    <w:name w:val="D1287CEFC8F04CFF8C872421959C1B40"/>
  </w:style>
  <w:style w:type="paragraph" w:customStyle="1" w:styleId="D2747ED1368241DBB8C0021A8992CCB5">
    <w:name w:val="D2747ED1368241DBB8C0021A8992CCB5"/>
  </w:style>
  <w:style w:type="paragraph" w:customStyle="1" w:styleId="A79385F8F96E430BA4723EC085E4EC7C">
    <w:name w:val="A79385F8F96E430BA4723EC085E4EC7C"/>
  </w:style>
  <w:style w:type="paragraph" w:customStyle="1" w:styleId="79F9C10BB8694A9BAB225A14D7ED5B01">
    <w:name w:val="79F9C10BB8694A9BAB225A14D7ED5B01"/>
  </w:style>
  <w:style w:type="paragraph" w:customStyle="1" w:styleId="211E079CF3FB455D809BCC1E74488A18">
    <w:name w:val="211E079CF3FB455D809BCC1E74488A18"/>
  </w:style>
  <w:style w:type="paragraph" w:customStyle="1" w:styleId="DEEBD581F15F48F491F8B94A6B95CD11">
    <w:name w:val="DEEBD581F15F48F491F8B94A6B95CD11"/>
  </w:style>
  <w:style w:type="paragraph" w:customStyle="1" w:styleId="1EA965934F4D4505B6475AA5CB6F979E">
    <w:name w:val="1EA965934F4D4505B6475AA5CB6F979E"/>
  </w:style>
  <w:style w:type="paragraph" w:customStyle="1" w:styleId="DF14E671241C436A8691B4960A866BBE">
    <w:name w:val="DF14E671241C436A8691B4960A866BBE"/>
  </w:style>
  <w:style w:type="paragraph" w:customStyle="1" w:styleId="23CF2BDCFA7542489B58080F424CCAC3">
    <w:name w:val="23CF2BDCFA7542489B58080F424CCAC3"/>
  </w:style>
  <w:style w:type="paragraph" w:customStyle="1" w:styleId="FA0187A5651B48288A2EF97AF79EB98F">
    <w:name w:val="FA0187A5651B48288A2EF97AF79EB98F"/>
  </w:style>
  <w:style w:type="paragraph" w:customStyle="1" w:styleId="A8EB21BB42174E2CA31E0D27BA79913C">
    <w:name w:val="A8EB21BB42174E2CA31E0D27BA79913C"/>
  </w:style>
  <w:style w:type="paragraph" w:customStyle="1" w:styleId="FD2A15FD747841FAA6F6D2CF2894AC1D">
    <w:name w:val="FD2A15FD747841FAA6F6D2CF2894AC1D"/>
  </w:style>
  <w:style w:type="paragraph" w:customStyle="1" w:styleId="B34E13E526844610945724DE7198A231">
    <w:name w:val="B34E13E526844610945724DE7198A231"/>
  </w:style>
  <w:style w:type="paragraph" w:customStyle="1" w:styleId="CC3D2E5CE1624515BAA617375FD8BA97">
    <w:name w:val="CC3D2E5CE1624515BAA617375FD8BA97"/>
  </w:style>
  <w:style w:type="paragraph" w:customStyle="1" w:styleId="EB4B2C3CA0724133829F0FBB20F4B7BD">
    <w:name w:val="EB4B2C3CA0724133829F0FBB20F4B7BD"/>
  </w:style>
  <w:style w:type="paragraph" w:customStyle="1" w:styleId="5C8FF224067841739736B6C6B7BA9EA3">
    <w:name w:val="5C8FF224067841739736B6C6B7BA9EA3"/>
  </w:style>
  <w:style w:type="paragraph" w:customStyle="1" w:styleId="CB21F8874F7347D09CDE06E6E204CB24">
    <w:name w:val="CB21F8874F7347D09CDE06E6E204CB24"/>
  </w:style>
  <w:style w:type="paragraph" w:customStyle="1" w:styleId="54D6669799914C38A4A556B8D55A171D">
    <w:name w:val="54D6669799914C38A4A556B8D55A171D"/>
  </w:style>
  <w:style w:type="paragraph" w:customStyle="1" w:styleId="356ECCEA064443B2A8B5CB516ADF3584">
    <w:name w:val="356ECCEA064443B2A8B5CB516ADF3584"/>
  </w:style>
  <w:style w:type="paragraph" w:customStyle="1" w:styleId="E9F9B9626FC449AB9B126870AC6FC414">
    <w:name w:val="E9F9B9626FC449AB9B126870AC6FC414"/>
  </w:style>
  <w:style w:type="paragraph" w:customStyle="1" w:styleId="4B08C436D61B4B2192AF34D6436AC432">
    <w:name w:val="4B08C436D61B4B2192AF34D6436AC432"/>
  </w:style>
  <w:style w:type="paragraph" w:customStyle="1" w:styleId="58094A4993A94C159D79FC3132ECF0F7">
    <w:name w:val="58094A4993A94C159D79FC3132ECF0F7"/>
  </w:style>
  <w:style w:type="paragraph" w:customStyle="1" w:styleId="F7FBC11637E84DADBE01A2F97C60A3E5">
    <w:name w:val="F7FBC11637E84DADBE01A2F97C60A3E5"/>
  </w:style>
  <w:style w:type="paragraph" w:customStyle="1" w:styleId="5486185E6AF34F359325ACCD44C47875">
    <w:name w:val="5486185E6AF34F359325ACCD44C47875"/>
  </w:style>
  <w:style w:type="paragraph" w:customStyle="1" w:styleId="63E8DB4D4BA44D8B956BEED8852D46B8">
    <w:name w:val="63E8DB4D4BA44D8B956BEED8852D46B8"/>
  </w:style>
  <w:style w:type="paragraph" w:customStyle="1" w:styleId="F04FDCDED3EF4F33A3C97B7725880F3C">
    <w:name w:val="F04FDCDED3EF4F33A3C97B7725880F3C"/>
  </w:style>
  <w:style w:type="paragraph" w:customStyle="1" w:styleId="36F95BFA055E48E391DEE7C0551F601A">
    <w:name w:val="36F95BFA055E48E391DEE7C0551F601A"/>
  </w:style>
  <w:style w:type="paragraph" w:customStyle="1" w:styleId="3061D99256414692B582E5AF5203F64C">
    <w:name w:val="3061D99256414692B582E5AF5203F64C"/>
  </w:style>
  <w:style w:type="paragraph" w:customStyle="1" w:styleId="5788CF215166481690E50155C569EC4F">
    <w:name w:val="5788CF215166481690E50155C569EC4F"/>
  </w:style>
  <w:style w:type="paragraph" w:customStyle="1" w:styleId="704A133FD373458A83BBD107D6DED3B0">
    <w:name w:val="704A133FD373458A83BBD107D6DED3B0"/>
  </w:style>
  <w:style w:type="paragraph" w:customStyle="1" w:styleId="5ACEDFB71FDC4E66BC3300ED411FFB56">
    <w:name w:val="5ACEDFB71FDC4E66BC3300ED411FFB56"/>
  </w:style>
  <w:style w:type="paragraph" w:customStyle="1" w:styleId="2BFC5E8E3F6840ACA8D9355AFEBFDC07">
    <w:name w:val="2BFC5E8E3F6840ACA8D9355AFEBFDC07"/>
  </w:style>
  <w:style w:type="paragraph" w:customStyle="1" w:styleId="1509F4A83BEC40C7B72FF48BA08C9DA4">
    <w:name w:val="1509F4A83BEC40C7B72FF48BA08C9DA4"/>
  </w:style>
  <w:style w:type="paragraph" w:customStyle="1" w:styleId="7C4BDA026263412FA11177C41B04766A">
    <w:name w:val="7C4BDA026263412FA11177C41B04766A"/>
  </w:style>
  <w:style w:type="paragraph" w:customStyle="1" w:styleId="2C4BB4C9C54443ACAFB49C7F3E527CA4">
    <w:name w:val="2C4BB4C9C54443ACAFB49C7F3E527CA4"/>
  </w:style>
  <w:style w:type="paragraph" w:customStyle="1" w:styleId="958FD7FD642A48F0BD893B0CED483C24">
    <w:name w:val="958FD7FD642A48F0BD893B0CED483C24"/>
  </w:style>
  <w:style w:type="paragraph" w:customStyle="1" w:styleId="90C058729AC94832A2C91B097D1F62EA">
    <w:name w:val="90C058729AC94832A2C91B097D1F62EA"/>
  </w:style>
  <w:style w:type="paragraph" w:customStyle="1" w:styleId="02D100EFA24A43E6B49F3C9A7A714FFA">
    <w:name w:val="02D100EFA24A43E6B49F3C9A7A714FFA"/>
  </w:style>
  <w:style w:type="paragraph" w:customStyle="1" w:styleId="7F8F9750AC6545C995F593F7DC083BE2">
    <w:name w:val="7F8F9750AC6545C995F593F7DC083BE2"/>
  </w:style>
  <w:style w:type="paragraph" w:customStyle="1" w:styleId="549969720D3948F389A8AF76F1286137">
    <w:name w:val="549969720D3948F389A8AF76F1286137"/>
  </w:style>
  <w:style w:type="paragraph" w:customStyle="1" w:styleId="D7B1DA0C1E9841DFABBB9E564FBE25C5">
    <w:name w:val="D7B1DA0C1E9841DFABBB9E564FBE25C5"/>
  </w:style>
  <w:style w:type="paragraph" w:customStyle="1" w:styleId="3DE0E0FDF9404131B97DB42F64427A06">
    <w:name w:val="3DE0E0FDF9404131B97DB42F64427A06"/>
  </w:style>
  <w:style w:type="paragraph" w:customStyle="1" w:styleId="1A3E6A9241904247A1C0A8366C41E26F">
    <w:name w:val="1A3E6A9241904247A1C0A8366C41E26F"/>
  </w:style>
  <w:style w:type="paragraph" w:customStyle="1" w:styleId="14F089C5862A4031AA708B8872F7ADE7">
    <w:name w:val="14F089C5862A4031AA708B8872F7ADE7"/>
  </w:style>
  <w:style w:type="paragraph" w:customStyle="1" w:styleId="0CDEE911A74A460887FFC3CD21E53734">
    <w:name w:val="0CDEE911A74A460887FFC3CD21E53734"/>
  </w:style>
  <w:style w:type="paragraph" w:customStyle="1" w:styleId="AB1335EA1FC7404FBF1BE6F0239C15EA">
    <w:name w:val="AB1335EA1FC7404FBF1BE6F0239C15EA"/>
  </w:style>
  <w:style w:type="paragraph" w:customStyle="1" w:styleId="4459F307223A4C489259C2F109998599">
    <w:name w:val="4459F307223A4C489259C2F109998599"/>
  </w:style>
  <w:style w:type="paragraph" w:customStyle="1" w:styleId="7DE077ABE87F49ECBA00B8241A4F4DFC">
    <w:name w:val="7DE077ABE87F49ECBA00B8241A4F4DFC"/>
  </w:style>
  <w:style w:type="paragraph" w:customStyle="1" w:styleId="D333B27773704F4582C0E41A440B88B9">
    <w:name w:val="D333B27773704F4582C0E41A440B88B9"/>
  </w:style>
  <w:style w:type="paragraph" w:customStyle="1" w:styleId="1AC5E54C3E0D4229817A0F7BA681DF7B">
    <w:name w:val="1AC5E54C3E0D4229817A0F7BA681DF7B"/>
  </w:style>
  <w:style w:type="paragraph" w:customStyle="1" w:styleId="DCBCA2A5F0854BF380FF6797F533BAC0">
    <w:name w:val="DCBCA2A5F0854BF380FF6797F533BAC0"/>
  </w:style>
  <w:style w:type="paragraph" w:customStyle="1" w:styleId="2ADE7B0AC05F40818F4B141BA9A85BB1">
    <w:name w:val="2ADE7B0AC05F40818F4B141BA9A85BB1"/>
  </w:style>
  <w:style w:type="paragraph" w:customStyle="1" w:styleId="601123AF1A844D28AC334D67DAB2DE1C">
    <w:name w:val="601123AF1A844D28AC334D67DAB2DE1C"/>
  </w:style>
  <w:style w:type="paragraph" w:customStyle="1" w:styleId="AA75B26CAB56468BAF1D05F710195064">
    <w:name w:val="AA75B26CAB56468BAF1D05F710195064"/>
  </w:style>
  <w:style w:type="paragraph" w:customStyle="1" w:styleId="F697082057414F509A711F6FB6C1F579">
    <w:name w:val="F697082057414F509A711F6FB6C1F579"/>
  </w:style>
  <w:style w:type="paragraph" w:customStyle="1" w:styleId="D08B639734BC4DCE991ACB2FB2CC0555">
    <w:name w:val="D08B639734BC4DCE991ACB2FB2CC0555"/>
  </w:style>
  <w:style w:type="paragraph" w:customStyle="1" w:styleId="32DB0437A42743EC817D3EBAC595776D">
    <w:name w:val="32DB0437A42743EC817D3EBAC595776D"/>
  </w:style>
  <w:style w:type="paragraph" w:customStyle="1" w:styleId="F414DD43C9E746C9A407A2D8B6BAC108">
    <w:name w:val="F414DD43C9E746C9A407A2D8B6BAC108"/>
  </w:style>
  <w:style w:type="paragraph" w:customStyle="1" w:styleId="77607DDE23764C6BA2583D9F02CDE578">
    <w:name w:val="77607DDE23764C6BA2583D9F02CDE578"/>
  </w:style>
  <w:style w:type="paragraph" w:customStyle="1" w:styleId="5A842F4660CD4F2F8F7CF8495695583A">
    <w:name w:val="5A842F4660CD4F2F8F7CF8495695583A"/>
  </w:style>
  <w:style w:type="paragraph" w:customStyle="1" w:styleId="CC2CC88F66F04AD799AE9FB6F5FE791B">
    <w:name w:val="CC2CC88F66F04AD799AE9FB6F5FE791B"/>
  </w:style>
  <w:style w:type="paragraph" w:customStyle="1" w:styleId="986F780096704ADAAA8BED52E80FCE26">
    <w:name w:val="986F780096704ADAAA8BED52E80FCE26"/>
  </w:style>
  <w:style w:type="paragraph" w:customStyle="1" w:styleId="51ADB6A6D7AD4D688694D44A6F5D127A">
    <w:name w:val="51ADB6A6D7AD4D688694D44A6F5D127A"/>
  </w:style>
  <w:style w:type="paragraph" w:customStyle="1" w:styleId="5C9D02E2D8934C3BAC40E7ECF8B55C49">
    <w:name w:val="5C9D02E2D8934C3BAC40E7ECF8B55C49"/>
  </w:style>
  <w:style w:type="paragraph" w:customStyle="1" w:styleId="F21DADE474D14949A5869838DBB51BE5">
    <w:name w:val="F21DADE474D14949A5869838DBB51BE5"/>
  </w:style>
  <w:style w:type="paragraph" w:customStyle="1" w:styleId="9B2358E967EE4B0C85D807A8DF4AC821">
    <w:name w:val="9B2358E967EE4B0C85D807A8DF4AC821"/>
  </w:style>
  <w:style w:type="paragraph" w:customStyle="1" w:styleId="6B998A5FBA2A4ED9A9EACDB004E94869">
    <w:name w:val="6B998A5FBA2A4ED9A9EACDB004E94869"/>
  </w:style>
  <w:style w:type="paragraph" w:customStyle="1" w:styleId="95090EA5BA75439893421E0C7D10D3E7">
    <w:name w:val="95090EA5BA75439893421E0C7D10D3E7"/>
  </w:style>
  <w:style w:type="paragraph" w:customStyle="1" w:styleId="B23452C31AEC416E97E698565602D963">
    <w:name w:val="B23452C31AEC416E97E698565602D963"/>
  </w:style>
  <w:style w:type="paragraph" w:customStyle="1" w:styleId="C9D6F2CF896A4EEC9AB153E993C55039">
    <w:name w:val="C9D6F2CF896A4EEC9AB153E993C55039"/>
  </w:style>
  <w:style w:type="paragraph" w:customStyle="1" w:styleId="9BA67284C89442D0AC6BD8AD41755BCA">
    <w:name w:val="9BA67284C89442D0AC6BD8AD41755BCA"/>
  </w:style>
  <w:style w:type="paragraph" w:customStyle="1" w:styleId="DF7A6727DDD84D33A5F5B292E2ECE8E4">
    <w:name w:val="DF7A6727DDD84D33A5F5B292E2ECE8E4"/>
  </w:style>
  <w:style w:type="paragraph" w:customStyle="1" w:styleId="0377FDDF13B84D7A8A126EE9DFB0D27F">
    <w:name w:val="0377FDDF13B84D7A8A126EE9DFB0D27F"/>
  </w:style>
  <w:style w:type="paragraph" w:customStyle="1" w:styleId="B377ECD60AF5476284B4B13213A0B98A">
    <w:name w:val="B377ECD60AF5476284B4B13213A0B98A"/>
  </w:style>
  <w:style w:type="paragraph" w:customStyle="1" w:styleId="51A3D714E8084CD99092B31B0F866066">
    <w:name w:val="51A3D714E8084CD99092B31B0F866066"/>
  </w:style>
  <w:style w:type="paragraph" w:customStyle="1" w:styleId="313D7369DAA74A34B6168CC09671EE1F">
    <w:name w:val="313D7369DAA74A34B6168CC09671EE1F"/>
  </w:style>
  <w:style w:type="paragraph" w:customStyle="1" w:styleId="424A101A40E34F20B3E1EA40554ED46B">
    <w:name w:val="424A101A40E34F20B3E1EA40554ED46B"/>
  </w:style>
  <w:style w:type="paragraph" w:customStyle="1" w:styleId="28312CB9F32F4D3CA05D04A4C32E995A">
    <w:name w:val="28312CB9F32F4D3CA05D04A4C32E995A"/>
  </w:style>
  <w:style w:type="paragraph" w:customStyle="1" w:styleId="23E304839A2B466FB516352DB65E9499">
    <w:name w:val="23E304839A2B466FB516352DB65E9499"/>
  </w:style>
  <w:style w:type="paragraph" w:customStyle="1" w:styleId="5954F73FED914EA3921B707218338A6A">
    <w:name w:val="5954F73FED914EA3921B707218338A6A"/>
  </w:style>
  <w:style w:type="paragraph" w:customStyle="1" w:styleId="4E5779A88C8C4177853A95D077E2AB05">
    <w:name w:val="4E5779A88C8C4177853A95D077E2AB05"/>
  </w:style>
  <w:style w:type="paragraph" w:customStyle="1" w:styleId="C213258BECDA4537A8A96E9AD52C69E8">
    <w:name w:val="C213258BECDA4537A8A96E9AD52C69E8"/>
  </w:style>
  <w:style w:type="paragraph" w:customStyle="1" w:styleId="24839207D39D4CDA98AB0E7011CEC2BB">
    <w:name w:val="24839207D39D4CDA98AB0E7011CEC2BB"/>
  </w:style>
  <w:style w:type="paragraph" w:customStyle="1" w:styleId="A2AC51990E2F4BD3B9B93901304CA42A">
    <w:name w:val="A2AC51990E2F4BD3B9B93901304CA42A"/>
  </w:style>
  <w:style w:type="paragraph" w:customStyle="1" w:styleId="0A53AB6DC154456BBF8DDB8D6EBF1201">
    <w:name w:val="0A53AB6DC154456BBF8DDB8D6EBF1201"/>
  </w:style>
  <w:style w:type="paragraph" w:customStyle="1" w:styleId="29DE1D99E9C045349596CDA6D722900B">
    <w:name w:val="29DE1D99E9C045349596CDA6D722900B"/>
  </w:style>
  <w:style w:type="paragraph" w:customStyle="1" w:styleId="A9AE6AF9CD784D4481E56D2208AD2F7A">
    <w:name w:val="A9AE6AF9CD784D4481E56D2208AD2F7A"/>
  </w:style>
  <w:style w:type="paragraph" w:customStyle="1" w:styleId="C90602ABCDF9470C93516FFCF64B5B92">
    <w:name w:val="C90602ABCDF9470C93516FFCF64B5B92"/>
  </w:style>
  <w:style w:type="paragraph" w:customStyle="1" w:styleId="2FD7538176E64F249DBEC07F5E4A9C73">
    <w:name w:val="2FD7538176E64F249DBEC07F5E4A9C73"/>
  </w:style>
  <w:style w:type="paragraph" w:customStyle="1" w:styleId="F54FB13B52CB45F0BBDD5E4447EE7EDC">
    <w:name w:val="F54FB13B52CB45F0BBDD5E4447EE7EDC"/>
  </w:style>
  <w:style w:type="paragraph" w:customStyle="1" w:styleId="A2445D61F79447B3BA56447C7B0DDE0A">
    <w:name w:val="A2445D61F79447B3BA56447C7B0DDE0A"/>
  </w:style>
  <w:style w:type="paragraph" w:customStyle="1" w:styleId="76C028BD099A4552960F2E3A6AE7D732">
    <w:name w:val="76C028BD099A4552960F2E3A6AE7D732"/>
  </w:style>
  <w:style w:type="paragraph" w:customStyle="1" w:styleId="1610E132558E42E5A2E9CAC20C798745">
    <w:name w:val="1610E132558E42E5A2E9CAC20C798745"/>
  </w:style>
  <w:style w:type="paragraph" w:customStyle="1" w:styleId="D880862C64654517975C70B9DEA0301F">
    <w:name w:val="D880862C64654517975C70B9DEA0301F"/>
  </w:style>
  <w:style w:type="paragraph" w:customStyle="1" w:styleId="25861604557443F4841507CA119BD94F">
    <w:name w:val="25861604557443F4841507CA119BD94F"/>
  </w:style>
  <w:style w:type="paragraph" w:customStyle="1" w:styleId="433BBBE7DBC44146A270BD447067562A">
    <w:name w:val="433BBBE7DBC44146A270BD447067562A"/>
  </w:style>
  <w:style w:type="paragraph" w:customStyle="1" w:styleId="05BB49EC9CAB413B8D3919B3C354A18E">
    <w:name w:val="05BB49EC9CAB413B8D3919B3C354A18E"/>
  </w:style>
  <w:style w:type="paragraph" w:customStyle="1" w:styleId="8507AE1A903C476E8CFDCE13657B5661">
    <w:name w:val="8507AE1A903C476E8CFDCE13657B5661"/>
  </w:style>
  <w:style w:type="paragraph" w:customStyle="1" w:styleId="98FB2120DD364405BCCA056592C5D46A">
    <w:name w:val="98FB2120DD364405BCCA056592C5D46A"/>
  </w:style>
  <w:style w:type="paragraph" w:customStyle="1" w:styleId="0FF35E7148954DF98AC0DD60918E568C">
    <w:name w:val="0FF35E7148954DF98AC0DD60918E568C"/>
  </w:style>
  <w:style w:type="paragraph" w:customStyle="1" w:styleId="4F88F0AA138846EDB8F466314352F3AB">
    <w:name w:val="4F88F0AA138846EDB8F466314352F3AB"/>
  </w:style>
  <w:style w:type="paragraph" w:customStyle="1" w:styleId="2B8B2D6D47304B799144C7617E866F53">
    <w:name w:val="2B8B2D6D47304B799144C7617E866F53"/>
  </w:style>
  <w:style w:type="paragraph" w:customStyle="1" w:styleId="0980FF967EDD43619F9547FD9FF17B89">
    <w:name w:val="0980FF967EDD43619F9547FD9FF17B89"/>
  </w:style>
  <w:style w:type="paragraph" w:customStyle="1" w:styleId="E935FCFD64E94DA5BB4190CE1451F10B">
    <w:name w:val="E935FCFD64E94DA5BB4190CE1451F10B"/>
  </w:style>
  <w:style w:type="paragraph" w:customStyle="1" w:styleId="F187563AF8724F179232DAAAB4D1F49C">
    <w:name w:val="F187563AF8724F179232DAAAB4D1F49C"/>
  </w:style>
  <w:style w:type="paragraph" w:customStyle="1" w:styleId="35F07BF3C6E74B368D6414B864A95370">
    <w:name w:val="35F07BF3C6E74B368D6414B864A95370"/>
  </w:style>
  <w:style w:type="paragraph" w:customStyle="1" w:styleId="E0B3949463D94679B173552AA8D1B92B">
    <w:name w:val="E0B3949463D94679B173552AA8D1B92B"/>
  </w:style>
  <w:style w:type="paragraph" w:customStyle="1" w:styleId="A60FA0C88F7F41AAA345A242360E1CEC">
    <w:name w:val="A60FA0C88F7F41AAA345A242360E1CEC"/>
  </w:style>
  <w:style w:type="paragraph" w:customStyle="1" w:styleId="0F3C81C8AE49463B86187A69BE9268A5">
    <w:name w:val="0F3C81C8AE49463B86187A69BE9268A5"/>
  </w:style>
  <w:style w:type="paragraph" w:customStyle="1" w:styleId="0F9026A3E7D740CDAC379BCEF32AC18C">
    <w:name w:val="0F9026A3E7D740CDAC379BCEF32AC18C"/>
  </w:style>
  <w:style w:type="paragraph" w:customStyle="1" w:styleId="423B7BB11A86448397A01D5D799083BE">
    <w:name w:val="423B7BB11A86448397A01D5D799083BE"/>
  </w:style>
  <w:style w:type="paragraph" w:customStyle="1" w:styleId="74BA4E2E3A4F48019A8CEAB7C06EEE04">
    <w:name w:val="74BA4E2E3A4F48019A8CEAB7C06EEE04"/>
  </w:style>
  <w:style w:type="paragraph" w:customStyle="1" w:styleId="5D685EE7B1774462B11B0F2300692565">
    <w:name w:val="5D685EE7B1774462B11B0F2300692565"/>
  </w:style>
  <w:style w:type="paragraph" w:customStyle="1" w:styleId="A4C5B1943E354A538297C10B66CCB240">
    <w:name w:val="A4C5B1943E354A538297C10B66CCB240"/>
  </w:style>
  <w:style w:type="paragraph" w:customStyle="1" w:styleId="E92606F360E9499CBE96815D5DEC2E6A">
    <w:name w:val="E92606F360E9499CBE96815D5DEC2E6A"/>
  </w:style>
  <w:style w:type="paragraph" w:customStyle="1" w:styleId="16BC8100FCCB4A59AC46176088EB401B">
    <w:name w:val="16BC8100FCCB4A59AC46176088EB401B"/>
  </w:style>
  <w:style w:type="paragraph" w:customStyle="1" w:styleId="87E86E9D1DFF44A49E31C4E34AB32755">
    <w:name w:val="87E86E9D1DFF44A49E31C4E34AB32755"/>
  </w:style>
  <w:style w:type="paragraph" w:customStyle="1" w:styleId="E601162543754D40B72827DB39A95677">
    <w:name w:val="E601162543754D40B72827DB39A95677"/>
  </w:style>
  <w:style w:type="paragraph" w:customStyle="1" w:styleId="6A0FE273A0954BD7BA144F1B6677EFE5">
    <w:name w:val="6A0FE273A0954BD7BA144F1B6677EFE5"/>
  </w:style>
  <w:style w:type="paragraph" w:customStyle="1" w:styleId="9A0CC90BC2DF44ABAC81DE992FB96349">
    <w:name w:val="9A0CC90BC2DF44ABAC81DE992FB96349"/>
  </w:style>
  <w:style w:type="paragraph" w:customStyle="1" w:styleId="CF513C9340F3463EA687F619CC89A44A">
    <w:name w:val="CF513C9340F3463EA687F619CC89A44A"/>
  </w:style>
  <w:style w:type="paragraph" w:customStyle="1" w:styleId="55C53E7CB45E426786C992626E29D1D4">
    <w:name w:val="55C53E7CB45E426786C992626E29D1D4"/>
  </w:style>
  <w:style w:type="paragraph" w:customStyle="1" w:styleId="6CCAD90394DF45E1B3123E82CB82A80B">
    <w:name w:val="6CCAD90394DF45E1B3123E82CB82A80B"/>
  </w:style>
  <w:style w:type="paragraph" w:customStyle="1" w:styleId="07CD2DAEC90F4DF7BAF8CD9D8334CB50">
    <w:name w:val="07CD2DAEC90F4DF7BAF8CD9D8334CB50"/>
  </w:style>
  <w:style w:type="paragraph" w:customStyle="1" w:styleId="C54507ED2F364C6CBC279E4F801A78C6">
    <w:name w:val="C54507ED2F364C6CBC279E4F801A78C6"/>
  </w:style>
  <w:style w:type="paragraph" w:customStyle="1" w:styleId="2524591459DC41C0BB0F5168C8E92686">
    <w:name w:val="2524591459DC41C0BB0F5168C8E92686"/>
  </w:style>
  <w:style w:type="paragraph" w:customStyle="1" w:styleId="3CB7F0E5B063401D8D887E89F3ED1250">
    <w:name w:val="3CB7F0E5B063401D8D887E89F3ED1250"/>
  </w:style>
  <w:style w:type="paragraph" w:customStyle="1" w:styleId="8D6BD95FD13546DEA3649EAEE031F3FA">
    <w:name w:val="8D6BD95FD13546DEA3649EAEE031F3FA"/>
  </w:style>
  <w:style w:type="paragraph" w:customStyle="1" w:styleId="BE4E423D471544519307BE3896CA1AC9">
    <w:name w:val="BE4E423D471544519307BE3896CA1AC9"/>
  </w:style>
  <w:style w:type="paragraph" w:customStyle="1" w:styleId="BACD317A667D4F53A5715B93DAD74AFA">
    <w:name w:val="BACD317A667D4F53A5715B93DAD74AFA"/>
  </w:style>
  <w:style w:type="paragraph" w:customStyle="1" w:styleId="C19F11101DFE4903AEEB3035BD7BFB38">
    <w:name w:val="C19F11101DFE4903AEEB3035BD7BFB38"/>
  </w:style>
  <w:style w:type="paragraph" w:customStyle="1" w:styleId="FAE9AD6786944CB0BB2CC021F6A7CB67">
    <w:name w:val="FAE9AD6786944CB0BB2CC021F6A7CB67"/>
  </w:style>
  <w:style w:type="paragraph" w:customStyle="1" w:styleId="1101FD3EDA1F418C901925CB85E0B2D2">
    <w:name w:val="1101FD3EDA1F418C901925CB85E0B2D2"/>
  </w:style>
  <w:style w:type="paragraph" w:customStyle="1" w:styleId="94DF714044CD4CA098D905A558324321">
    <w:name w:val="94DF714044CD4CA098D905A558324321"/>
  </w:style>
  <w:style w:type="paragraph" w:customStyle="1" w:styleId="CEB7207E649B45DC81CD630A4C8072C0">
    <w:name w:val="CEB7207E649B45DC81CD630A4C8072C0"/>
  </w:style>
  <w:style w:type="paragraph" w:customStyle="1" w:styleId="59E26A9DEA7845B4B91F10541B939563">
    <w:name w:val="59E26A9DEA7845B4B91F10541B939563"/>
  </w:style>
  <w:style w:type="paragraph" w:customStyle="1" w:styleId="59CE7E850A454B708688D662F7807DE8">
    <w:name w:val="59CE7E850A454B708688D662F7807DE8"/>
  </w:style>
  <w:style w:type="paragraph" w:customStyle="1" w:styleId="A3E08E25C93D45B29B0C084FFC0EC0B4">
    <w:name w:val="A3E08E25C93D45B29B0C084FFC0EC0B4"/>
  </w:style>
  <w:style w:type="paragraph" w:customStyle="1" w:styleId="B00C323A57FD418D83651A516762CAB5">
    <w:name w:val="B00C323A57FD418D83651A516762CAB5"/>
  </w:style>
  <w:style w:type="paragraph" w:customStyle="1" w:styleId="91D4B36CFE52482998592633BD428CDB">
    <w:name w:val="91D4B36CFE52482998592633BD428CDB"/>
  </w:style>
  <w:style w:type="paragraph" w:customStyle="1" w:styleId="5BC92A7615BF4D2ABCE8000FE6313531">
    <w:name w:val="5BC92A7615BF4D2ABCE8000FE6313531"/>
  </w:style>
  <w:style w:type="paragraph" w:customStyle="1" w:styleId="237D1A03579D40D3BEBE547CD64BAB24">
    <w:name w:val="237D1A03579D40D3BEBE547CD64BAB24"/>
  </w:style>
  <w:style w:type="paragraph" w:customStyle="1" w:styleId="90CAD0D25E514422802C54030E7F9B0C">
    <w:name w:val="90CAD0D25E514422802C54030E7F9B0C"/>
  </w:style>
  <w:style w:type="paragraph" w:customStyle="1" w:styleId="244B3A996BCF407D8E44F9303DB9B7AE">
    <w:name w:val="244B3A996BCF407D8E44F9303DB9B7AE"/>
  </w:style>
  <w:style w:type="paragraph" w:customStyle="1" w:styleId="8243560EA3774B6FBA2C2634928E9B1F">
    <w:name w:val="8243560EA3774B6FBA2C2634928E9B1F"/>
  </w:style>
  <w:style w:type="paragraph" w:customStyle="1" w:styleId="7EA4AEF0980F461C9878BD7C1930DAC6">
    <w:name w:val="7EA4AEF0980F461C9878BD7C1930DAC6"/>
  </w:style>
  <w:style w:type="paragraph" w:customStyle="1" w:styleId="5EA130585BB74FCF91175C061B6E6589">
    <w:name w:val="5EA130585BB74FCF91175C061B6E6589"/>
  </w:style>
  <w:style w:type="paragraph" w:customStyle="1" w:styleId="B723F6890EE04410B1DDF27CC29FB5C1">
    <w:name w:val="B723F6890EE04410B1DDF27CC29FB5C1"/>
  </w:style>
  <w:style w:type="paragraph" w:customStyle="1" w:styleId="1210D55C1CF34808AFB794006AE0E3FE">
    <w:name w:val="1210D55C1CF34808AFB794006AE0E3FE"/>
  </w:style>
  <w:style w:type="paragraph" w:customStyle="1" w:styleId="0C9DB72DB6404CB18DDC1615BEC8128E">
    <w:name w:val="0C9DB72DB6404CB18DDC1615BEC8128E"/>
  </w:style>
  <w:style w:type="paragraph" w:customStyle="1" w:styleId="22A821955BE444F4A6CE22A50EA98807">
    <w:name w:val="22A821955BE444F4A6CE22A50EA98807"/>
  </w:style>
  <w:style w:type="paragraph" w:customStyle="1" w:styleId="B538A266F8264737B6169A2562FB579B">
    <w:name w:val="B538A266F8264737B6169A2562FB579B"/>
  </w:style>
  <w:style w:type="paragraph" w:customStyle="1" w:styleId="33F6708D4D734BA8BB0493BFEE6248A8">
    <w:name w:val="33F6708D4D734BA8BB0493BFEE6248A8"/>
  </w:style>
  <w:style w:type="paragraph" w:customStyle="1" w:styleId="9854554777B742469D53BD13F70A0C80">
    <w:name w:val="9854554777B742469D53BD13F70A0C80"/>
  </w:style>
  <w:style w:type="paragraph" w:customStyle="1" w:styleId="6501EACADD414DC1B0F02874DDFF9F2F">
    <w:name w:val="6501EACADD414DC1B0F02874DDFF9F2F"/>
  </w:style>
  <w:style w:type="paragraph" w:customStyle="1" w:styleId="87C3DAAC584D407D971B33333E39C96C">
    <w:name w:val="87C3DAAC584D407D971B33333E39C96C"/>
  </w:style>
  <w:style w:type="paragraph" w:customStyle="1" w:styleId="3BE7AC37BE1A4505A8D5E066086ABD1B">
    <w:name w:val="3BE7AC37BE1A4505A8D5E066086ABD1B"/>
  </w:style>
  <w:style w:type="paragraph" w:customStyle="1" w:styleId="A8D6F271237949FB9C8022DF5DD55D96">
    <w:name w:val="A8D6F271237949FB9C8022DF5DD55D96"/>
  </w:style>
  <w:style w:type="paragraph" w:customStyle="1" w:styleId="28A3C9710FFC4727AFA60A27CD298547">
    <w:name w:val="28A3C9710FFC4727AFA60A27CD298547"/>
  </w:style>
  <w:style w:type="paragraph" w:customStyle="1" w:styleId="B63E469C8C50401ABE077BD26C82AB75">
    <w:name w:val="B63E469C8C50401ABE077BD26C82AB75"/>
  </w:style>
  <w:style w:type="paragraph" w:customStyle="1" w:styleId="8E6AB0C1ACA34F3383FC9F4DD3A934EA">
    <w:name w:val="8E6AB0C1ACA34F3383FC9F4DD3A934EA"/>
  </w:style>
  <w:style w:type="paragraph" w:customStyle="1" w:styleId="CF8534D0F1D24174AA7E6792E7F61634">
    <w:name w:val="CF8534D0F1D24174AA7E6792E7F61634"/>
  </w:style>
  <w:style w:type="paragraph" w:customStyle="1" w:styleId="036959D28B0E40BCA5618C9608AB4493">
    <w:name w:val="036959D28B0E40BCA5618C9608AB4493"/>
  </w:style>
  <w:style w:type="paragraph" w:customStyle="1" w:styleId="EDB6AADF39AA4EA980B20E798BE167D8">
    <w:name w:val="EDB6AADF39AA4EA980B20E798BE167D8"/>
  </w:style>
  <w:style w:type="paragraph" w:customStyle="1" w:styleId="5840D6BE2ED04CB789AB3B0A3A09181A">
    <w:name w:val="5840D6BE2ED04CB789AB3B0A3A09181A"/>
  </w:style>
  <w:style w:type="paragraph" w:customStyle="1" w:styleId="E36375AB29CC4C4ABFFD16C8C3F7D32A">
    <w:name w:val="E36375AB29CC4C4ABFFD16C8C3F7D32A"/>
  </w:style>
  <w:style w:type="paragraph" w:customStyle="1" w:styleId="E31248533D624682845CDF07FD93C19F">
    <w:name w:val="E31248533D624682845CDF07FD93C19F"/>
  </w:style>
  <w:style w:type="paragraph" w:customStyle="1" w:styleId="BC0E9B0D027140CEBF3402EFAB8455B7">
    <w:name w:val="BC0E9B0D027140CEBF3402EFAB8455B7"/>
  </w:style>
  <w:style w:type="paragraph" w:customStyle="1" w:styleId="5D24E5BF88714545BF27B39C7EA0EBA3">
    <w:name w:val="5D24E5BF88714545BF27B39C7EA0EBA3"/>
  </w:style>
  <w:style w:type="paragraph" w:customStyle="1" w:styleId="00C6AFAD239F40D2803A25D9760C4323">
    <w:name w:val="00C6AFAD239F40D2803A25D9760C4323"/>
  </w:style>
  <w:style w:type="paragraph" w:customStyle="1" w:styleId="8B57E11BC927492EA7DCF4FA163BB61E">
    <w:name w:val="8B57E11BC927492EA7DCF4FA163BB61E"/>
  </w:style>
  <w:style w:type="paragraph" w:customStyle="1" w:styleId="EFC5F759C0514597BE8E4C4E33EDB17C">
    <w:name w:val="EFC5F759C0514597BE8E4C4E33EDB17C"/>
  </w:style>
  <w:style w:type="paragraph" w:customStyle="1" w:styleId="2B1346D4C9754F0A9DA3A57FE39E6A10">
    <w:name w:val="2B1346D4C9754F0A9DA3A57FE39E6A10"/>
  </w:style>
  <w:style w:type="paragraph" w:customStyle="1" w:styleId="D95979977A7C43DC8D6FFB84F24E0CA3">
    <w:name w:val="D95979977A7C43DC8D6FFB84F24E0CA3"/>
  </w:style>
  <w:style w:type="paragraph" w:customStyle="1" w:styleId="ADEE4C7EE0534F90AF282E341819D88B">
    <w:name w:val="ADEE4C7EE0534F90AF282E341819D88B"/>
  </w:style>
  <w:style w:type="paragraph" w:customStyle="1" w:styleId="45C3A0075C614CB9ACD140F81138ECD1">
    <w:name w:val="45C3A0075C614CB9ACD140F81138ECD1"/>
  </w:style>
  <w:style w:type="paragraph" w:customStyle="1" w:styleId="B2447250F1CA4B2C8BC74C515A73302A">
    <w:name w:val="B2447250F1CA4B2C8BC74C515A73302A"/>
  </w:style>
  <w:style w:type="paragraph" w:customStyle="1" w:styleId="1FA5D85158C04404A6F4ED265F915377">
    <w:name w:val="1FA5D85158C04404A6F4ED265F915377"/>
  </w:style>
  <w:style w:type="paragraph" w:customStyle="1" w:styleId="DDBD20B8D4FB46C08F1A476F8699C151">
    <w:name w:val="DDBD20B8D4FB46C08F1A476F8699C151"/>
  </w:style>
  <w:style w:type="paragraph" w:customStyle="1" w:styleId="19B673ADDECE4E61B6E9C3AE6934BCCD">
    <w:name w:val="19B673ADDECE4E61B6E9C3AE6934BCCD"/>
  </w:style>
  <w:style w:type="paragraph" w:customStyle="1" w:styleId="B2435ECF9DF84E2FAABFCEDCA9B953A7">
    <w:name w:val="B2435ECF9DF84E2FAABFCEDCA9B953A7"/>
  </w:style>
  <w:style w:type="paragraph" w:customStyle="1" w:styleId="88F94A7C427347B48EC21836918DC647">
    <w:name w:val="88F94A7C427347B48EC21836918DC647"/>
  </w:style>
  <w:style w:type="paragraph" w:customStyle="1" w:styleId="853DF711F3144E62885F3516E4E7C43C">
    <w:name w:val="853DF711F3144E62885F3516E4E7C43C"/>
  </w:style>
  <w:style w:type="paragraph" w:customStyle="1" w:styleId="FC76467E24694BE7BECEDDAC853BA07F">
    <w:name w:val="FC76467E24694BE7BECEDDAC853BA07F"/>
  </w:style>
  <w:style w:type="paragraph" w:customStyle="1" w:styleId="37099923A7C047A9AB87CD4C8EEF3723">
    <w:name w:val="37099923A7C047A9AB87CD4C8EEF3723"/>
    <w:rsid w:val="001716E7"/>
  </w:style>
  <w:style w:type="paragraph" w:customStyle="1" w:styleId="C6784018D3EA4653AA66DFD723DC5016">
    <w:name w:val="C6784018D3EA4653AA66DFD723DC5016"/>
    <w:rsid w:val="00CC54E5"/>
  </w:style>
  <w:style w:type="paragraph" w:customStyle="1" w:styleId="3DDF0EAD54A742B19D65DEA4865ED473">
    <w:name w:val="3DDF0EAD54A742B19D65DEA4865ED473"/>
    <w:rsid w:val="00CC54E5"/>
  </w:style>
  <w:style w:type="paragraph" w:customStyle="1" w:styleId="929FB5EF40244B8BB2A69C1FA841C930">
    <w:name w:val="929FB5EF40244B8BB2A69C1FA841C930"/>
    <w:rsid w:val="00C25989"/>
  </w:style>
  <w:style w:type="paragraph" w:customStyle="1" w:styleId="01941D2C1BF44C2A90A36AE8CB83D4F6">
    <w:name w:val="01941D2C1BF44C2A90A36AE8CB83D4F6"/>
    <w:rsid w:val="00C25989"/>
  </w:style>
  <w:style w:type="paragraph" w:customStyle="1" w:styleId="1117CE069AF14A5EBEABDFD74B0C188E">
    <w:name w:val="1117CE069AF14A5EBEABDFD74B0C188E"/>
    <w:rsid w:val="00C25989"/>
  </w:style>
  <w:style w:type="paragraph" w:customStyle="1" w:styleId="B725879193A94315867B8DDF65F43E45">
    <w:name w:val="B725879193A94315867B8DDF65F43E45"/>
    <w:rsid w:val="00C25989"/>
  </w:style>
  <w:style w:type="paragraph" w:customStyle="1" w:styleId="AFD1181DFD254FC6B1EFD5D9C4DDBD58">
    <w:name w:val="AFD1181DFD254FC6B1EFD5D9C4DDBD58"/>
    <w:rsid w:val="00F435B4"/>
  </w:style>
  <w:style w:type="paragraph" w:customStyle="1" w:styleId="B471B38B947247F48B1DCAFE63C91C53">
    <w:name w:val="B471B38B947247F48B1DCAFE63C91C53"/>
    <w:rsid w:val="00F435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790fb1fe-f3d3-476e-bbbc-e378c291d159"/>
    <ds:schemaRef ds:uri="http://www.w3.org/XML/1998/namespace"/>
    <ds:schemaRef ds:uri="http://purl.org/dc/terms/"/>
    <ds:schemaRef ds:uri="http://schemas.microsoft.com/office/infopath/2007/PartnerControls"/>
    <ds:schemaRef ds:uri="06ada51f-9c80-420f-ba72-d05966e91597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0BE48F-816A-42D5-9D47-0DAB8CE3C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PWD-RFP-QualificationTemplate</Template>
  <TotalTime>0</TotalTime>
  <Pages>8</Pages>
  <Words>3241</Words>
  <Characters>18476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2023-12-18T18:57:00Z</dcterms:created>
  <dcterms:modified xsi:type="dcterms:W3CDTF">2023-12-18T19:00:00Z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